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F94" w:rsidRDefault="00A64F94" w:rsidP="00A64F94">
      <w:pPr>
        <w:rPr>
          <w:sz w:val="16"/>
        </w:rPr>
      </w:pPr>
      <w:r>
        <w:rPr>
          <w:sz w:val="16"/>
          <w:highlight w:val="yellow"/>
        </w:rPr>
        <w:t>Aktualizacja 17-09-2026</w:t>
      </w:r>
    </w:p>
    <w:p w:rsidR="00A64F94" w:rsidRDefault="00A64F94">
      <w:pPr>
        <w:rPr>
          <w:sz w:val="16"/>
        </w:rPr>
      </w:pPr>
      <w:bookmarkStart w:id="0" w:name="_GoBack"/>
      <w:bookmarkEnd w:id="0"/>
    </w:p>
    <w:p w:rsidR="00A64F94" w:rsidRDefault="00A64F94">
      <w:pPr>
        <w:rPr>
          <w:sz w:val="16"/>
        </w:rPr>
      </w:pPr>
    </w:p>
    <w:p w:rsidR="00294321" w:rsidRDefault="00A64F94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21-02-2027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44"/>
        <w:gridCol w:w="1245"/>
        <w:gridCol w:w="1245"/>
        <w:gridCol w:w="1245"/>
        <w:gridCol w:w="1363"/>
        <w:gridCol w:w="1245"/>
        <w:gridCol w:w="1245"/>
        <w:gridCol w:w="1248"/>
        <w:gridCol w:w="1248"/>
      </w:tblGrid>
      <w:tr w:rsidR="00A64F94" w:rsidRP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Daty zajęć</w:t>
            </w:r>
          </w:p>
        </w:tc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Dzień</w:t>
            </w:r>
          </w:p>
        </w:tc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Od - Do</w:t>
            </w:r>
          </w:p>
        </w:tc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Ilość Godz.</w:t>
            </w:r>
          </w:p>
        </w:tc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Przedmiot</w:t>
            </w:r>
          </w:p>
        </w:tc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Status</w:t>
            </w:r>
          </w:p>
        </w:tc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Grupa</w:t>
            </w:r>
          </w:p>
        </w:tc>
        <w:tc>
          <w:tcPr>
            <w:tcW w:w="556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Sala</w:t>
            </w:r>
          </w:p>
        </w:tc>
        <w:tc>
          <w:tcPr>
            <w:tcW w:w="556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Wykładowca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11:30 - 14:30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14:45 - 17:00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GĆwStM01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16:15 - 17:45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GĆwOŚr01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16/10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11:30 - 14:30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14:45 - 17:00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lastRenderedPageBreak/>
              <w:t>26/10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3 GĆwNadE01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GĆwOŚr01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3 GĆwNadE01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10/11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10/11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10/11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Język angielski </w:t>
            </w:r>
            <w:r>
              <w:rPr>
                <w:sz w:val="16"/>
              </w:rPr>
              <w:lastRenderedPageBreak/>
              <w:t>medyczny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</w:t>
            </w:r>
            <w:r>
              <w:rPr>
                <w:sz w:val="16"/>
              </w:rPr>
              <w:lastRenderedPageBreak/>
              <w:t>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n. hum. Julia </w:t>
            </w:r>
            <w:r>
              <w:rPr>
                <w:sz w:val="16"/>
              </w:rPr>
              <w:lastRenderedPageBreak/>
              <w:t>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lastRenderedPageBreak/>
              <w:t>16/11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GĆwStM01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16:15 - 17:45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GĆwOŚr01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3 GĆwNadE01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lastRenderedPageBreak/>
              <w:t>30/11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GĆwStM01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16:15 - 17:45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Audyt i dobre praktyki BHP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3 GĆwNadE01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GĆwStM01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Michał </w:t>
            </w:r>
            <w:r>
              <w:rPr>
                <w:sz w:val="16"/>
              </w:rPr>
              <w:lastRenderedPageBreak/>
              <w:t>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lastRenderedPageBreak/>
              <w:t>14/12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16:15 - 17:45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GĆwOŚr01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Promocja zdrowia w zakładach pracy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21/12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21/12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21/12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21/12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14:45 - 17:00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Nadzór epidemiologiczny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3 GĆwNadE01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22/12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22/12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Seminarium licencjackie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GĆwStM01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Wy01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GWyOŚr01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środowiska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GĆwOŚr01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lastRenderedPageBreak/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lastRenderedPageBreak/>
              <w:t>13/01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14:45 - 17:00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Ochrona radiologiczna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08:45 - 11:00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Ćw01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GĆwStM01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14/01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GĆwStM01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Statystyka medyczna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GSeStM01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12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64F94" w:rsidTr="00A64F94">
        <w:tc>
          <w:tcPr>
            <w:tcW w:w="555" w:type="pct"/>
            <w:shd w:val="clear" w:color="auto" w:fill="auto"/>
          </w:tcPr>
          <w:p w:rsidR="00A64F94" w:rsidRPr="00A64F94" w:rsidRDefault="00A64F94">
            <w:pPr>
              <w:rPr>
                <w:b/>
                <w:sz w:val="16"/>
              </w:rPr>
            </w:pPr>
            <w:r w:rsidRPr="00A64F94">
              <w:rPr>
                <w:b/>
                <w:sz w:val="16"/>
              </w:rPr>
              <w:t>28/01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3 Se01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A64F94" w:rsidRDefault="00A64F94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</w:tbl>
    <w:p w:rsidR="00A64F94" w:rsidRPr="00A64F94" w:rsidRDefault="00A64F94">
      <w:pPr>
        <w:rPr>
          <w:sz w:val="16"/>
        </w:rPr>
      </w:pPr>
    </w:p>
    <w:sectPr w:rsidR="00A64F94" w:rsidRPr="00A64F94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4F94" w:rsidRDefault="00A64F94" w:rsidP="00294321">
      <w:r>
        <w:separator/>
      </w:r>
    </w:p>
  </w:endnote>
  <w:endnote w:type="continuationSeparator" w:id="0">
    <w:p w:rsidR="00A64F94" w:rsidRDefault="00A64F94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4F94" w:rsidRDefault="00A64F94" w:rsidP="00294321">
      <w:r>
        <w:separator/>
      </w:r>
    </w:p>
  </w:footnote>
  <w:footnote w:type="continuationSeparator" w:id="0">
    <w:p w:rsidR="00A64F94" w:rsidRDefault="00A64F94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2MzQ5MDksImV4cCI6MTc4OTcyMTMwOSwiaXNzIjoiaHR0cHM6Ly9sb2dpbi5zdW0uZWR1LnBsL3NlcnZlciIsImF1ZCI6ImRlYW5zX29mZmljZV9zZXJ2ZXIiLCJjbGllbnRfaWQiOiJkZWFuc19vZmZpY2VfbG9uZ190YXNrcyIsInN1YiI6ImI3MGI1YzA1LWExZDUtNDdjNC1hY2MwLWVlODk3NjNmYTA1MCIsImF1dGhfdGltZSI6MTc4OTYzNDkwOSwiaWRwIjoibG9jYWwiLCJzY29wZSI6WyJvcGVuaWQiLCJkZWFuc19vZmZpY2Vfc2VydmVyIl0sImFtciI6WyJkZWxlZ2F0aW9uIl19.YIAfJAyMibIxnGFKi55vIf97Mr14zGsBb2pbr22tKtySNkKJziK4nRSVMXrk5dgr7Xtqlxxehi1HA5qPySCNPAoN7w2ylsyON-sboq5opk3NKNFBgXQTb_g62GJBW-mXMriv6IzSM4evYCLNAhdVqgy41x_yVlMlR9E-hSwKhGZBp8PS7-pava-px37WbR35i68BbEyEtZIG8UbS-MM4iAeR72kO9OFeBe4ME6HMkpB7v_Ve9o4BPe4mA_6ajtzl0OhBuJvjS4Gs-_MzFQKndHIm7yAL7EXJONhxZsZTJa5PWg-h1k8auq1-_zf4lLGWNQn-pu_JnRfKKeUl7dHHJp8Fpr1acrgMZqdZvOTm84EPatovNMFAsOo6Ugtuc92sCBDBU50daoni97mlqyNQXN-Z7SW6F_OHt4h6HERofR6gg29nf0Rol06KPpQmuslIR-BtFIu_v5HZJI3Jjh9mwWtx6i6Vn3EwhCzlWh6iLqpUAzREodOURxr9hTXx7rUe"/>
    <w:docVar w:name="AppProcID" w:val="5240"/>
    <w:docVar w:name="Autor" w:val="anna.smak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A64F94"/>
    <w:rsid w:val="000F6126"/>
    <w:rsid w:val="002013FB"/>
    <w:rsid w:val="00294321"/>
    <w:rsid w:val="002B2C18"/>
    <w:rsid w:val="005B0F59"/>
    <w:rsid w:val="006F71E2"/>
    <w:rsid w:val="008D0D43"/>
    <w:rsid w:val="00A6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876471"/>
  <w15:docId w15:val="{7B48B0DA-40DD-4FF7-8344-CF19538C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A64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4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smak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4ABDD485-C8BC-48E8-9A22-E1D123C14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0</TotalTime>
  <Pages>6</Pages>
  <Words>2830</Words>
  <Characters>16984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19775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Anna Smak</dc:creator>
  <cp:keywords/>
  <dc:description>Wydruk systemowy</dc:description>
  <cp:lastModifiedBy>Anna Smak</cp:lastModifiedBy>
  <cp:revision>1</cp:revision>
  <dcterms:created xsi:type="dcterms:W3CDTF">2026-09-17T08:48:00Z</dcterms:created>
  <dcterms:modified xsi:type="dcterms:W3CDTF">2026-09-17T08:48:00Z</dcterms:modified>
</cp:coreProperties>
</file>