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780" w:rsidRPr="00921780" w:rsidRDefault="00921780">
      <w:pPr>
        <w:rPr>
          <w:b/>
          <w:color w:val="FF0000"/>
        </w:rPr>
      </w:pPr>
      <w:r w:rsidRPr="00921780">
        <w:rPr>
          <w:b/>
          <w:color w:val="FF0000"/>
        </w:rPr>
        <w:t>16.09.2026 r.</w:t>
      </w:r>
    </w:p>
    <w:p w:rsidR="00294321" w:rsidRDefault="00921780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95"/>
        <w:gridCol w:w="1195"/>
        <w:gridCol w:w="1195"/>
        <w:gridCol w:w="1196"/>
        <w:gridCol w:w="1318"/>
        <w:gridCol w:w="1196"/>
        <w:gridCol w:w="1196"/>
        <w:gridCol w:w="1638"/>
        <w:gridCol w:w="1199"/>
      </w:tblGrid>
      <w:tr w:rsidR="00921780" w:rsidRP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Wykładowca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11/10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11/10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</w:t>
            </w:r>
            <w:bookmarkStart w:id="0" w:name="_GoBack"/>
            <w:bookmarkEnd w:id="0"/>
            <w:r>
              <w:rPr>
                <w:sz w:val="16"/>
              </w:rPr>
              <w:t>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11/10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11/10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11:15 - 15:00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15:15 - 19:45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25/10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25/10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25/10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16:45 - 19:45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07/11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lastRenderedPageBreak/>
              <w:t>21/11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11:15 - 15:45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16:00 - 19:45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17:00 - 19:15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28/11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16:30 - 18:45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GW01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12:45 - 16:30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Podstawy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16:45 - 19:45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Dietetyka gerontologiczna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lastRenderedPageBreak/>
              <w:t>09/01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Pracownia żywienia i dietetyki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10:30 - 15:00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15:15 - 19:00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Technologia żywności i potraw oraz towaroznawstwo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A17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Żywienie osób zdrowych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DK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17:00 - 19:15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LZSJO_nr</w:t>
            </w:r>
            <w:proofErr w:type="spellEnd"/>
            <w:r>
              <w:rPr>
                <w:sz w:val="16"/>
              </w:rPr>
              <w:t xml:space="preserve"> 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GĆ A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Środowiskowe zanieczyszczenia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49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921780" w:rsidTr="00921780">
        <w:tc>
          <w:tcPr>
            <w:tcW w:w="555" w:type="pct"/>
            <w:shd w:val="clear" w:color="auto" w:fill="auto"/>
          </w:tcPr>
          <w:p w:rsidR="00921780" w:rsidRPr="00921780" w:rsidRDefault="00921780">
            <w:pPr>
              <w:rPr>
                <w:b/>
                <w:sz w:val="16"/>
              </w:rPr>
            </w:pPr>
            <w:r w:rsidRPr="00921780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DLN2 GS01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921780" w:rsidRDefault="0092178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</w:tbl>
    <w:p w:rsidR="00921780" w:rsidRPr="00921780" w:rsidRDefault="00921780">
      <w:pPr>
        <w:rPr>
          <w:sz w:val="16"/>
        </w:rPr>
      </w:pPr>
    </w:p>
    <w:sectPr w:rsidR="00921780" w:rsidRPr="0092178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780" w:rsidRDefault="00921780" w:rsidP="00294321">
      <w:r>
        <w:separator/>
      </w:r>
    </w:p>
  </w:endnote>
  <w:endnote w:type="continuationSeparator" w:id="0">
    <w:p w:rsidR="00921780" w:rsidRDefault="00921780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780" w:rsidRDefault="00921780" w:rsidP="00294321">
      <w:r>
        <w:separator/>
      </w:r>
    </w:p>
  </w:footnote>
  <w:footnote w:type="continuationSeparator" w:id="0">
    <w:p w:rsidR="00921780" w:rsidRDefault="00921780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1NjQ4NTksImV4cCI6MTc4OTY1MTI1OSwiaXNzIjoiaHR0cHM6Ly9sb2dpbi5zdW0uZWR1LnBsL3NlcnZlciIsImF1ZCI6ImRlYW5zX29mZmljZV9zZXJ2ZXIiLCJjbGllbnRfaWQiOiJkZWFuc19vZmZpY2VfbG9uZ190YXNrcyIsInN1YiI6IjRjZjIzYTc5LTMxYzMtNGJlNy05OGNiLTAzYmYzYzRhMGVlNiIsImF1dGhfdGltZSI6MTc4OTU2NDg1OSwiaWRwIjoibG9jYWwiLCJzY29wZSI6WyJvcGVuaWQiLCJkZWFuc19vZmZpY2Vfc2VydmVyIl0sImFtciI6WyJkZWxlZ2F0aW9uIl19.P74u-JSlNds7UgMTEQHB9D6gSogfa6FGyfywhE4DfpvMPdLBkoj96lC9IxKXJA4GMVqXHHgQ2yQ8RB3MpI2xKCZb5LWsciyafXADdBPMp4t_nWqFZfEVKXjvY58YlttHTaRV1EN5oJA3PE5Er4KeWr_1fKi_E-mvuVvSH0E9lNsu_l5TtZIC3AYuoSb5E6_Kgd_8g7TSb_3dkjh5BI7zDcDtG4mz9ZhI9Ta9ClJwEZCHBt0JkUy7sdjkynnDdpYS2t2_9CozU6ufIdn7ObGGM0We8U6WQOJxN70yMjbCCHnx1GQNEIvnc3um7b_ZOA_RENpraeP74tD-qaPdLBqmmAmkCucE18m011WvVcpJ3K8yhdOcNTICraopu4GrD34Xk0werL1XnnYoSAjYiDQ-lqEN1cApZQGpLyisltOn08oNSEvuMbaMUJqXuiL04czZRBErh2w1lVKZ7YmHz_wAZlpKEvmDjJc45C-HND4TpcEiOGkacw7wt0JrDcy7e796"/>
    <w:docVar w:name="AppProcID" w:val="16792"/>
    <w:docVar w:name="Autor" w:val="kbrysz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921780"/>
    <w:rsid w:val="000F6126"/>
    <w:rsid w:val="002013FB"/>
    <w:rsid w:val="00294321"/>
    <w:rsid w:val="002B2C18"/>
    <w:rsid w:val="005B0F59"/>
    <w:rsid w:val="006F71E2"/>
    <w:rsid w:val="008D0D43"/>
    <w:rsid w:val="0092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C3579"/>
  <w15:docId w15:val="{563DDA30-FF20-4BE4-BA98-9F602D0D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921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ysz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A7F6864-EC87-48B6-ABBD-D0C3FF28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3</Pages>
  <Words>1254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Brysz</dc:creator>
  <cp:keywords/>
  <dc:description>Wydruk systemowy</dc:description>
  <cp:lastModifiedBy>Katarzyna Brysz</cp:lastModifiedBy>
  <cp:revision>1</cp:revision>
  <dcterms:created xsi:type="dcterms:W3CDTF">2026-09-16T13:20:00Z</dcterms:created>
  <dcterms:modified xsi:type="dcterms:W3CDTF">2026-09-16T13:21:00Z</dcterms:modified>
</cp:coreProperties>
</file>