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8E0" w:rsidRPr="003A38E0" w:rsidRDefault="003A38E0">
      <w:pPr>
        <w:rPr>
          <w:b/>
          <w:color w:val="FF0000"/>
        </w:rPr>
      </w:pPr>
      <w:r w:rsidRPr="003A38E0">
        <w:rPr>
          <w:b/>
          <w:color w:val="FF0000"/>
        </w:rPr>
        <w:t>18-09-2026</w:t>
      </w:r>
    </w:p>
    <w:p w:rsidR="00294321" w:rsidRDefault="003A38E0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31-01-2027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10"/>
        <w:gridCol w:w="1211"/>
        <w:gridCol w:w="1211"/>
        <w:gridCol w:w="1211"/>
        <w:gridCol w:w="1229"/>
        <w:gridCol w:w="1193"/>
        <w:gridCol w:w="1211"/>
        <w:gridCol w:w="1638"/>
        <w:gridCol w:w="1214"/>
      </w:tblGrid>
      <w:tr w:rsidR="003A38E0" w:rsidRP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Daty zajęć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Dzień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Od - Do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Ilość Godz.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Przedmiot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Status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Grupa</w:t>
            </w:r>
          </w:p>
        </w:tc>
        <w:tc>
          <w:tcPr>
            <w:tcW w:w="556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Sala</w:t>
            </w:r>
          </w:p>
        </w:tc>
        <w:tc>
          <w:tcPr>
            <w:tcW w:w="556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Wykładowca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03/10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03/10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03/10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03/10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04/10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04/10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04/10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04/10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10/10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GĆKL A1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10/10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GĆKL A2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17/10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17/10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17/10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17/10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17:45 - 20:00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lastRenderedPageBreak/>
              <w:t>07/11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07/11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07/11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07/11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08/11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08/11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08/11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14/11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GĆKL A1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14/11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GĆKL A2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14/11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GĆKL A1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14/11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GĆKL A2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17:45 - 20:00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GĆKL A1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LZCSB_Sala</w:t>
            </w:r>
            <w:proofErr w:type="spellEnd"/>
            <w:r>
              <w:rPr>
                <w:sz w:val="16"/>
              </w:rPr>
              <w:t xml:space="preserve"> Seminaryjna III Kardiologii, 1B21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GĆKL A2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LZCSB_Sala</w:t>
            </w:r>
            <w:proofErr w:type="spellEnd"/>
            <w:r>
              <w:rPr>
                <w:sz w:val="16"/>
              </w:rPr>
              <w:t xml:space="preserve"> Seminaryjna III </w:t>
            </w:r>
            <w:r>
              <w:rPr>
                <w:sz w:val="16"/>
              </w:rPr>
              <w:lastRenderedPageBreak/>
              <w:t>Kardiologii, 1B21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prof. dr hab. n. med. </w:t>
            </w:r>
            <w:r>
              <w:rPr>
                <w:sz w:val="16"/>
              </w:rPr>
              <w:lastRenderedPageBreak/>
              <w:t>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lastRenderedPageBreak/>
              <w:t>05/12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11:30 - 15:15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15:30 - 19:15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GW01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38E0" w:rsidRP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color w:val="FF0000"/>
                <w:sz w:val="16"/>
              </w:rPr>
            </w:pPr>
            <w:r w:rsidRPr="003A38E0">
              <w:rPr>
                <w:b/>
                <w:color w:val="FF0000"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08:45 - 11:00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proofErr w:type="spellStart"/>
            <w:r w:rsidRPr="003A38E0">
              <w:rPr>
                <w:color w:val="FF0000"/>
                <w:sz w:val="16"/>
              </w:rPr>
              <w:t>WZPB_sala</w:t>
            </w:r>
            <w:proofErr w:type="spellEnd"/>
            <w:r w:rsidRPr="003A38E0">
              <w:rPr>
                <w:color w:val="FF0000"/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16:15 - 20:00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08:45 - 11:00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17:15 - 19:30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</w:t>
            </w:r>
            <w:r>
              <w:rPr>
                <w:sz w:val="16"/>
              </w:rPr>
              <w:lastRenderedPageBreak/>
              <w:t>Szkodzińska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lastRenderedPageBreak/>
              <w:t>23/01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23/01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 A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3A38E0" w:rsidRP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color w:val="FF0000"/>
                <w:sz w:val="16"/>
              </w:rPr>
            </w:pPr>
            <w:r w:rsidRPr="003A38E0">
              <w:rPr>
                <w:b/>
                <w:color w:val="FF0000"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N</w:t>
            </w:r>
            <w:bookmarkStart w:id="0" w:name="_GoBack"/>
            <w:bookmarkEnd w:id="0"/>
            <w:r w:rsidRPr="003A38E0">
              <w:rPr>
                <w:color w:val="FF0000"/>
                <w:sz w:val="16"/>
              </w:rPr>
              <w:t>iedziela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14:45 - 16:15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Farmakologia i farmakoterapia żywieniowa oraz interakcje z żywnością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>DLN3 GS01</w:t>
            </w:r>
          </w:p>
        </w:tc>
        <w:tc>
          <w:tcPr>
            <w:tcW w:w="556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proofErr w:type="spellStart"/>
            <w:r w:rsidRPr="003A38E0">
              <w:rPr>
                <w:color w:val="FF0000"/>
                <w:sz w:val="16"/>
              </w:rPr>
              <w:t>WZPB_sala</w:t>
            </w:r>
            <w:proofErr w:type="spellEnd"/>
            <w:r w:rsidRPr="003A38E0">
              <w:rPr>
                <w:color w:val="FF0000"/>
                <w:sz w:val="16"/>
              </w:rPr>
              <w:t xml:space="preserve"> 46</w:t>
            </w:r>
          </w:p>
        </w:tc>
        <w:tc>
          <w:tcPr>
            <w:tcW w:w="556" w:type="pct"/>
            <w:shd w:val="clear" w:color="auto" w:fill="auto"/>
          </w:tcPr>
          <w:p w:rsidR="003A38E0" w:rsidRPr="003A38E0" w:rsidRDefault="003A38E0">
            <w:pPr>
              <w:rPr>
                <w:color w:val="FF0000"/>
                <w:sz w:val="16"/>
              </w:rPr>
            </w:pPr>
            <w:r w:rsidRPr="003A38E0">
              <w:rPr>
                <w:color w:val="FF0000"/>
                <w:sz w:val="16"/>
              </w:rPr>
              <w:t xml:space="preserve">prof. dr hab. n. med. Piotr </w:t>
            </w:r>
            <w:proofErr w:type="spellStart"/>
            <w:r w:rsidRPr="003A38E0">
              <w:rPr>
                <w:color w:val="FF0000"/>
                <w:sz w:val="16"/>
              </w:rPr>
              <w:t>Rozentryt</w:t>
            </w:r>
            <w:proofErr w:type="spellEnd"/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30/01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GĆKL A2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38E0" w:rsidTr="003A38E0">
        <w:tc>
          <w:tcPr>
            <w:tcW w:w="555" w:type="pct"/>
            <w:shd w:val="clear" w:color="auto" w:fill="auto"/>
          </w:tcPr>
          <w:p w:rsidR="003A38E0" w:rsidRPr="003A38E0" w:rsidRDefault="003A38E0">
            <w:pPr>
              <w:rPr>
                <w:b/>
                <w:sz w:val="16"/>
              </w:rPr>
            </w:pPr>
            <w:r w:rsidRPr="003A38E0">
              <w:rPr>
                <w:b/>
                <w:sz w:val="16"/>
              </w:rPr>
              <w:t>30/01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DLN3 GĆKL A1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56" w:type="pct"/>
            <w:shd w:val="clear" w:color="auto" w:fill="auto"/>
          </w:tcPr>
          <w:p w:rsidR="003A38E0" w:rsidRDefault="003A38E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</w:tbl>
    <w:p w:rsidR="003A38E0" w:rsidRPr="003A38E0" w:rsidRDefault="003A38E0">
      <w:pPr>
        <w:rPr>
          <w:sz w:val="16"/>
        </w:rPr>
      </w:pPr>
    </w:p>
    <w:sectPr w:rsidR="003A38E0" w:rsidRPr="003A38E0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8E0" w:rsidRDefault="003A38E0" w:rsidP="00294321">
      <w:r>
        <w:separator/>
      </w:r>
    </w:p>
  </w:endnote>
  <w:endnote w:type="continuationSeparator" w:id="0">
    <w:p w:rsidR="003A38E0" w:rsidRDefault="003A38E0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8E0" w:rsidRDefault="003A38E0" w:rsidP="00294321">
      <w:r>
        <w:separator/>
      </w:r>
    </w:p>
  </w:footnote>
  <w:footnote w:type="continuationSeparator" w:id="0">
    <w:p w:rsidR="003A38E0" w:rsidRDefault="003A38E0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3MTczMTQsImV4cCI6MTc4OTgwMzcxNCwiaXNzIjoiaHR0cHM6Ly9sb2dpbi5zdW0uZWR1LnBsL3NlcnZlciIsImF1ZCI6ImRlYW5zX29mZmljZV9zZXJ2ZXIiLCJjbGllbnRfaWQiOiJkZWFuc19vZmZpY2VfbG9uZ190YXNrcyIsInN1YiI6IjRjZjIzYTc5LTMxYzMtNGJlNy05OGNiLTAzYmYzYzRhMGVlNiIsImF1dGhfdGltZSI6MTc4OTcxNzMxNCwiaWRwIjoibG9jYWwiLCJzY29wZSI6WyJvcGVuaWQiLCJkZWFuc19vZmZpY2Vfc2VydmVyIl0sImFtciI6WyJkZWxlZ2F0aW9uIl19.X8KVGqjWtrQBYUMN-FVd76KoLfVGVu96-vOTkubFoAX3JbiB7nw0VeQY2sy61VEd2pxNcKevSK-_P_UdqfXRd3EX7FaH1bnQwHlkv2nNdDyNpCbNmO01TelnkXHssqbV0rd0gfnKcOmnowrPeUYl2MePJb3_vjhA_eK4C4_FFlz0Lh5SLHFb8kQKmokAJQU_DKTAjhy7rUnMkowQdw85p285qoNVRANkfkRS3KGv2cRO1wRnaNlW8vxJzkEZD-suJ7LjSVPvZI2Ra8aOcHMB2yQyT00G3BUp1lxcn54BllHjkhRLkGMMZIPI-DyYGxRyFPei3D--sdCXm5zZ3ns_nRReOkN3Ni0VAqEPAkFnk0CTmGGmWI7HPFOl1QuvgZ0mQbzOpS4jSSBItu440rrD8tylyW69aeZ3dVSIDkVPx0HWhSYFjtzzaou8MSS5XgfV8VdkHzmV3IsKCUJjHYsXppk8i9wYwywlXYyR9fLGy-AS7NuysyJ3r8LE0eENSM2p"/>
    <w:docVar w:name="AppProcID" w:val="6672"/>
    <w:docVar w:name="Autor" w:val="kbrysz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3A38E0"/>
    <w:rsid w:val="000F6126"/>
    <w:rsid w:val="002013FB"/>
    <w:rsid w:val="00294321"/>
    <w:rsid w:val="002B2C18"/>
    <w:rsid w:val="003A38E0"/>
    <w:rsid w:val="005B0F59"/>
    <w:rsid w:val="006F71E2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7C7D3"/>
  <w15:docId w15:val="{73071952-2F47-48D1-832D-60127EF8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3A3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rysz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0D0A5AB3-35F0-4C35-97D7-D52DA9A7C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2</TotalTime>
  <Pages>4</Pages>
  <Words>1430</Words>
  <Characters>8586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Brysz</dc:creator>
  <cp:keywords/>
  <dc:description>Wydruk systemowy</dc:description>
  <cp:lastModifiedBy>Katarzyna Brysz</cp:lastModifiedBy>
  <cp:revision>1</cp:revision>
  <dcterms:created xsi:type="dcterms:W3CDTF">2026-09-18T07:41:00Z</dcterms:created>
  <dcterms:modified xsi:type="dcterms:W3CDTF">2026-09-18T07:43:00Z</dcterms:modified>
</cp:coreProperties>
</file>