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7F60" w:rsidRPr="003A7F60" w:rsidRDefault="003A7F60">
      <w:pPr>
        <w:rPr>
          <w:b/>
          <w:color w:val="FF0000"/>
        </w:rPr>
      </w:pPr>
      <w:r w:rsidRPr="003A7F60">
        <w:rPr>
          <w:b/>
          <w:color w:val="FF0000"/>
        </w:rPr>
        <w:t>16-09-2026</w:t>
      </w:r>
    </w:p>
    <w:p w:rsidR="00294321" w:rsidRDefault="003A7F60">
      <w:pPr>
        <w:rPr>
          <w:sz w:val="16"/>
        </w:rPr>
      </w:pPr>
      <w:r>
        <w:rPr>
          <w:sz w:val="16"/>
        </w:rPr>
        <w:t xml:space="preserve">Zajęcia  w dniach od </w:t>
      </w:r>
      <w:r>
        <w:rPr>
          <w:b/>
          <w:sz w:val="16"/>
        </w:rPr>
        <w:t>01-10-2026</w:t>
      </w:r>
      <w:r>
        <w:rPr>
          <w:sz w:val="16"/>
        </w:rPr>
        <w:t xml:space="preserve"> do </w:t>
      </w:r>
      <w:r>
        <w:rPr>
          <w:b/>
          <w:sz w:val="16"/>
        </w:rPr>
        <w:t>31-01-2027</w:t>
      </w:r>
    </w:p>
    <w:tbl>
      <w:tblPr>
        <w:tblStyle w:val="Tabela-Siatk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166"/>
        <w:gridCol w:w="1224"/>
        <w:gridCol w:w="1165"/>
        <w:gridCol w:w="1169"/>
        <w:gridCol w:w="1319"/>
        <w:gridCol w:w="1205"/>
        <w:gridCol w:w="1210"/>
        <w:gridCol w:w="1638"/>
        <w:gridCol w:w="1232"/>
      </w:tblGrid>
      <w:tr w:rsidR="003A7F60" w:rsidRP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Daty zajęć</w:t>
            </w:r>
          </w:p>
        </w:tc>
        <w:tc>
          <w:tcPr>
            <w:tcW w:w="540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Dzień</w:t>
            </w:r>
          </w:p>
        </w:tc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Od - Do</w:t>
            </w:r>
          </w:p>
        </w:tc>
        <w:tc>
          <w:tcPr>
            <w:tcW w:w="516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Ilość Godz.</w:t>
            </w:r>
          </w:p>
        </w:tc>
        <w:tc>
          <w:tcPr>
            <w:tcW w:w="582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Przedmiot</w:t>
            </w:r>
          </w:p>
        </w:tc>
        <w:tc>
          <w:tcPr>
            <w:tcW w:w="532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Status</w:t>
            </w:r>
          </w:p>
        </w:tc>
        <w:tc>
          <w:tcPr>
            <w:tcW w:w="53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Grupa</w:t>
            </w:r>
          </w:p>
        </w:tc>
        <w:tc>
          <w:tcPr>
            <w:tcW w:w="723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Sala</w:t>
            </w:r>
          </w:p>
        </w:tc>
        <w:tc>
          <w:tcPr>
            <w:tcW w:w="54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Wykładowca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01/10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01/10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01/10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01/10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02/10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02/10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02/10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</w:t>
            </w:r>
            <w:bookmarkStart w:id="0" w:name="_GoBack"/>
            <w:bookmarkEnd w:id="0"/>
            <w:r>
              <w:rPr>
                <w:sz w:val="16"/>
              </w:rPr>
              <w:t>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02/10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05/10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05/10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05/10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05/10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C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D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09:00 - 12:00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G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A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B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12:15 - 15:15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H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07/10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Język angielski </w:t>
            </w:r>
            <w:r>
              <w:rPr>
                <w:sz w:val="16"/>
              </w:rPr>
              <w:lastRenderedPageBreak/>
              <w:t>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DLS2 ANG </w:t>
            </w:r>
            <w:r>
              <w:rPr>
                <w:sz w:val="16"/>
              </w:rPr>
              <w:lastRenderedPageBreak/>
              <w:t>GSeJęzy01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lastRenderedPageBreak/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n. hum. Julia </w:t>
            </w:r>
            <w:r>
              <w:rPr>
                <w:sz w:val="16"/>
              </w:rPr>
              <w:lastRenderedPageBreak/>
              <w:t>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lastRenderedPageBreak/>
              <w:t>07/10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E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07/10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F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07/10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07/10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G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07/10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H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07/10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07/10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08/10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08/10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Żywienie osób </w:t>
            </w:r>
            <w:r>
              <w:rPr>
                <w:sz w:val="16"/>
              </w:rPr>
              <w:lastRenderedPageBreak/>
              <w:t>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DLS2 DK </w:t>
            </w:r>
            <w:r>
              <w:rPr>
                <w:sz w:val="16"/>
              </w:rPr>
              <w:lastRenderedPageBreak/>
              <w:t>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lastRenderedPageBreak/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</w:t>
            </w:r>
            <w:r>
              <w:rPr>
                <w:sz w:val="16"/>
              </w:rPr>
              <w:lastRenderedPageBreak/>
              <w:t>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lastRenderedPageBreak/>
              <w:t>12/10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12/10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12/10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12/10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13/10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13/10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E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13/10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09:00 - 12:00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C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13/10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13/10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F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13/10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12:15 - 15:15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D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14/10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D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14/10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C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14/10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E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14/10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F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A15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14/10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B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48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14/10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C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14/10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D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14/10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E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A15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14/10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F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14/10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A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14/10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A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15/10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A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15/10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B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15/10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C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A15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15/10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Środowiskowe zanieczyszczenia </w:t>
            </w:r>
            <w:r>
              <w:rPr>
                <w:sz w:val="16"/>
              </w:rPr>
              <w:lastRenderedPageBreak/>
              <w:t>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H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48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</w:t>
            </w:r>
            <w:r>
              <w:rPr>
                <w:sz w:val="16"/>
              </w:rPr>
              <w:lastRenderedPageBreak/>
              <w:t xml:space="preserve">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lastRenderedPageBreak/>
              <w:t>15/10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08:00 - 13:15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7,00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E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15/10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A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15/10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B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15/10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D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A15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15/10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12:45 - 18:00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7,00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F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15/10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G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15/10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G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lastRenderedPageBreak/>
              <w:t>19/10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20/10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20/10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A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20/10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09:00 - 12:00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E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20/10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20/10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B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20/10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12:15 - 15:15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F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21/10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G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21/10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G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21/10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A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21/10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B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A15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21/10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F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48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21/10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H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21/10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H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21/10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A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A15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21/10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B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22/10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C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22/10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D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22/10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E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22/10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F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22/10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G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48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22/10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08:00 - 13:15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7,00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B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22/10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C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22/10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D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n. med. Oskar </w:t>
            </w:r>
            <w:r>
              <w:rPr>
                <w:sz w:val="16"/>
              </w:rPr>
              <w:lastRenderedPageBreak/>
              <w:t>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lastRenderedPageBreak/>
              <w:t>22/10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E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22/10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F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22/10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12:45 - 18:00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7,00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A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23/10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23/10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23/10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23/10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23/10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23/10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23/10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23/10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23/10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23/10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23/10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23/10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23/10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23/10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23/10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23/10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26/10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27/10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27/10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09:00 - 12:00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A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LZCSB_III Katedra i Oddział </w:t>
            </w:r>
            <w:r>
              <w:rPr>
                <w:sz w:val="16"/>
              </w:rPr>
              <w:lastRenderedPageBreak/>
              <w:t>Kardiologiczny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dr hab. n. med. Oskar </w:t>
            </w:r>
            <w:r>
              <w:rPr>
                <w:sz w:val="16"/>
              </w:rPr>
              <w:lastRenderedPageBreak/>
              <w:t>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lastRenderedPageBreak/>
              <w:t>27/10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27/10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27/10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12:15 - 15:15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B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27/10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27/10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27/10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28/10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C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28/10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D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28/10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E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48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28/10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C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A15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28/10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D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28/10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F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28/10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F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E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F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G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A15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A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48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08:00 - 13:15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7,00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C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E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F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H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A15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12:45 - 18:00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7,00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D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B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29/10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B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30/10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Biochemia </w:t>
            </w:r>
            <w:r>
              <w:rPr>
                <w:sz w:val="16"/>
              </w:rPr>
              <w:lastRenderedPageBreak/>
              <w:t>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n. med. </w:t>
            </w:r>
            <w:r>
              <w:rPr>
                <w:sz w:val="16"/>
              </w:rPr>
              <w:lastRenderedPageBreak/>
              <w:t>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lastRenderedPageBreak/>
              <w:t>30/10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30/10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30/10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30/10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30/10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30/10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30/10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30/10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30/10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30/10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30/10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30/10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30/10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30/10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30/10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02/11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02/11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02/11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02/11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03/11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03/11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C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03/11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03/11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D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03/11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03/11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lastRenderedPageBreak/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lastRenderedPageBreak/>
              <w:t>04/11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B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04/11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A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04/11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G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04/11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H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A15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04/11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C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48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04/11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A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04/11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B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04/11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G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A15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04/11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H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04/11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D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04/11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D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05/11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A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A15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05/11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G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05/11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H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05/11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D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48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05/11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08:00 - 13:15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7,00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F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05/11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B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A15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05/11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G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05/11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H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05/11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12:45 - 18:00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7,00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E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05/11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C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05/11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C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lastRenderedPageBreak/>
              <w:t>06/11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10/11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10/11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10/11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12:15 - 14:30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10/11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14:45 - 16:15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12/11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A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12/11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B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12/11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C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A15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12/11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08:00 - 13:15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7,00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Technologia żywności i </w:t>
            </w:r>
            <w:r>
              <w:rPr>
                <w:sz w:val="16"/>
              </w:rPr>
              <w:lastRenderedPageBreak/>
              <w:t>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G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</w:t>
            </w:r>
            <w:r>
              <w:rPr>
                <w:sz w:val="16"/>
              </w:rPr>
              <w:lastRenderedPageBreak/>
              <w:t>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dr hab. n. med. Oskar </w:t>
            </w:r>
            <w:r>
              <w:rPr>
                <w:sz w:val="16"/>
              </w:rPr>
              <w:lastRenderedPageBreak/>
              <w:t>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lastRenderedPageBreak/>
              <w:t>12/11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A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12/11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B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12/11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D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A15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12/11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12:45 - 18:00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7,00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H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13/11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13/11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13/11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09:45 - 12:45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13/11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13/11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13/11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13/11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13/11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13/11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13/11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17/11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17/11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G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17/11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17/11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H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18/11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E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18/11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F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18/11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08:00 - 13:15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7,00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C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18/11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08:00 - 13:15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7,00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D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18/11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F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18/11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E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18/11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Żywienie osób </w:t>
            </w:r>
            <w:r>
              <w:rPr>
                <w:sz w:val="16"/>
              </w:rPr>
              <w:lastRenderedPageBreak/>
              <w:t>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DLS2 DK GĆ </w:t>
            </w:r>
            <w:r>
              <w:rPr>
                <w:sz w:val="16"/>
              </w:rPr>
              <w:lastRenderedPageBreak/>
              <w:t>A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lastRenderedPageBreak/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</w:t>
            </w:r>
            <w:r>
              <w:rPr>
                <w:sz w:val="16"/>
              </w:rPr>
              <w:lastRenderedPageBreak/>
              <w:t>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lastRenderedPageBreak/>
              <w:t>18/11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A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19/11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C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19/11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D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19/11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E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A15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19/11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G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19/11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08:00 - 13:15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7,00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A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19/11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C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19/11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D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19/11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F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A15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19/11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H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19/11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12:45 - 18:00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7,00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B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20/11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20/11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20/11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09:45 - 12:45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20/11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20/11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20/11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20/11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20/11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20/11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20/11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23/11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23/11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23/11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23/11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24/11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Język angielski </w:t>
            </w:r>
            <w:r>
              <w:rPr>
                <w:sz w:val="16"/>
              </w:rPr>
              <w:lastRenderedPageBreak/>
              <w:t>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DLS2 ANG </w:t>
            </w:r>
            <w:r>
              <w:rPr>
                <w:sz w:val="16"/>
              </w:rPr>
              <w:lastRenderedPageBreak/>
              <w:t>GSeJęzy02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lastRenderedPageBreak/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n. hum. Julia </w:t>
            </w:r>
            <w:r>
              <w:rPr>
                <w:sz w:val="16"/>
              </w:rPr>
              <w:lastRenderedPageBreak/>
              <w:t>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lastRenderedPageBreak/>
              <w:t>24/11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24/11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24/11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24/11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24/11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24/11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24/11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25/11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08:00 - 13:15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7,00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G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25/11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08:00 - 13:15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7,00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H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25/11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B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25/11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B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A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E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F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A15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G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C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B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E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F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A15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H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C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D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26/11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D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27/11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27/11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27/11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09:45 - 12:45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Środowiskowe </w:t>
            </w:r>
            <w:r>
              <w:rPr>
                <w:sz w:val="16"/>
              </w:rPr>
              <w:lastRenderedPageBreak/>
              <w:t>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</w:t>
            </w:r>
            <w:r>
              <w:rPr>
                <w:sz w:val="16"/>
              </w:rPr>
              <w:lastRenderedPageBreak/>
              <w:t xml:space="preserve">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lastRenderedPageBreak/>
              <w:t>27/11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27/11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27/11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27/11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27/11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27/11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27/11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30/11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30/11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30/11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30/11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01/12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01/12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01/12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01/12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01/12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01/12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01/12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01/12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02/12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A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02/12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B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02/12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12:45 - 16:30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A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02/12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C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02/12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C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03/12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A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A15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lastRenderedPageBreak/>
              <w:t>03/12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C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03/12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G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03/12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H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03/12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E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03/12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B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A15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03/12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D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03/12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G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03/12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H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03/12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12:45 - 16:30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E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04/12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04/12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04/12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09:45 - 12:45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04/12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04/12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04/12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04/12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04/12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E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04/12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04/12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04/12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04/12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E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07/12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07/12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07/12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12:15 - 13:45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07/12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14:00 - 15:30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07/12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15:45 - 18:00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lastRenderedPageBreak/>
              <w:t>08/12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A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08/12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B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C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A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B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D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12:45 - 16:30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B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E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09/12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E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10/12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F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10/12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12:45 - 16:30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F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10/12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G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10/12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G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11/12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11/12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11/12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09:45 - 12:45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11/12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11/12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11/12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11/12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11/12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H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11/12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11/12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11/12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11/12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H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</w:t>
            </w:r>
            <w:r>
              <w:rPr>
                <w:sz w:val="16"/>
              </w:rPr>
              <w:lastRenderedPageBreak/>
              <w:t>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lastRenderedPageBreak/>
              <w:t>14/12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14/12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GW01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15/12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E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15/12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F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16/12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G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16/12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D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16/12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E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16/12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H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16/12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F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16/12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F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17/12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G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17/12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12:45 - 16:30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C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17/12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H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17/12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H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18/12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18/12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18/12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18/12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18/12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14:30 - 17:30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08/01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08/01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08/01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52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08/01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Środowiskowe </w:t>
            </w:r>
            <w:r>
              <w:rPr>
                <w:sz w:val="16"/>
              </w:rPr>
              <w:lastRenderedPageBreak/>
              <w:t>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</w:t>
            </w:r>
            <w:r>
              <w:rPr>
                <w:sz w:val="16"/>
              </w:rPr>
              <w:lastRenderedPageBreak/>
              <w:t xml:space="preserve">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lastRenderedPageBreak/>
              <w:t>08/01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14:30 - 17:30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12/01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12/01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12/01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12/01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12/01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12/01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12/01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12/01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GS04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13/01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G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13/01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H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13/01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12:45 - 16:30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G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14/01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F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15/01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E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15/01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F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15/01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G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15/01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H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19/01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GSeJęzy01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19/01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GSeJęzy02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19/01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GSeJęzy03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19/01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13:15 - 14:45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ANG GSeJęzy04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20/01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D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20/01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12:45 - 16:30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D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22/01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A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Małgorzata </w:t>
            </w:r>
            <w:r>
              <w:rPr>
                <w:sz w:val="16"/>
              </w:rPr>
              <w:lastRenderedPageBreak/>
              <w:t>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lastRenderedPageBreak/>
              <w:t>22/01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B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22/01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C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22/01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DK GĆ D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27/01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H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3A7F60" w:rsidTr="003A7F60">
        <w:tc>
          <w:tcPr>
            <w:tcW w:w="514" w:type="pct"/>
            <w:shd w:val="clear" w:color="auto" w:fill="auto"/>
          </w:tcPr>
          <w:p w:rsidR="003A7F60" w:rsidRPr="003A7F60" w:rsidRDefault="003A7F60">
            <w:pPr>
              <w:rPr>
                <w:b/>
                <w:sz w:val="16"/>
              </w:rPr>
            </w:pPr>
            <w:r w:rsidRPr="003A7F60">
              <w:rPr>
                <w:b/>
                <w:sz w:val="16"/>
              </w:rPr>
              <w:t>27/01</w:t>
            </w:r>
          </w:p>
        </w:tc>
        <w:tc>
          <w:tcPr>
            <w:tcW w:w="540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1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12:45 - 16:30</w:t>
            </w:r>
          </w:p>
        </w:tc>
        <w:tc>
          <w:tcPr>
            <w:tcW w:w="516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8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32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3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DLS2 GĆ H</w:t>
            </w:r>
          </w:p>
        </w:tc>
        <w:tc>
          <w:tcPr>
            <w:tcW w:w="723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4" w:type="pct"/>
            <w:shd w:val="clear" w:color="auto" w:fill="auto"/>
          </w:tcPr>
          <w:p w:rsidR="003A7F60" w:rsidRDefault="003A7F6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</w:tbl>
    <w:p w:rsidR="003A7F60" w:rsidRPr="003A7F60" w:rsidRDefault="003A7F60">
      <w:pPr>
        <w:rPr>
          <w:sz w:val="16"/>
        </w:rPr>
      </w:pPr>
    </w:p>
    <w:sectPr w:rsidR="003A7F60" w:rsidRPr="003A7F60">
      <w:headerReference w:type="default" r:id="rId7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7F60" w:rsidRDefault="003A7F60" w:rsidP="00294321">
      <w:r>
        <w:separator/>
      </w:r>
    </w:p>
  </w:endnote>
  <w:endnote w:type="continuationSeparator" w:id="0">
    <w:p w:rsidR="003A7F60" w:rsidRDefault="003A7F60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7F60" w:rsidRDefault="003A7F60" w:rsidP="00294321">
      <w:r>
        <w:separator/>
      </w:r>
    </w:p>
  </w:footnote>
  <w:footnote w:type="continuationSeparator" w:id="0">
    <w:p w:rsidR="003A7F60" w:rsidRDefault="003A7F60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13FB" w:rsidRDefault="002013FB">
    <w:pPr>
      <w:pStyle w:val="Nagwek"/>
    </w:pPr>
    <w:bookmarkStart w:id="1" w:name="PZ_NAGLOWEK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NBQTMwNjVFNjY2MTRCMzRFOUVCNzcyRDRDMTAzNDY0MUM2QzU2NkEiLCJ0eXAiOiJKV1QiLCJ4NXQiOiJ5cU1HWG1aaFN6VHA2M2N0VEJBMFpCeHNWbW8ifQ.eyJuYmYiOjE3ODk1NjQ0MjYsImV4cCI6MTc4OTY1MDgyNiwiaXNzIjoiaHR0cHM6Ly9sb2dpbi5zdW0uZWR1LnBsL3NlcnZlciIsImF1ZCI6ImRlYW5zX29mZmljZV9zZXJ2ZXIiLCJjbGllbnRfaWQiOiJkZWFuc19vZmZpY2VfbG9uZ190YXNrcyIsInN1YiI6IjRjZjIzYTc5LTMxYzMtNGJlNy05OGNiLTAzYmYzYzRhMGVlNiIsImF1dGhfdGltZSI6MTc4OTU2NDQyNiwiaWRwIjoibG9jYWwiLCJzY29wZSI6WyJvcGVuaWQiLCJkZWFuc19vZmZpY2Vfc2VydmVyIl0sImFtciI6WyJkZWxlZ2F0aW9uIl19.J08bQoRm7ezLXuc4KWK1gq5X4nskVFUDxw_Qb7Hy3sV12GLZnqGdpACy3wKY9RAlF0bYvXpYXlbqwvMtLVeN_QKdpW9FStHA8OWEw8HeI3LVIdnNIzEfcV8vmsWJSZkqIBKW3ANW0cKTcjw_ZtZTASF7m1jcZYtxcq2ZYE-2kixE-zcXd9LnPV_y9IQELYBP9WDwkk9XzxXx6LnJRUd6hKH4jHGNjcWzOQKcebitUXoDNhJKqyUXqN3BaO5iRO4Brv1cfkykMA8CC8XsVwkjYuykwMep-oQih1QeX5txUORF6TK4sM3E9EIxQ2I39tL923W8VnlmN6fV9tgsPWxpjoH0GQxrG7wuaBTQtMnVEbDoDENKb6FWlmMLozebr44SK6uW--RRcW5F6u85NukDGjJtWfEsZ1Nktt2-axWsEBNAFxVZ4-pS_RVTdgjFoiGGmhrWdtyErPcyZoDDmPnv9KumJf7J14A9EsQo1Z-vYjV1y80t6aEKGn1uvE92wmWa"/>
    <w:docVar w:name="AppProcID" w:val="16792"/>
    <w:docVar w:name="Autor" w:val="kbrysz"/>
    <w:docVar w:name="NAPRAW" w:val="0"/>
    <w:docVar w:name="PinPGenerator" w:val="1"/>
    <w:docVar w:name="ServiceAddress" w:val="http://U10-APP:8295/DziekanatREST/WordRESTService.svc/Call"/>
    <w:docVar w:name="ServiceAddressForWordAddIn" w:val="net.tcp://U10-APP:12355/Dziekanat/"/>
  </w:docVars>
  <w:rsids>
    <w:rsidRoot w:val="003A7F60"/>
    <w:rsid w:val="000F6126"/>
    <w:rsid w:val="002013FB"/>
    <w:rsid w:val="00294321"/>
    <w:rsid w:val="002B2C18"/>
    <w:rsid w:val="003A7F60"/>
    <w:rsid w:val="005B0F59"/>
    <w:rsid w:val="006F71E2"/>
    <w:rsid w:val="008D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C06682"/>
  <w15:docId w15:val="{9292DF01-1683-4BEB-B809-41702EC5E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3A7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brysz\AppData\Roaming\PCG%20Academia%20sp.%20z%20o.o.\University%20-%20DeansOffice%20-%20Client\11.74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F1B54829-0D9D-4558-A16C-C2B1E38F2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2</TotalTime>
  <Pages>19</Pages>
  <Words>9071</Words>
  <Characters>54429</Characters>
  <Application>Microsoft Office Word</Application>
  <DocSecurity>0</DocSecurity>
  <Lines>453</Lines>
  <Paragraphs>126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zajeć lista</vt:lpstr>
    </vt:vector>
  </TitlesOfParts>
  <Company>PCG Academia</Company>
  <LinksUpToDate>false</LinksUpToDate>
  <CharactersWithSpaces>63374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Katarzyna Brysz</dc:creator>
  <cp:keywords/>
  <dc:description>Wydruk systemowy</dc:description>
  <cp:lastModifiedBy>Katarzyna Brysz</cp:lastModifiedBy>
  <cp:revision>1</cp:revision>
  <dcterms:created xsi:type="dcterms:W3CDTF">2026-09-16T13:13:00Z</dcterms:created>
  <dcterms:modified xsi:type="dcterms:W3CDTF">2026-09-16T13:15:00Z</dcterms:modified>
</cp:coreProperties>
</file>