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1DA7" w:rsidRPr="00AB1DA7" w:rsidRDefault="00AB1DA7">
      <w:pPr>
        <w:rPr>
          <w:b/>
          <w:color w:val="FF0000"/>
        </w:rPr>
      </w:pPr>
      <w:r w:rsidRPr="00AB1DA7">
        <w:rPr>
          <w:b/>
          <w:color w:val="FF0000"/>
        </w:rPr>
        <w:t>18.09.2026</w:t>
      </w:r>
    </w:p>
    <w:p w:rsidR="00294321" w:rsidRDefault="00AB1DA7">
      <w:pPr>
        <w:rPr>
          <w:sz w:val="16"/>
        </w:rPr>
      </w:pPr>
      <w:r>
        <w:rPr>
          <w:sz w:val="16"/>
        </w:rPr>
        <w:t xml:space="preserve">Zajęcia  w dniach od </w:t>
      </w:r>
      <w:r>
        <w:rPr>
          <w:b/>
          <w:sz w:val="16"/>
        </w:rPr>
        <w:t>01-10-2026</w:t>
      </w:r>
      <w:r>
        <w:rPr>
          <w:sz w:val="16"/>
        </w:rPr>
        <w:t xml:space="preserve"> do </w:t>
      </w:r>
      <w:r>
        <w:rPr>
          <w:b/>
          <w:sz w:val="16"/>
        </w:rPr>
        <w:t>31-01-2027</w:t>
      </w:r>
    </w:p>
    <w:tbl>
      <w:tblPr>
        <w:tblStyle w:val="Tabela-Siatka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188"/>
        <w:gridCol w:w="1230"/>
        <w:gridCol w:w="1187"/>
        <w:gridCol w:w="1189"/>
        <w:gridCol w:w="1248"/>
        <w:gridCol w:w="1217"/>
        <w:gridCol w:w="1194"/>
        <w:gridCol w:w="1638"/>
        <w:gridCol w:w="1237"/>
      </w:tblGrid>
      <w:tr w:rsidR="00AB1DA7" w:rsidRP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Daty zajęć</w:t>
            </w:r>
          </w:p>
        </w:tc>
        <w:tc>
          <w:tcPr>
            <w:tcW w:w="543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Dzień</w:t>
            </w:r>
          </w:p>
        </w:tc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Od - Do</w:t>
            </w:r>
          </w:p>
        </w:tc>
        <w:tc>
          <w:tcPr>
            <w:tcW w:w="525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Ilość Godz.</w:t>
            </w:r>
          </w:p>
        </w:tc>
        <w:tc>
          <w:tcPr>
            <w:tcW w:w="551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Przedmiot</w:t>
            </w:r>
          </w:p>
        </w:tc>
        <w:tc>
          <w:tcPr>
            <w:tcW w:w="537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Status</w:t>
            </w:r>
          </w:p>
        </w:tc>
        <w:tc>
          <w:tcPr>
            <w:tcW w:w="527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Grupa</w:t>
            </w:r>
          </w:p>
        </w:tc>
        <w:tc>
          <w:tcPr>
            <w:tcW w:w="723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Sala</w:t>
            </w:r>
          </w:p>
        </w:tc>
        <w:tc>
          <w:tcPr>
            <w:tcW w:w="546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Wykładowca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01/10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Farmakologia i farmakoterapia żywieniowa oraz interakcje z żywnością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GW01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WZPB_e-learning10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01/10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Farmakologia i farmakoterapia żywieniowa oraz interakcje z żywnością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GW01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WZPB_e-learning10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02/10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Poradnictwo dietetyczne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GW01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WZPB_e-learning9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02/10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Produkcja potraw dietetycznych dla osób o zróżnicowanej aktywności fizycznej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DLS3 </w:t>
            </w:r>
            <w:proofErr w:type="spellStart"/>
            <w:r>
              <w:rPr>
                <w:sz w:val="16"/>
              </w:rPr>
              <w:t>DwS</w:t>
            </w:r>
            <w:proofErr w:type="spellEnd"/>
            <w:r>
              <w:rPr>
                <w:sz w:val="16"/>
              </w:rPr>
              <w:t xml:space="preserve"> GW04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WZPB_e-learning8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02/10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Poradnictwo dietetyczne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GW01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WZPB_e-learning9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02/10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Produkcja potraw dietetycznych dla osób o zróżnicowanej aktywności fizycznej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DLS3 </w:t>
            </w:r>
            <w:proofErr w:type="spellStart"/>
            <w:r>
              <w:rPr>
                <w:sz w:val="16"/>
              </w:rPr>
              <w:t>DwS</w:t>
            </w:r>
            <w:proofErr w:type="spellEnd"/>
            <w:r>
              <w:rPr>
                <w:sz w:val="16"/>
              </w:rPr>
              <w:t xml:space="preserve"> GW04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WZPB_e-learning8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02/10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Poradnictwo dietetyczne dla osób o zróżnicowanej aktywności fizycznej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DLS3 </w:t>
            </w:r>
            <w:proofErr w:type="spellStart"/>
            <w:r>
              <w:rPr>
                <w:sz w:val="16"/>
              </w:rPr>
              <w:t>DwS</w:t>
            </w:r>
            <w:proofErr w:type="spellEnd"/>
            <w:r>
              <w:rPr>
                <w:sz w:val="16"/>
              </w:rPr>
              <w:t xml:space="preserve"> GW04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WZPB_e-learning9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02/10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Produkcja potraw dietetycznych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GW01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WZPB_e-learning8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02/10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Poradnictwo dietetyczne dla osób o zróżnicowanej aktywności fizycznej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DLS3 </w:t>
            </w:r>
            <w:proofErr w:type="spellStart"/>
            <w:r>
              <w:rPr>
                <w:sz w:val="16"/>
              </w:rPr>
              <w:t>DwS</w:t>
            </w:r>
            <w:proofErr w:type="spellEnd"/>
            <w:r>
              <w:rPr>
                <w:sz w:val="16"/>
              </w:rPr>
              <w:t xml:space="preserve"> GW04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WZPB_e-learning9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02/10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Produkcja potraw dietetycznych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GW01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WZPB_e-learning8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05/10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08:00 - 09:30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Produkcja potraw dietetycznych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 A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A17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05/10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Poradnictwo dietetyczne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GS03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50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05/10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09:45 - 11:15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Produkcja potraw dietetycznych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 B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A17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05/10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11:15 - 12:45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Współczesne trendy żywieniowe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GS03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50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05/10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11:30 - 13:00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Produkcja potraw dietetycznych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 C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A16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05/10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13:00 - 16:00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Poradnictwo dietetyczne dla osób o zróżnicowanej aktywności fizycznej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DLS3 </w:t>
            </w:r>
            <w:proofErr w:type="spellStart"/>
            <w:r>
              <w:rPr>
                <w:sz w:val="16"/>
              </w:rPr>
              <w:t>DwS</w:t>
            </w:r>
            <w:proofErr w:type="spellEnd"/>
            <w:r>
              <w:rPr>
                <w:sz w:val="16"/>
              </w:rPr>
              <w:t xml:space="preserve"> GS04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50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05/10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13:15 - 14:45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Produkcja potraw dietetycznych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 D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A16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05/10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16:15 - 17:45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Współczesne trendy żywieniowe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GS04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50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06/10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08:00 - 09:30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Produkcja potraw dietetycznych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 E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A16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lastRenderedPageBreak/>
              <w:t>06/10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Poradnictwo dietetyczne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GS02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50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06/10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09:45 - 11:15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Produkcja potraw dietetycznych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 F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A16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06/10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11:15 - 12:45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Współczesne trendy żywieniowe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GS02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50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06/10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11:30 - 13:00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Produkcja potraw dietetycznych dla osób o zróżnicowanej aktywności fizycznej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DLS3 </w:t>
            </w:r>
            <w:proofErr w:type="spellStart"/>
            <w:r>
              <w:rPr>
                <w:sz w:val="16"/>
              </w:rPr>
              <w:t>DwS</w:t>
            </w:r>
            <w:proofErr w:type="spellEnd"/>
            <w:r>
              <w:rPr>
                <w:sz w:val="16"/>
              </w:rPr>
              <w:t xml:space="preserve"> GĆ G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A16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06/10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13:00 - 16:00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Poradnictwo dietetyczne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GS01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50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06/10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13:15 - 14:45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Produkcja potraw dietetycznych dla osób o zróżnicowanej aktywności fizycznej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DLS3 </w:t>
            </w:r>
            <w:proofErr w:type="spellStart"/>
            <w:r>
              <w:rPr>
                <w:sz w:val="16"/>
              </w:rPr>
              <w:t>DwS</w:t>
            </w:r>
            <w:proofErr w:type="spellEnd"/>
            <w:r>
              <w:rPr>
                <w:sz w:val="16"/>
              </w:rPr>
              <w:t xml:space="preserve"> GĆ H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A16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06/10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16:15 - 17:45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Współczesne trendy żywieniowe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50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07/10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Higiena, toksykologia i bezpieczeństwo żywności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GW01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WZPB_e-learning10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07/10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Dietetyka pediatryczna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GW01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WZPB_e-learning10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07/10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Fizjologia z elementami antropometrii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DLS3 </w:t>
            </w:r>
            <w:proofErr w:type="spellStart"/>
            <w:r>
              <w:rPr>
                <w:sz w:val="16"/>
              </w:rPr>
              <w:t>DwS</w:t>
            </w:r>
            <w:proofErr w:type="spellEnd"/>
            <w:r>
              <w:rPr>
                <w:sz w:val="16"/>
              </w:rPr>
              <w:t xml:space="preserve"> GW04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WZPB_e-learning9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07/10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GW01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07/10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Farmakologia i farmakoterapia żywieniowa oraz interakcje z żywnością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GW01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WZPB_e-learning10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08/10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Język angielski ogólny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GS03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LZSJO_nr</w:t>
            </w:r>
            <w:proofErr w:type="spellEnd"/>
            <w:r>
              <w:rPr>
                <w:sz w:val="16"/>
              </w:rPr>
              <w:t xml:space="preserve"> 1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08/10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09:00 - 15:00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8,00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GĆKL C1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WSS nr4 w _Oddział Onkologii Klinicznej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08/10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09:00 - 15:00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8,00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GĆKL C2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LZUCK_D019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08/10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Język angielski ogólny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GS03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LZSJO_nr</w:t>
            </w:r>
            <w:proofErr w:type="spellEnd"/>
            <w:r>
              <w:rPr>
                <w:sz w:val="16"/>
              </w:rPr>
              <w:t xml:space="preserve"> 1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AB1DA7" w:rsidRP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color w:val="FF0000"/>
                <w:sz w:val="16"/>
              </w:rPr>
            </w:pPr>
            <w:r w:rsidRPr="00AB1DA7">
              <w:rPr>
                <w:b/>
                <w:color w:val="FF0000"/>
                <w:sz w:val="16"/>
              </w:rPr>
              <w:t>08/10</w:t>
            </w:r>
          </w:p>
        </w:tc>
        <w:tc>
          <w:tcPr>
            <w:tcW w:w="543" w:type="pct"/>
            <w:shd w:val="clear" w:color="auto" w:fill="auto"/>
          </w:tcPr>
          <w:p w:rsidR="00AB1DA7" w:rsidRPr="00AB1DA7" w:rsidRDefault="00AB1DA7">
            <w:pPr>
              <w:rPr>
                <w:color w:val="FF0000"/>
                <w:sz w:val="16"/>
              </w:rPr>
            </w:pPr>
            <w:r w:rsidRPr="00AB1DA7">
              <w:rPr>
                <w:color w:val="FF0000"/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color w:val="FF0000"/>
                <w:sz w:val="16"/>
              </w:rPr>
            </w:pPr>
            <w:r w:rsidRPr="00AB1DA7">
              <w:rPr>
                <w:color w:val="FF0000"/>
                <w:sz w:val="16"/>
              </w:rPr>
              <w:t>13:00 - 15:15</w:t>
            </w:r>
          </w:p>
        </w:tc>
        <w:tc>
          <w:tcPr>
            <w:tcW w:w="525" w:type="pct"/>
            <w:shd w:val="clear" w:color="auto" w:fill="auto"/>
          </w:tcPr>
          <w:p w:rsidR="00AB1DA7" w:rsidRPr="00AB1DA7" w:rsidRDefault="00AB1DA7">
            <w:pPr>
              <w:rPr>
                <w:color w:val="FF0000"/>
                <w:sz w:val="16"/>
              </w:rPr>
            </w:pPr>
            <w:r w:rsidRPr="00AB1DA7">
              <w:rPr>
                <w:color w:val="FF0000"/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Pr="00AB1DA7" w:rsidRDefault="00AB1DA7">
            <w:pPr>
              <w:rPr>
                <w:color w:val="FF0000"/>
                <w:sz w:val="16"/>
              </w:rPr>
            </w:pPr>
            <w:r w:rsidRPr="00AB1DA7">
              <w:rPr>
                <w:color w:val="FF0000"/>
                <w:sz w:val="16"/>
              </w:rPr>
              <w:t>Język angielski ogólny</w:t>
            </w:r>
          </w:p>
        </w:tc>
        <w:tc>
          <w:tcPr>
            <w:tcW w:w="537" w:type="pct"/>
            <w:shd w:val="clear" w:color="auto" w:fill="auto"/>
          </w:tcPr>
          <w:p w:rsidR="00AB1DA7" w:rsidRPr="00AB1DA7" w:rsidRDefault="00AB1DA7">
            <w:pPr>
              <w:rPr>
                <w:color w:val="FF0000"/>
                <w:sz w:val="16"/>
              </w:rPr>
            </w:pPr>
            <w:r w:rsidRPr="00AB1DA7">
              <w:rPr>
                <w:color w:val="FF0000"/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Pr="00AB1DA7" w:rsidRDefault="00AB1DA7">
            <w:pPr>
              <w:rPr>
                <w:color w:val="FF0000"/>
                <w:sz w:val="16"/>
              </w:rPr>
            </w:pPr>
            <w:r w:rsidRPr="00AB1DA7">
              <w:rPr>
                <w:color w:val="FF0000"/>
                <w:sz w:val="16"/>
              </w:rPr>
              <w:t>DLS3 GS02</w:t>
            </w:r>
          </w:p>
        </w:tc>
        <w:tc>
          <w:tcPr>
            <w:tcW w:w="723" w:type="pct"/>
            <w:shd w:val="clear" w:color="auto" w:fill="auto"/>
          </w:tcPr>
          <w:p w:rsidR="00AB1DA7" w:rsidRPr="00AB1DA7" w:rsidRDefault="00AB1DA7">
            <w:pPr>
              <w:rPr>
                <w:color w:val="FF0000"/>
                <w:sz w:val="16"/>
              </w:rPr>
            </w:pPr>
            <w:proofErr w:type="spellStart"/>
            <w:r w:rsidRPr="00AB1DA7">
              <w:rPr>
                <w:color w:val="FF0000"/>
                <w:sz w:val="16"/>
              </w:rPr>
              <w:t>LZSJO_nr</w:t>
            </w:r>
            <w:proofErr w:type="spellEnd"/>
            <w:r w:rsidRPr="00AB1DA7">
              <w:rPr>
                <w:color w:val="FF0000"/>
                <w:sz w:val="16"/>
              </w:rPr>
              <w:t xml:space="preserve"> 1</w:t>
            </w:r>
          </w:p>
        </w:tc>
        <w:tc>
          <w:tcPr>
            <w:tcW w:w="546" w:type="pct"/>
            <w:shd w:val="clear" w:color="auto" w:fill="auto"/>
          </w:tcPr>
          <w:p w:rsidR="00AB1DA7" w:rsidRPr="00AB1DA7" w:rsidRDefault="00AB1DA7">
            <w:pPr>
              <w:rPr>
                <w:color w:val="FF0000"/>
                <w:sz w:val="16"/>
              </w:rPr>
            </w:pPr>
            <w:r w:rsidRPr="00AB1DA7">
              <w:rPr>
                <w:color w:val="FF0000"/>
                <w:sz w:val="16"/>
              </w:rPr>
              <w:t>dr n. hum. Julia Makowska-</w:t>
            </w:r>
            <w:proofErr w:type="spellStart"/>
            <w:r w:rsidRPr="00AB1DA7">
              <w:rPr>
                <w:color w:val="FF0000"/>
                <w:sz w:val="16"/>
              </w:rPr>
              <w:t>Songin</w:t>
            </w:r>
            <w:proofErr w:type="spellEnd"/>
          </w:p>
        </w:tc>
      </w:tr>
      <w:tr w:rsidR="00AB1DA7" w:rsidRP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color w:val="FF0000"/>
                <w:sz w:val="16"/>
              </w:rPr>
            </w:pPr>
            <w:r w:rsidRPr="00AB1DA7">
              <w:rPr>
                <w:b/>
                <w:color w:val="FF0000"/>
                <w:sz w:val="16"/>
              </w:rPr>
              <w:t>08/10</w:t>
            </w:r>
          </w:p>
        </w:tc>
        <w:tc>
          <w:tcPr>
            <w:tcW w:w="543" w:type="pct"/>
            <w:shd w:val="clear" w:color="auto" w:fill="auto"/>
          </w:tcPr>
          <w:p w:rsidR="00AB1DA7" w:rsidRPr="00AB1DA7" w:rsidRDefault="00AB1DA7">
            <w:pPr>
              <w:rPr>
                <w:color w:val="FF0000"/>
                <w:sz w:val="16"/>
              </w:rPr>
            </w:pPr>
            <w:r w:rsidRPr="00AB1DA7">
              <w:rPr>
                <w:color w:val="FF0000"/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color w:val="FF0000"/>
                <w:sz w:val="16"/>
              </w:rPr>
            </w:pPr>
            <w:r w:rsidRPr="00AB1DA7">
              <w:rPr>
                <w:color w:val="FF0000"/>
                <w:sz w:val="16"/>
              </w:rPr>
              <w:t>15:30 - 17:45</w:t>
            </w:r>
          </w:p>
        </w:tc>
        <w:tc>
          <w:tcPr>
            <w:tcW w:w="525" w:type="pct"/>
            <w:shd w:val="clear" w:color="auto" w:fill="auto"/>
          </w:tcPr>
          <w:p w:rsidR="00AB1DA7" w:rsidRPr="00AB1DA7" w:rsidRDefault="00AB1DA7">
            <w:pPr>
              <w:rPr>
                <w:color w:val="FF0000"/>
                <w:sz w:val="16"/>
              </w:rPr>
            </w:pPr>
            <w:r w:rsidRPr="00AB1DA7">
              <w:rPr>
                <w:color w:val="FF0000"/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Pr="00AB1DA7" w:rsidRDefault="00AB1DA7">
            <w:pPr>
              <w:rPr>
                <w:color w:val="FF0000"/>
                <w:sz w:val="16"/>
              </w:rPr>
            </w:pPr>
            <w:r w:rsidRPr="00AB1DA7">
              <w:rPr>
                <w:color w:val="FF0000"/>
                <w:sz w:val="16"/>
              </w:rPr>
              <w:t>Język angielski ogólny</w:t>
            </w:r>
          </w:p>
        </w:tc>
        <w:tc>
          <w:tcPr>
            <w:tcW w:w="537" w:type="pct"/>
            <w:shd w:val="clear" w:color="auto" w:fill="auto"/>
          </w:tcPr>
          <w:p w:rsidR="00AB1DA7" w:rsidRPr="00AB1DA7" w:rsidRDefault="00AB1DA7">
            <w:pPr>
              <w:rPr>
                <w:color w:val="FF0000"/>
                <w:sz w:val="16"/>
              </w:rPr>
            </w:pPr>
            <w:r w:rsidRPr="00AB1DA7">
              <w:rPr>
                <w:color w:val="FF0000"/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Pr="00AB1DA7" w:rsidRDefault="00AB1DA7">
            <w:pPr>
              <w:rPr>
                <w:color w:val="FF0000"/>
                <w:sz w:val="16"/>
              </w:rPr>
            </w:pPr>
            <w:r w:rsidRPr="00AB1DA7">
              <w:rPr>
                <w:color w:val="FF0000"/>
                <w:sz w:val="16"/>
              </w:rPr>
              <w:t>DLS3 GS02</w:t>
            </w:r>
          </w:p>
        </w:tc>
        <w:tc>
          <w:tcPr>
            <w:tcW w:w="723" w:type="pct"/>
            <w:shd w:val="clear" w:color="auto" w:fill="auto"/>
          </w:tcPr>
          <w:p w:rsidR="00AB1DA7" w:rsidRPr="00AB1DA7" w:rsidRDefault="00AB1DA7">
            <w:pPr>
              <w:rPr>
                <w:color w:val="FF0000"/>
                <w:sz w:val="16"/>
              </w:rPr>
            </w:pPr>
            <w:proofErr w:type="spellStart"/>
            <w:r w:rsidRPr="00AB1DA7">
              <w:rPr>
                <w:color w:val="FF0000"/>
                <w:sz w:val="16"/>
              </w:rPr>
              <w:t>LZSJO_nr</w:t>
            </w:r>
            <w:proofErr w:type="spellEnd"/>
            <w:r w:rsidRPr="00AB1DA7">
              <w:rPr>
                <w:color w:val="FF0000"/>
                <w:sz w:val="16"/>
              </w:rPr>
              <w:t xml:space="preserve"> 1</w:t>
            </w:r>
          </w:p>
        </w:tc>
        <w:tc>
          <w:tcPr>
            <w:tcW w:w="546" w:type="pct"/>
            <w:shd w:val="clear" w:color="auto" w:fill="auto"/>
          </w:tcPr>
          <w:p w:rsidR="00AB1DA7" w:rsidRPr="00AB1DA7" w:rsidRDefault="00AB1DA7">
            <w:pPr>
              <w:rPr>
                <w:color w:val="FF0000"/>
                <w:sz w:val="16"/>
              </w:rPr>
            </w:pPr>
            <w:r w:rsidRPr="00AB1DA7">
              <w:rPr>
                <w:color w:val="FF0000"/>
                <w:sz w:val="16"/>
              </w:rPr>
              <w:t>dr n. hum. Julia Makowska-</w:t>
            </w:r>
            <w:proofErr w:type="spellStart"/>
            <w:r w:rsidRPr="00AB1DA7">
              <w:rPr>
                <w:color w:val="FF0000"/>
                <w:sz w:val="16"/>
              </w:rPr>
              <w:t>Songin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09/10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Dietetyka pediatryczna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29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09/10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Farmakologia i farmakoterapia żywieniowa oraz interakcje z żywnością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GS02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46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09/10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Podstawy epidemiologii i metodologii badań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GS04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lastRenderedPageBreak/>
              <w:t>09/10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Seminarium licencjackie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GS03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34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09/10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Dietetyka pediatryczna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GS02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29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09/10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Farmakologia i farmakoterapia żywieniowa oraz interakcje z żywnością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46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09/10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Podstawy epidemiologii i metodologii badań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GS03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09/10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Seminarium licencjackie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GS04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34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09/10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Dietetyka pediatryczna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GS03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29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09/10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Farmakologia i farmakoterapia żywieniowa oraz interakcje z żywnością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GS04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46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09/10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Podstawy epidemiologii i metodologii badań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GS02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09/10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Seminarium licencjackie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34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09/10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Dietetyka pediatryczna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GS04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29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09/10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Farmakologia i farmakoterapia żywieniowa oraz interakcje z żywnością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GS03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46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09/10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Podstawy epidemiologii i metodologii badań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09/10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Seminarium licencjackie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GS02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34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12/10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08:00 - 12:30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Fizjologia z elementami antropometrii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DLS3 </w:t>
            </w:r>
            <w:proofErr w:type="spellStart"/>
            <w:r>
              <w:rPr>
                <w:sz w:val="16"/>
              </w:rPr>
              <w:t>DwS</w:t>
            </w:r>
            <w:proofErr w:type="spellEnd"/>
            <w:r>
              <w:rPr>
                <w:sz w:val="16"/>
              </w:rPr>
              <w:t xml:space="preserve"> GĆ G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12/10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08:00 - 12:30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Produkcja potraw dietetycznych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 A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A17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12/10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08:00 - 12:30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Produkcja potraw dietetycznych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 B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A16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12/10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08:00 - 14:00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8,00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GĆKL C1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PCM_sala1-Oddział Endokrynologiczny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12/10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08:00 - 14:00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8,00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GĆKL C2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LZUCK_D019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12/10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12:45 - 17:15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Fizjologia z elementami antropometrii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DLS3 </w:t>
            </w:r>
            <w:proofErr w:type="spellStart"/>
            <w:r>
              <w:rPr>
                <w:sz w:val="16"/>
              </w:rPr>
              <w:t>DwS</w:t>
            </w:r>
            <w:proofErr w:type="spellEnd"/>
            <w:r>
              <w:rPr>
                <w:sz w:val="16"/>
              </w:rPr>
              <w:t xml:space="preserve"> GĆ H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12/10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12:45 - 17:15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Produkcja potraw dietetycznych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 A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A16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12/10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12:45 - 17:15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Produkcja potraw dietetycznych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 B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A17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AB1DA7" w:rsidRP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color w:val="FF0000"/>
                <w:sz w:val="16"/>
              </w:rPr>
            </w:pPr>
            <w:r w:rsidRPr="00AB1DA7">
              <w:rPr>
                <w:b/>
                <w:color w:val="FF0000"/>
                <w:sz w:val="16"/>
              </w:rPr>
              <w:t>13/10</w:t>
            </w:r>
          </w:p>
        </w:tc>
        <w:tc>
          <w:tcPr>
            <w:tcW w:w="543" w:type="pct"/>
            <w:shd w:val="clear" w:color="auto" w:fill="auto"/>
          </w:tcPr>
          <w:p w:rsidR="00AB1DA7" w:rsidRPr="00AB1DA7" w:rsidRDefault="00AB1DA7">
            <w:pPr>
              <w:rPr>
                <w:color w:val="FF0000"/>
                <w:sz w:val="16"/>
              </w:rPr>
            </w:pPr>
            <w:r w:rsidRPr="00AB1DA7">
              <w:rPr>
                <w:color w:val="FF0000"/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color w:val="FF0000"/>
                <w:sz w:val="16"/>
              </w:rPr>
            </w:pPr>
            <w:r w:rsidRPr="00AB1DA7">
              <w:rPr>
                <w:color w:val="FF0000"/>
                <w:sz w:val="16"/>
              </w:rPr>
              <w:t>08:00 - 10:15</w:t>
            </w:r>
          </w:p>
        </w:tc>
        <w:tc>
          <w:tcPr>
            <w:tcW w:w="525" w:type="pct"/>
            <w:shd w:val="clear" w:color="auto" w:fill="auto"/>
          </w:tcPr>
          <w:p w:rsidR="00AB1DA7" w:rsidRPr="00AB1DA7" w:rsidRDefault="00AB1DA7">
            <w:pPr>
              <w:rPr>
                <w:color w:val="FF0000"/>
                <w:sz w:val="16"/>
              </w:rPr>
            </w:pPr>
            <w:r w:rsidRPr="00AB1DA7">
              <w:rPr>
                <w:color w:val="FF0000"/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Pr="00AB1DA7" w:rsidRDefault="00AB1DA7">
            <w:pPr>
              <w:rPr>
                <w:color w:val="FF0000"/>
                <w:sz w:val="16"/>
              </w:rPr>
            </w:pPr>
            <w:r w:rsidRPr="00AB1DA7">
              <w:rPr>
                <w:color w:val="FF0000"/>
                <w:sz w:val="16"/>
              </w:rPr>
              <w:t>Język angielski ogólny</w:t>
            </w:r>
          </w:p>
        </w:tc>
        <w:tc>
          <w:tcPr>
            <w:tcW w:w="537" w:type="pct"/>
            <w:shd w:val="clear" w:color="auto" w:fill="auto"/>
          </w:tcPr>
          <w:p w:rsidR="00AB1DA7" w:rsidRPr="00AB1DA7" w:rsidRDefault="00AB1DA7">
            <w:pPr>
              <w:rPr>
                <w:color w:val="FF0000"/>
                <w:sz w:val="16"/>
              </w:rPr>
            </w:pPr>
            <w:r w:rsidRPr="00AB1DA7">
              <w:rPr>
                <w:color w:val="FF0000"/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Pr="00AB1DA7" w:rsidRDefault="00AB1DA7">
            <w:pPr>
              <w:rPr>
                <w:color w:val="FF0000"/>
                <w:sz w:val="16"/>
              </w:rPr>
            </w:pPr>
            <w:r w:rsidRPr="00AB1DA7">
              <w:rPr>
                <w:color w:val="FF0000"/>
                <w:sz w:val="16"/>
              </w:rPr>
              <w:t>DLS3 GS04</w:t>
            </w:r>
          </w:p>
        </w:tc>
        <w:tc>
          <w:tcPr>
            <w:tcW w:w="723" w:type="pct"/>
            <w:shd w:val="clear" w:color="auto" w:fill="auto"/>
          </w:tcPr>
          <w:p w:rsidR="00AB1DA7" w:rsidRPr="00AB1DA7" w:rsidRDefault="00AB1DA7">
            <w:pPr>
              <w:rPr>
                <w:color w:val="FF0000"/>
                <w:sz w:val="16"/>
              </w:rPr>
            </w:pPr>
            <w:proofErr w:type="spellStart"/>
            <w:r w:rsidRPr="00AB1DA7">
              <w:rPr>
                <w:color w:val="FF0000"/>
                <w:sz w:val="16"/>
              </w:rPr>
              <w:t>LZSJO_nr</w:t>
            </w:r>
            <w:proofErr w:type="spellEnd"/>
            <w:r w:rsidRPr="00AB1DA7">
              <w:rPr>
                <w:color w:val="FF0000"/>
                <w:sz w:val="16"/>
              </w:rPr>
              <w:t xml:space="preserve"> 1</w:t>
            </w:r>
          </w:p>
        </w:tc>
        <w:tc>
          <w:tcPr>
            <w:tcW w:w="546" w:type="pct"/>
            <w:shd w:val="clear" w:color="auto" w:fill="auto"/>
          </w:tcPr>
          <w:p w:rsidR="00AB1DA7" w:rsidRPr="00AB1DA7" w:rsidRDefault="00AB1DA7">
            <w:pPr>
              <w:rPr>
                <w:color w:val="FF0000"/>
                <w:sz w:val="16"/>
              </w:rPr>
            </w:pPr>
            <w:r w:rsidRPr="00AB1DA7">
              <w:rPr>
                <w:color w:val="FF0000"/>
                <w:sz w:val="16"/>
              </w:rPr>
              <w:t>dr n. hum. Julia Makowska-</w:t>
            </w:r>
            <w:proofErr w:type="spellStart"/>
            <w:r w:rsidRPr="00AB1DA7">
              <w:rPr>
                <w:color w:val="FF0000"/>
                <w:sz w:val="16"/>
              </w:rPr>
              <w:t>Songin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13/10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08:00 - 12:30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Produkcja potraw </w:t>
            </w:r>
            <w:r>
              <w:rPr>
                <w:sz w:val="16"/>
              </w:rPr>
              <w:lastRenderedPageBreak/>
              <w:t>dietetycznych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 C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A17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dr hab. n. med. Oskar </w:t>
            </w:r>
            <w:r>
              <w:rPr>
                <w:sz w:val="16"/>
              </w:rPr>
              <w:lastRenderedPageBreak/>
              <w:t>Kowalski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lastRenderedPageBreak/>
              <w:t>13/10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08:00 - 12:30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Produkcja potraw dietetycznych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 D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A16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AB1DA7" w:rsidRP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color w:val="FF0000"/>
                <w:sz w:val="16"/>
              </w:rPr>
            </w:pPr>
            <w:r w:rsidRPr="00AB1DA7">
              <w:rPr>
                <w:b/>
                <w:color w:val="FF0000"/>
                <w:sz w:val="16"/>
              </w:rPr>
              <w:t>13/10</w:t>
            </w:r>
          </w:p>
        </w:tc>
        <w:tc>
          <w:tcPr>
            <w:tcW w:w="543" w:type="pct"/>
            <w:shd w:val="clear" w:color="auto" w:fill="auto"/>
          </w:tcPr>
          <w:p w:rsidR="00AB1DA7" w:rsidRPr="00AB1DA7" w:rsidRDefault="00AB1DA7">
            <w:pPr>
              <w:rPr>
                <w:color w:val="FF0000"/>
                <w:sz w:val="16"/>
              </w:rPr>
            </w:pPr>
            <w:r w:rsidRPr="00AB1DA7">
              <w:rPr>
                <w:color w:val="FF0000"/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color w:val="FF0000"/>
                <w:sz w:val="16"/>
              </w:rPr>
            </w:pPr>
            <w:r w:rsidRPr="00AB1DA7">
              <w:rPr>
                <w:color w:val="FF0000"/>
                <w:sz w:val="16"/>
              </w:rPr>
              <w:t>10:30 - 12:45</w:t>
            </w:r>
          </w:p>
        </w:tc>
        <w:tc>
          <w:tcPr>
            <w:tcW w:w="525" w:type="pct"/>
            <w:shd w:val="clear" w:color="auto" w:fill="auto"/>
          </w:tcPr>
          <w:p w:rsidR="00AB1DA7" w:rsidRPr="00AB1DA7" w:rsidRDefault="00AB1DA7">
            <w:pPr>
              <w:rPr>
                <w:color w:val="FF0000"/>
                <w:sz w:val="16"/>
              </w:rPr>
            </w:pPr>
            <w:r w:rsidRPr="00AB1DA7">
              <w:rPr>
                <w:color w:val="FF0000"/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Pr="00AB1DA7" w:rsidRDefault="00AB1DA7">
            <w:pPr>
              <w:rPr>
                <w:color w:val="FF0000"/>
                <w:sz w:val="16"/>
              </w:rPr>
            </w:pPr>
            <w:r w:rsidRPr="00AB1DA7">
              <w:rPr>
                <w:color w:val="FF0000"/>
                <w:sz w:val="16"/>
              </w:rPr>
              <w:t>Język angielski ogólny</w:t>
            </w:r>
          </w:p>
        </w:tc>
        <w:tc>
          <w:tcPr>
            <w:tcW w:w="537" w:type="pct"/>
            <w:shd w:val="clear" w:color="auto" w:fill="auto"/>
          </w:tcPr>
          <w:p w:rsidR="00AB1DA7" w:rsidRPr="00AB1DA7" w:rsidRDefault="00AB1DA7">
            <w:pPr>
              <w:rPr>
                <w:color w:val="FF0000"/>
                <w:sz w:val="16"/>
              </w:rPr>
            </w:pPr>
            <w:r w:rsidRPr="00AB1DA7">
              <w:rPr>
                <w:color w:val="FF0000"/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Pr="00AB1DA7" w:rsidRDefault="00AB1DA7">
            <w:pPr>
              <w:rPr>
                <w:color w:val="FF0000"/>
                <w:sz w:val="16"/>
              </w:rPr>
            </w:pPr>
            <w:r w:rsidRPr="00AB1DA7">
              <w:rPr>
                <w:color w:val="FF0000"/>
                <w:sz w:val="16"/>
              </w:rPr>
              <w:t>DLS3 GS04</w:t>
            </w:r>
          </w:p>
        </w:tc>
        <w:tc>
          <w:tcPr>
            <w:tcW w:w="723" w:type="pct"/>
            <w:shd w:val="clear" w:color="auto" w:fill="auto"/>
          </w:tcPr>
          <w:p w:rsidR="00AB1DA7" w:rsidRPr="00AB1DA7" w:rsidRDefault="00AB1DA7">
            <w:pPr>
              <w:rPr>
                <w:color w:val="FF0000"/>
                <w:sz w:val="16"/>
              </w:rPr>
            </w:pPr>
            <w:proofErr w:type="spellStart"/>
            <w:r w:rsidRPr="00AB1DA7">
              <w:rPr>
                <w:color w:val="FF0000"/>
                <w:sz w:val="16"/>
              </w:rPr>
              <w:t>LZSJO_nr</w:t>
            </w:r>
            <w:proofErr w:type="spellEnd"/>
            <w:r w:rsidRPr="00AB1DA7">
              <w:rPr>
                <w:color w:val="FF0000"/>
                <w:sz w:val="16"/>
              </w:rPr>
              <w:t xml:space="preserve"> 1</w:t>
            </w:r>
          </w:p>
        </w:tc>
        <w:tc>
          <w:tcPr>
            <w:tcW w:w="546" w:type="pct"/>
            <w:shd w:val="clear" w:color="auto" w:fill="auto"/>
          </w:tcPr>
          <w:p w:rsidR="00AB1DA7" w:rsidRPr="00AB1DA7" w:rsidRDefault="00AB1DA7">
            <w:pPr>
              <w:rPr>
                <w:color w:val="FF0000"/>
                <w:sz w:val="16"/>
              </w:rPr>
            </w:pPr>
            <w:r w:rsidRPr="00AB1DA7">
              <w:rPr>
                <w:color w:val="FF0000"/>
                <w:sz w:val="16"/>
              </w:rPr>
              <w:t>dr n. hum. Julia Makowska-</w:t>
            </w:r>
            <w:proofErr w:type="spellStart"/>
            <w:r w:rsidRPr="00AB1DA7">
              <w:rPr>
                <w:color w:val="FF0000"/>
                <w:sz w:val="16"/>
              </w:rPr>
              <w:t>Songin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13/10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12:45 - 17:15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Produkcja potraw dietetycznych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 C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A16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13/10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12:45 - 17:15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Produkcja potraw dietetycznych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 D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A17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AB1DA7" w:rsidRP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color w:val="FF0000"/>
                <w:sz w:val="16"/>
              </w:rPr>
            </w:pPr>
            <w:r w:rsidRPr="00AB1DA7">
              <w:rPr>
                <w:b/>
                <w:color w:val="FF0000"/>
                <w:sz w:val="16"/>
              </w:rPr>
              <w:t>13/10</w:t>
            </w:r>
          </w:p>
        </w:tc>
        <w:tc>
          <w:tcPr>
            <w:tcW w:w="543" w:type="pct"/>
            <w:shd w:val="clear" w:color="auto" w:fill="auto"/>
          </w:tcPr>
          <w:p w:rsidR="00AB1DA7" w:rsidRPr="00AB1DA7" w:rsidRDefault="00AB1DA7">
            <w:pPr>
              <w:rPr>
                <w:color w:val="FF0000"/>
                <w:sz w:val="16"/>
              </w:rPr>
            </w:pPr>
            <w:r w:rsidRPr="00AB1DA7">
              <w:rPr>
                <w:color w:val="FF0000"/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color w:val="FF0000"/>
                <w:sz w:val="16"/>
              </w:rPr>
            </w:pPr>
            <w:r w:rsidRPr="00AB1DA7">
              <w:rPr>
                <w:color w:val="FF0000"/>
                <w:sz w:val="16"/>
              </w:rPr>
              <w:t>13:00 - 15:15</w:t>
            </w:r>
          </w:p>
        </w:tc>
        <w:tc>
          <w:tcPr>
            <w:tcW w:w="525" w:type="pct"/>
            <w:shd w:val="clear" w:color="auto" w:fill="auto"/>
          </w:tcPr>
          <w:p w:rsidR="00AB1DA7" w:rsidRPr="00AB1DA7" w:rsidRDefault="00AB1DA7">
            <w:pPr>
              <w:rPr>
                <w:color w:val="FF0000"/>
                <w:sz w:val="16"/>
              </w:rPr>
            </w:pPr>
            <w:r w:rsidRPr="00AB1DA7">
              <w:rPr>
                <w:color w:val="FF0000"/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Pr="00AB1DA7" w:rsidRDefault="00AB1DA7">
            <w:pPr>
              <w:rPr>
                <w:color w:val="FF0000"/>
                <w:sz w:val="16"/>
              </w:rPr>
            </w:pPr>
            <w:r w:rsidRPr="00AB1DA7">
              <w:rPr>
                <w:color w:val="FF0000"/>
                <w:sz w:val="16"/>
              </w:rPr>
              <w:t>Język angielski ogólny</w:t>
            </w:r>
          </w:p>
        </w:tc>
        <w:tc>
          <w:tcPr>
            <w:tcW w:w="537" w:type="pct"/>
            <w:shd w:val="clear" w:color="auto" w:fill="auto"/>
          </w:tcPr>
          <w:p w:rsidR="00AB1DA7" w:rsidRPr="00AB1DA7" w:rsidRDefault="00AB1DA7">
            <w:pPr>
              <w:rPr>
                <w:color w:val="FF0000"/>
                <w:sz w:val="16"/>
              </w:rPr>
            </w:pPr>
            <w:r w:rsidRPr="00AB1DA7">
              <w:rPr>
                <w:color w:val="FF0000"/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Pr="00AB1DA7" w:rsidRDefault="00AB1DA7">
            <w:pPr>
              <w:rPr>
                <w:color w:val="FF0000"/>
                <w:sz w:val="16"/>
              </w:rPr>
            </w:pPr>
            <w:r w:rsidRPr="00AB1DA7">
              <w:rPr>
                <w:color w:val="FF0000"/>
                <w:sz w:val="16"/>
              </w:rPr>
              <w:t>DLS3 GS03</w:t>
            </w:r>
          </w:p>
        </w:tc>
        <w:tc>
          <w:tcPr>
            <w:tcW w:w="723" w:type="pct"/>
            <w:shd w:val="clear" w:color="auto" w:fill="auto"/>
          </w:tcPr>
          <w:p w:rsidR="00AB1DA7" w:rsidRPr="00AB1DA7" w:rsidRDefault="00AB1DA7">
            <w:pPr>
              <w:rPr>
                <w:color w:val="FF0000"/>
                <w:sz w:val="16"/>
              </w:rPr>
            </w:pPr>
            <w:proofErr w:type="spellStart"/>
            <w:r w:rsidRPr="00AB1DA7">
              <w:rPr>
                <w:color w:val="FF0000"/>
                <w:sz w:val="16"/>
              </w:rPr>
              <w:t>LZSJO_nr</w:t>
            </w:r>
            <w:proofErr w:type="spellEnd"/>
            <w:r w:rsidRPr="00AB1DA7">
              <w:rPr>
                <w:color w:val="FF0000"/>
                <w:sz w:val="16"/>
              </w:rPr>
              <w:t xml:space="preserve"> 1</w:t>
            </w:r>
          </w:p>
        </w:tc>
        <w:tc>
          <w:tcPr>
            <w:tcW w:w="546" w:type="pct"/>
            <w:shd w:val="clear" w:color="auto" w:fill="auto"/>
          </w:tcPr>
          <w:p w:rsidR="00AB1DA7" w:rsidRPr="00AB1DA7" w:rsidRDefault="00AB1DA7">
            <w:pPr>
              <w:rPr>
                <w:color w:val="FF0000"/>
                <w:sz w:val="16"/>
              </w:rPr>
            </w:pPr>
            <w:r w:rsidRPr="00AB1DA7">
              <w:rPr>
                <w:color w:val="FF0000"/>
                <w:sz w:val="16"/>
              </w:rPr>
              <w:t>dr n. hum. Julia Makowska-</w:t>
            </w:r>
            <w:proofErr w:type="spellStart"/>
            <w:r w:rsidRPr="00AB1DA7">
              <w:rPr>
                <w:color w:val="FF0000"/>
                <w:sz w:val="16"/>
              </w:rPr>
              <w:t>Songin</w:t>
            </w:r>
            <w:proofErr w:type="spellEnd"/>
          </w:p>
        </w:tc>
      </w:tr>
      <w:tr w:rsidR="00AB1DA7" w:rsidRP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color w:val="FF0000"/>
                <w:sz w:val="16"/>
              </w:rPr>
            </w:pPr>
            <w:r w:rsidRPr="00AB1DA7">
              <w:rPr>
                <w:b/>
                <w:color w:val="FF0000"/>
                <w:sz w:val="16"/>
              </w:rPr>
              <w:t>13/10</w:t>
            </w:r>
          </w:p>
        </w:tc>
        <w:tc>
          <w:tcPr>
            <w:tcW w:w="543" w:type="pct"/>
            <w:shd w:val="clear" w:color="auto" w:fill="auto"/>
          </w:tcPr>
          <w:p w:rsidR="00AB1DA7" w:rsidRPr="00AB1DA7" w:rsidRDefault="00AB1DA7">
            <w:pPr>
              <w:rPr>
                <w:color w:val="FF0000"/>
                <w:sz w:val="16"/>
              </w:rPr>
            </w:pPr>
            <w:r w:rsidRPr="00AB1DA7">
              <w:rPr>
                <w:color w:val="FF0000"/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color w:val="FF0000"/>
                <w:sz w:val="16"/>
              </w:rPr>
            </w:pPr>
            <w:r w:rsidRPr="00AB1DA7">
              <w:rPr>
                <w:color w:val="FF0000"/>
                <w:sz w:val="16"/>
              </w:rPr>
              <w:t>15:30 - 17:45</w:t>
            </w:r>
          </w:p>
        </w:tc>
        <w:tc>
          <w:tcPr>
            <w:tcW w:w="525" w:type="pct"/>
            <w:shd w:val="clear" w:color="auto" w:fill="auto"/>
          </w:tcPr>
          <w:p w:rsidR="00AB1DA7" w:rsidRPr="00AB1DA7" w:rsidRDefault="00AB1DA7">
            <w:pPr>
              <w:rPr>
                <w:color w:val="FF0000"/>
                <w:sz w:val="16"/>
              </w:rPr>
            </w:pPr>
            <w:r w:rsidRPr="00AB1DA7">
              <w:rPr>
                <w:color w:val="FF0000"/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Pr="00AB1DA7" w:rsidRDefault="00AB1DA7">
            <w:pPr>
              <w:rPr>
                <w:color w:val="FF0000"/>
                <w:sz w:val="16"/>
              </w:rPr>
            </w:pPr>
            <w:r w:rsidRPr="00AB1DA7">
              <w:rPr>
                <w:color w:val="FF0000"/>
                <w:sz w:val="16"/>
              </w:rPr>
              <w:t>Język angielski ogólny</w:t>
            </w:r>
          </w:p>
        </w:tc>
        <w:tc>
          <w:tcPr>
            <w:tcW w:w="537" w:type="pct"/>
            <w:shd w:val="clear" w:color="auto" w:fill="auto"/>
          </w:tcPr>
          <w:p w:rsidR="00AB1DA7" w:rsidRPr="00AB1DA7" w:rsidRDefault="00AB1DA7">
            <w:pPr>
              <w:rPr>
                <w:color w:val="FF0000"/>
                <w:sz w:val="16"/>
              </w:rPr>
            </w:pPr>
            <w:r w:rsidRPr="00AB1DA7">
              <w:rPr>
                <w:color w:val="FF0000"/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Pr="00AB1DA7" w:rsidRDefault="00AB1DA7">
            <w:pPr>
              <w:rPr>
                <w:color w:val="FF0000"/>
                <w:sz w:val="16"/>
              </w:rPr>
            </w:pPr>
            <w:r w:rsidRPr="00AB1DA7">
              <w:rPr>
                <w:color w:val="FF0000"/>
                <w:sz w:val="16"/>
              </w:rPr>
              <w:t>DLS3 GS03</w:t>
            </w:r>
          </w:p>
        </w:tc>
        <w:tc>
          <w:tcPr>
            <w:tcW w:w="723" w:type="pct"/>
            <w:shd w:val="clear" w:color="auto" w:fill="auto"/>
          </w:tcPr>
          <w:p w:rsidR="00AB1DA7" w:rsidRPr="00AB1DA7" w:rsidRDefault="00AB1DA7">
            <w:pPr>
              <w:rPr>
                <w:color w:val="FF0000"/>
                <w:sz w:val="16"/>
              </w:rPr>
            </w:pPr>
            <w:proofErr w:type="spellStart"/>
            <w:r w:rsidRPr="00AB1DA7">
              <w:rPr>
                <w:color w:val="FF0000"/>
                <w:sz w:val="16"/>
              </w:rPr>
              <w:t>LZSJO_nr</w:t>
            </w:r>
            <w:proofErr w:type="spellEnd"/>
            <w:r w:rsidRPr="00AB1DA7">
              <w:rPr>
                <w:color w:val="FF0000"/>
                <w:sz w:val="16"/>
              </w:rPr>
              <w:t xml:space="preserve"> 1</w:t>
            </w:r>
          </w:p>
        </w:tc>
        <w:tc>
          <w:tcPr>
            <w:tcW w:w="546" w:type="pct"/>
            <w:shd w:val="clear" w:color="auto" w:fill="auto"/>
          </w:tcPr>
          <w:p w:rsidR="00AB1DA7" w:rsidRPr="00AB1DA7" w:rsidRDefault="00AB1DA7">
            <w:pPr>
              <w:rPr>
                <w:color w:val="FF0000"/>
                <w:sz w:val="16"/>
              </w:rPr>
            </w:pPr>
            <w:r w:rsidRPr="00AB1DA7">
              <w:rPr>
                <w:color w:val="FF0000"/>
                <w:sz w:val="16"/>
              </w:rPr>
              <w:t>dr n. hum. Julia Makowska-</w:t>
            </w:r>
            <w:proofErr w:type="spellStart"/>
            <w:r w:rsidRPr="00AB1DA7">
              <w:rPr>
                <w:color w:val="FF0000"/>
                <w:sz w:val="16"/>
              </w:rPr>
              <w:t>Songin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14/10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Poradnictwo dietetyczne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GW01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WZPB_e-learning9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14/10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Produkcja potraw dietetycznych dla osób o zróżnicowanej aktywności fizycznej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DLS3 </w:t>
            </w:r>
            <w:proofErr w:type="spellStart"/>
            <w:r>
              <w:rPr>
                <w:sz w:val="16"/>
              </w:rPr>
              <w:t>DwS</w:t>
            </w:r>
            <w:proofErr w:type="spellEnd"/>
            <w:r>
              <w:rPr>
                <w:sz w:val="16"/>
              </w:rPr>
              <w:t xml:space="preserve"> GW04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WZPB_e-learning8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14/10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Poradnictwo dietetyczne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GW01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WZPB_e-learning9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14/10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Produkcja potraw dietetycznych dla osób o zróżnicowanej aktywności fizycznej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DLS3 </w:t>
            </w:r>
            <w:proofErr w:type="spellStart"/>
            <w:r>
              <w:rPr>
                <w:sz w:val="16"/>
              </w:rPr>
              <w:t>DwS</w:t>
            </w:r>
            <w:proofErr w:type="spellEnd"/>
            <w:r>
              <w:rPr>
                <w:sz w:val="16"/>
              </w:rPr>
              <w:t xml:space="preserve"> GW04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WZPB_e-learning8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14/10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Poradnictwo dietetyczne dla osób o zróżnicowanej aktywności fizycznej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DLS3 </w:t>
            </w:r>
            <w:proofErr w:type="spellStart"/>
            <w:r>
              <w:rPr>
                <w:sz w:val="16"/>
              </w:rPr>
              <w:t>DwS</w:t>
            </w:r>
            <w:proofErr w:type="spellEnd"/>
            <w:r>
              <w:rPr>
                <w:sz w:val="16"/>
              </w:rPr>
              <w:t xml:space="preserve"> GW04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WZPB_e-learning9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14/10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Produkcja potraw dietetycznych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GW01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WZPB_e-learning8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14/10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Poradnictwo dietetyczne dla osób o zróżnicowanej aktywności fizycznej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DLS3 </w:t>
            </w:r>
            <w:proofErr w:type="spellStart"/>
            <w:r>
              <w:rPr>
                <w:sz w:val="16"/>
              </w:rPr>
              <w:t>DwS</w:t>
            </w:r>
            <w:proofErr w:type="spellEnd"/>
            <w:r>
              <w:rPr>
                <w:sz w:val="16"/>
              </w:rPr>
              <w:t xml:space="preserve"> GW04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WZPB_e-learning9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14/10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Produkcja potraw dietetycznych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GW01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WZPB_e-learning8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15/10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Higiena, toksykologia i bezpieczeństwo żywności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GS03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46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15/10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Statystyka w badaniach żywieniowych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010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15/10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Higiena, toksykologia i bezpieczeństwo żywności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46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15/10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Statystyka w badaniach żywieniowych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GS03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010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15/10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Higiena, toksykologia i bezpieczeństwo żywności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GS04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46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15/10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Statystyka w badaniach żywieniowych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GS02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010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15/10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Higiena, toksykologia i bezpieczeństwo żywności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GS02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46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15/10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Statystyka w badaniach </w:t>
            </w:r>
            <w:r>
              <w:rPr>
                <w:sz w:val="16"/>
              </w:rPr>
              <w:lastRenderedPageBreak/>
              <w:t>żywieniowych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GS04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010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Michał </w:t>
            </w:r>
            <w:r>
              <w:rPr>
                <w:sz w:val="16"/>
              </w:rPr>
              <w:lastRenderedPageBreak/>
              <w:t>Skrzypek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lastRenderedPageBreak/>
              <w:t>16/10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Dietetyka pediatryczna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29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16/10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Farmakologia i farmakoterapia żywieniowa oraz interakcje z żywnością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GS02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46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16/10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Podstawy epidemiologii i metodologii badań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GS04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16/10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Seminarium licencjackie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GS03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34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16/10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Dietetyka pediatryczna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GS02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29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16/10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Farmakologia i farmakoterapia żywieniowa oraz interakcje z żywnością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46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16/10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Podstawy epidemiologii i metodologii badań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GS03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16/10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Seminarium licencjackie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GS04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34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16/10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Dietetyka pediatryczna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GS03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29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16/10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Farmakologia i farmakoterapia żywieniowa oraz interakcje z żywnością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GS04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46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16/10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Podstawy epidemiologii i metodologii badań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GS02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16/10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Seminarium licencjackie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34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16/10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Dietetyka pediatryczna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GS04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29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16/10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Farmakologia i farmakoterapia żywieniowa oraz interakcje z żywnością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GS03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46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16/10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Podstawy epidemiologii i metodologii badań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16/10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Seminarium licencjackie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GS02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34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19/10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Język angielski ogólny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GS02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LZSJO_nr</w:t>
            </w:r>
            <w:proofErr w:type="spellEnd"/>
            <w:r>
              <w:rPr>
                <w:sz w:val="16"/>
              </w:rPr>
              <w:t xml:space="preserve"> 1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19/10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08:00 - 12:30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Produkcja potraw dietetycznych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 E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A17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19/10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08:00 - 12:30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Produkcja potraw dietetycznych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 F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A16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19/10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08:00 - 14:00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8,00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GĆKL D1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PCM_sala1-Oddział Endokrynologiczny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19/10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09:00 - 15:45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9,00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GĆKL D2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LZUCK3_D019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lastRenderedPageBreak/>
              <w:t>19/10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Język angielski ogólny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GS02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LZSJO_nr</w:t>
            </w:r>
            <w:proofErr w:type="spellEnd"/>
            <w:r>
              <w:rPr>
                <w:sz w:val="16"/>
              </w:rPr>
              <w:t xml:space="preserve"> 1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19/10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12:45 - 17:15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Produkcja potraw dietetycznych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 E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A16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19/10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12:45 - 17:15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Produkcja potraw dietetycznych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 F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A17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19/10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Język angielski ogólny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GS04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LZSJO_nr</w:t>
            </w:r>
            <w:proofErr w:type="spellEnd"/>
            <w:r>
              <w:rPr>
                <w:sz w:val="16"/>
              </w:rPr>
              <w:t xml:space="preserve"> 1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19/10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Język angielski ogólny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GS04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LZSJO_nr</w:t>
            </w:r>
            <w:proofErr w:type="spellEnd"/>
            <w:r>
              <w:rPr>
                <w:sz w:val="16"/>
              </w:rPr>
              <w:t xml:space="preserve"> 1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20/10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Higiena, toksykologia i bezpieczeństwo żywności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GĆ B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20/10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Poradnictwo dietetyczne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 C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20/10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08:00 - 12:30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Produkcja potraw dietetycznych dla osób o zróżnicowanej aktywności fizycznej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DLS3 </w:t>
            </w:r>
            <w:proofErr w:type="spellStart"/>
            <w:r>
              <w:rPr>
                <w:sz w:val="16"/>
              </w:rPr>
              <w:t>DwS</w:t>
            </w:r>
            <w:proofErr w:type="spellEnd"/>
            <w:r>
              <w:rPr>
                <w:sz w:val="16"/>
              </w:rPr>
              <w:t xml:space="preserve"> GĆ G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A17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20/10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08:00 - 12:30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Produkcja potraw dietetycznych dla osób o zróżnicowanej aktywności fizycznej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DLS3 </w:t>
            </w:r>
            <w:proofErr w:type="spellStart"/>
            <w:r>
              <w:rPr>
                <w:sz w:val="16"/>
              </w:rPr>
              <w:t>DwS</w:t>
            </w:r>
            <w:proofErr w:type="spellEnd"/>
            <w:r>
              <w:rPr>
                <w:sz w:val="16"/>
              </w:rPr>
              <w:t xml:space="preserve"> GĆ H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A16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20/10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08:45 - 10:15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Statystyka w badaniach żywieniowych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GĆ A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20/10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10:30 - 12:00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Statystyka w badaniach żywieniowych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GĆ B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20/10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Higiena, toksykologia i bezpieczeństwo żywności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GĆ A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20/10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Poradnictwo dietetyczne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 C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20/10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12:45 - 17:15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Produkcja potraw dietetycznych dla osób o zróżnicowanej aktywności fizycznej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DLS3 </w:t>
            </w:r>
            <w:proofErr w:type="spellStart"/>
            <w:r>
              <w:rPr>
                <w:sz w:val="16"/>
              </w:rPr>
              <w:t>DwS</w:t>
            </w:r>
            <w:proofErr w:type="spellEnd"/>
            <w:r>
              <w:rPr>
                <w:sz w:val="16"/>
              </w:rPr>
              <w:t xml:space="preserve"> GĆ G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A16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20/10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12:45 - 17:15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Produkcja potraw dietetycznych dla osób o zróżnicowanej aktywności fizycznej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DLS3 </w:t>
            </w:r>
            <w:proofErr w:type="spellStart"/>
            <w:r>
              <w:rPr>
                <w:sz w:val="16"/>
              </w:rPr>
              <w:t>DwS</w:t>
            </w:r>
            <w:proofErr w:type="spellEnd"/>
            <w:r>
              <w:rPr>
                <w:sz w:val="16"/>
              </w:rPr>
              <w:t xml:space="preserve"> GĆ H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A17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20/10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Higiena, toksykologia i bezpieczeństwo żywności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GĆ F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20/10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Poradnictwo dietetyczne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 D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20/10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13:45 - 15:15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Statystyka w badaniach żywieniowych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GĆ E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20/10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15:30 - 17:00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Statystyka w badaniach żywieniowych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GĆ F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20/10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Higiena, toksykologia i bezpieczeństwo żywności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GĆ E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20/10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Poradnictwo dietetyczne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 D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lastRenderedPageBreak/>
              <w:t>21/10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Higiena, toksykologia i bezpieczeństwo żywności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GW01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WZPB_e-learning10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21/10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Dietetyka pediatryczna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GW01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WZPB_e-learning10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21/10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Podstawy epidemiologii i metodologii badań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GW01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WZPB_e-learning11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21/10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Farmakologia i farmakoterapia żywieniowa oraz interakcje z żywnością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GW01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WZPB_e-learning10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22/10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Higiena, toksykologia i bezpieczeństwo żywności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GĆ D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22/10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Język angielski ogólny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GS03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LZSJO_nr</w:t>
            </w:r>
            <w:proofErr w:type="spellEnd"/>
            <w:r>
              <w:rPr>
                <w:sz w:val="16"/>
              </w:rPr>
              <w:t xml:space="preserve"> 1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22/10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08:45 - 10:15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Statystyka w badaniach żywieniowych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GĆ C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22/10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09:00 - 15:00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8,00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GĆKL A1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WSS nr4 w _Oddział Onkologii Klinicznej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22/10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09:00 - 15:00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8,00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GĆKL A2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LZUCK_D019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22/10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10:30 - 12:00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Statystyka w badaniach żywieniowych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GĆ D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22/10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Higiena, toksykologia i bezpieczeństwo żywności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GĆ C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22/10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Język angielski ogólny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GS03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LZSJO_nr</w:t>
            </w:r>
            <w:proofErr w:type="spellEnd"/>
            <w:r>
              <w:rPr>
                <w:sz w:val="16"/>
              </w:rPr>
              <w:t xml:space="preserve"> 1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22/10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Higiena, toksykologia i bezpieczeństwo żywności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GĆ H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22/10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13:45 - 15:15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Statystyka w badaniach żywieniowych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GĆ G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22/10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15:30 - 17:00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Statystyka w badaniach żywieniowych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GĆ H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22/10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Higiena, toksykologia i bezpieczeństwo żywności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GĆ G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23/10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Dietetyka pediatryczna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29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23/10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Farmakologia i farmakoterapia żywieniowa oraz interakcje z żywnością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GS02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46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23/10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Podstawy epidemiologii i metodologii badań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GS04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23/10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Seminarium licencjackie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GS03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34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23/10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Dietetyka pediatryczna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GS02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29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23/10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Farmakologia i farmakoterapia żywieniowa oraz interakcje z żywnością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46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23/10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Podstawy </w:t>
            </w:r>
            <w:r>
              <w:rPr>
                <w:sz w:val="16"/>
              </w:rPr>
              <w:lastRenderedPageBreak/>
              <w:t>epidemiologii i metodologii badań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GS03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dr hab. nauk o </w:t>
            </w:r>
            <w:r>
              <w:rPr>
                <w:sz w:val="16"/>
              </w:rPr>
              <w:lastRenderedPageBreak/>
              <w:t>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lastRenderedPageBreak/>
              <w:t>23/10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Seminarium licencjackie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GS04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34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23/10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Dietetyka pediatryczna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GS03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29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23/10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Farmakologia i farmakoterapia żywieniowa oraz interakcje z żywnością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GS04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46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23/10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Podstawy epidemiologii i metodologii badań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GS02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23/10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Seminarium licencjackie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34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23/10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Dietetyka pediatryczna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GS04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29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23/10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Farmakologia i farmakoterapia żywieniowa oraz interakcje z żywnością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GS03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46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23/10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Podstawy epidemiologii i metodologii badań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23/10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Seminarium licencjackie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GS02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34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26/10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08:00 - 12:30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Fizjologia z elementami antropometrii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DLS3 </w:t>
            </w:r>
            <w:proofErr w:type="spellStart"/>
            <w:r>
              <w:rPr>
                <w:sz w:val="16"/>
              </w:rPr>
              <w:t>DwS</w:t>
            </w:r>
            <w:proofErr w:type="spellEnd"/>
            <w:r>
              <w:rPr>
                <w:sz w:val="16"/>
              </w:rPr>
              <w:t xml:space="preserve"> GĆ G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26/10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08:00 - 12:30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Produkcja potraw dietetycznych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 A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A17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26/10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08:00 - 14:00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8,00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GĆKL F1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PCM_sala1-Oddział Endokrynologiczny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26/10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09:00 - 15:45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9,00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GĆKL F2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LZUCK3_D019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26/10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12:45 - 17:15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Fizjologia z elementami antropometrii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DLS3 </w:t>
            </w:r>
            <w:proofErr w:type="spellStart"/>
            <w:r>
              <w:rPr>
                <w:sz w:val="16"/>
              </w:rPr>
              <w:t>DwS</w:t>
            </w:r>
            <w:proofErr w:type="spellEnd"/>
            <w:r>
              <w:rPr>
                <w:sz w:val="16"/>
              </w:rPr>
              <w:t xml:space="preserve"> GĆ H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26/10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12:45 - 17:15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Produkcja potraw dietetycznych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 B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A17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27/10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Poradnictwo dietetyczne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 A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27/10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08:00 - 12:30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Produkcja potraw dietetycznych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 C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A17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27/10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Poradnictwo dietetyczne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 A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27/10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12:45 - 17:15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Produkcja potraw dietetycznych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 D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A17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27/10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Poradnictwo dietetyczne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 B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27/10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Poradnictwo dietetyczne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 B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28/10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Higiena, toksykologia i bezpieczeństwo </w:t>
            </w:r>
            <w:r>
              <w:rPr>
                <w:sz w:val="16"/>
              </w:rPr>
              <w:lastRenderedPageBreak/>
              <w:t>żywności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Wykład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GW01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WZPB_e-learning10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28/10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Dietetyka pediatryczna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GW01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WZPB_e-learning10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28/10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Podstawy epidemiologii i metodologii badań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GW01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WZPB_e-learning11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28/10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Farmakologia i farmakoterapia żywieniowa oraz interakcje z żywnością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GW01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WZPB_e-learning10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29/10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Higiena, toksykologia i bezpieczeństwo żywności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GS03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46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29/10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Statystyka w badaniach żywieniowych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010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29/10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Higiena, toksykologia i bezpieczeństwo żywności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46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29/10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Statystyka w badaniach żywieniowych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GS03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010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29/10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Higiena, toksykologia i bezpieczeństwo żywności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GS04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46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29/10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Statystyka w badaniach żywieniowych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GS02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010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29/10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Higiena, toksykologia i bezpieczeństwo żywności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GS02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46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29/10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Statystyka w badaniach żywieniowych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GS04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010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30/10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Dietetyka pediatryczna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29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30/10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Farmakologia i farmakoterapia żywieniowa oraz interakcje z żywnością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GS02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46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30/10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Podstawy epidemiologii i metodologii badań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GS04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30/10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Seminarium licencjackie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GS03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34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30/10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Dietetyka pediatryczna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GS02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29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30/10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Farmakologia i farmakoterapia żywieniowa oraz interakcje z żywnością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46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30/10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Podstawy epidemiologii i metodologii badań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GS03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30/10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Seminarium licencjackie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GS04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34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30/10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Dietetyka pediatryczna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GS03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29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30/10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Farmakologia i farmakoterapia żywieniowa oraz interakcje z żywnością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GS04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46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30/10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Podstawy </w:t>
            </w:r>
            <w:r>
              <w:rPr>
                <w:sz w:val="16"/>
              </w:rPr>
              <w:lastRenderedPageBreak/>
              <w:t>epidemiologii i metodologii badań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GS02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dr hab. nauk o </w:t>
            </w:r>
            <w:r>
              <w:rPr>
                <w:sz w:val="16"/>
              </w:rPr>
              <w:lastRenderedPageBreak/>
              <w:t>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lastRenderedPageBreak/>
              <w:t>30/10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Seminarium licencjackie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34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30/10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Dietetyka pediatryczna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GS04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29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30/10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Farmakologia i farmakoterapia żywieniowa oraz interakcje z żywnością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GS03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46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30/10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Podstawy epidemiologii i metodologii badań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30/10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Seminarium licencjackie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GS02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34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02/11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Język angielski ogólny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GS02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LZSJO_nr</w:t>
            </w:r>
            <w:proofErr w:type="spellEnd"/>
            <w:r>
              <w:rPr>
                <w:sz w:val="16"/>
              </w:rPr>
              <w:t xml:space="preserve"> 1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02/11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08:00 - 12:30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Produkcja potraw dietetycznych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 E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A17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02/11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08:00 - 12:30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Produkcja potraw dietetycznych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 F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A16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02/11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08:00 - 14:00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8,00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GĆKL A1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PCM_sala1-Oddział Endokrynologiczny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02/11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08:00 - 14:00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8,00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GĆKL A2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LZUCK_D019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02/11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Język angielski ogólny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GS02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LZSJO_nr</w:t>
            </w:r>
            <w:proofErr w:type="spellEnd"/>
            <w:r>
              <w:rPr>
                <w:sz w:val="16"/>
              </w:rPr>
              <w:t xml:space="preserve"> 1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02/11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12:45 - 17:15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Produkcja potraw dietetycznych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 E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A16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02/11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12:45 - 17:15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Produkcja potraw dietetycznych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 F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A17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02/11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Język angielski ogólny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GS04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LZSJO_nr</w:t>
            </w:r>
            <w:proofErr w:type="spellEnd"/>
            <w:r>
              <w:rPr>
                <w:sz w:val="16"/>
              </w:rPr>
              <w:t xml:space="preserve"> 1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02/11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Język angielski ogólny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GS04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LZSJO_nr</w:t>
            </w:r>
            <w:proofErr w:type="spellEnd"/>
            <w:r>
              <w:rPr>
                <w:sz w:val="16"/>
              </w:rPr>
              <w:t xml:space="preserve"> 1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03/11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Higiena, toksykologia i bezpieczeństwo żywności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GĆ B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03/11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Statystyka w badaniach żywieniowych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GĆ A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03/11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08:00 - 12:30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Produkcja potraw dietetycznych dla osób o zróżnicowanej aktywności fizycznej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DLS3 </w:t>
            </w:r>
            <w:proofErr w:type="spellStart"/>
            <w:r>
              <w:rPr>
                <w:sz w:val="16"/>
              </w:rPr>
              <w:t>DwS</w:t>
            </w:r>
            <w:proofErr w:type="spellEnd"/>
            <w:r>
              <w:rPr>
                <w:sz w:val="16"/>
              </w:rPr>
              <w:t xml:space="preserve"> GĆ G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A17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03/11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08:00 - 12:30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Produkcja potraw dietetycznych dla osób o zróżnicowanej aktywności fizycznej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DLS3 </w:t>
            </w:r>
            <w:proofErr w:type="spellStart"/>
            <w:r>
              <w:rPr>
                <w:sz w:val="16"/>
              </w:rPr>
              <w:t>DwS</w:t>
            </w:r>
            <w:proofErr w:type="spellEnd"/>
            <w:r>
              <w:rPr>
                <w:sz w:val="16"/>
              </w:rPr>
              <w:t xml:space="preserve"> GĆ H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A16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03/11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09:00 - 15:00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8,00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GĆKL C1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LZCSB_Poradnia</w:t>
            </w:r>
            <w:proofErr w:type="spellEnd"/>
            <w:r>
              <w:rPr>
                <w:sz w:val="16"/>
              </w:rPr>
              <w:t xml:space="preserve"> III Kardiologii c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03/11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09:00 - 15:00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8,00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GĆKL C2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LZCSB_Poradnia</w:t>
            </w:r>
            <w:proofErr w:type="spellEnd"/>
            <w:r>
              <w:rPr>
                <w:sz w:val="16"/>
              </w:rPr>
              <w:t xml:space="preserve"> III Kardiologii b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03/11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Higiena, </w:t>
            </w:r>
            <w:r>
              <w:rPr>
                <w:sz w:val="16"/>
              </w:rPr>
              <w:lastRenderedPageBreak/>
              <w:t>toksykologia i bezpieczeństwo żywności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GĆ A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</w:t>
            </w:r>
            <w:r>
              <w:rPr>
                <w:sz w:val="16"/>
              </w:rPr>
              <w:lastRenderedPageBreak/>
              <w:t xml:space="preserve">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lastRenderedPageBreak/>
              <w:t>03/11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Statystyka w badaniach żywieniowych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GĆ B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03/11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12:45 - 17:15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Produkcja potraw dietetycznych dla osób o zróżnicowanej aktywności fizycznej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DLS3 </w:t>
            </w:r>
            <w:proofErr w:type="spellStart"/>
            <w:r>
              <w:rPr>
                <w:sz w:val="16"/>
              </w:rPr>
              <w:t>DwS</w:t>
            </w:r>
            <w:proofErr w:type="spellEnd"/>
            <w:r>
              <w:rPr>
                <w:sz w:val="16"/>
              </w:rPr>
              <w:t xml:space="preserve"> GĆ G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A16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03/11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12:45 - 17:15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Produkcja potraw dietetycznych dla osób o zróżnicowanej aktywności fizycznej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DLS3 </w:t>
            </w:r>
            <w:proofErr w:type="spellStart"/>
            <w:r>
              <w:rPr>
                <w:sz w:val="16"/>
              </w:rPr>
              <w:t>DwS</w:t>
            </w:r>
            <w:proofErr w:type="spellEnd"/>
            <w:r>
              <w:rPr>
                <w:sz w:val="16"/>
              </w:rPr>
              <w:t xml:space="preserve"> GĆ H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A17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03/11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Higiena, toksykologia i bezpieczeństwo żywności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GĆ F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03/11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Statystyka w badaniach żywieniowych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GĆ E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03/11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Higiena, toksykologia i bezpieczeństwo żywności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GĆ E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03/11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Statystyka w badaniach żywieniowych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GĆ F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04/11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Higiena, toksykologia i bezpieczeństwo żywności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GW01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WZPB_e-learning10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04/11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Dietetyka pediatryczna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GW01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WZPB_e-learning10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04/11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Farmakologia i farmakoterapia żywieniowa oraz interakcje z żywnością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GW01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WZPB_e-learning10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05/11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Higiena, toksykologia i bezpieczeństwo żywności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GĆ D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05/11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Język angielski ogólny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LZSJO_nr</w:t>
            </w:r>
            <w:proofErr w:type="spellEnd"/>
            <w:r>
              <w:rPr>
                <w:sz w:val="16"/>
              </w:rPr>
              <w:t xml:space="preserve"> 2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05/11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Statystyka w badaniach żywieniowych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GĆ C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05/11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09:00 - 15:00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8,00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GĆKL F1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WSS nr4 w _Oddział Onkologii Klinicznej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05/11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09:00 - 15:45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9,00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GĆKL F2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LZUCK3_D019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05/11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Higiena, toksykologia i bezpieczeństwo żywności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GĆ C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05/11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Język angielski ogólny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LZSJO_nr</w:t>
            </w:r>
            <w:proofErr w:type="spellEnd"/>
            <w:r>
              <w:rPr>
                <w:sz w:val="16"/>
              </w:rPr>
              <w:t xml:space="preserve"> 2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05/11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Statystyka w badaniach żywieniowych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GĆ D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05/11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Higiena, toksykologia i bezpieczeństwo żywności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GĆ H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05/11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Statystyka w badaniach żywieniowych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GĆ G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05/11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Higiena, toksykologia i bezpieczeństwo żywności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GĆ G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lastRenderedPageBreak/>
              <w:t>05/11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Statystyka w badaniach żywieniowych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GĆ H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06/11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Dietetyka pediatryczna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29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06/11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Farmakologia i farmakoterapia żywieniowa oraz interakcje z żywnością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GS02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46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06/11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08:45 - 10:15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Podstawy epidemiologii i metodologii badań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GS04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06/11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08:45 - 10:15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Seminarium licencjackie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GS03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34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06/11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10:30 - 12:00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Podstawy epidemiologii i metodologii badań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GS03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06/11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10:30 - 12:00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Seminarium licencjackie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GS04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34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06/11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Dietetyka pediatryczna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GS02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29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06/11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Farmakologia i farmakoterapia żywieniowa oraz interakcje z żywnością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46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06/11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Dietetyka pediatryczna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GS03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29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06/11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Farmakologia i farmakoterapia żywieniowa oraz interakcje z żywnością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GS04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46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06/11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13:45 - 15:15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Podstawy epidemiologii i metodologii badań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GS02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06/11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13:45 - 15:15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Seminarium licencjackie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34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06/11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15:30 - 17:00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Podstawy epidemiologii i metodologii badań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06/11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15:30 - 17:00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Seminarium licencjackie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GS02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34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06/11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Dietetyka pediatryczna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GS04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29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06/11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Farmakologia i farmakoterapia żywieniowa oraz interakcje z żywnością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GS03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46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09/11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08:00 - 12:30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Fizjologia z elementami antropometrii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DLS3 </w:t>
            </w:r>
            <w:proofErr w:type="spellStart"/>
            <w:r>
              <w:rPr>
                <w:sz w:val="16"/>
              </w:rPr>
              <w:t>DwS</w:t>
            </w:r>
            <w:proofErr w:type="spellEnd"/>
            <w:r>
              <w:rPr>
                <w:sz w:val="16"/>
              </w:rPr>
              <w:t xml:space="preserve"> GĆ G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09/11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08:00 - 12:30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Produkcja potraw dietetycznych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 A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A17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09/11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08:00 - 12:30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Produkcja potraw dietetycznych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 B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A16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09/11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08:00 - 14:00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8,00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GĆKL E1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PCM_sala1-Oddział Endokrynologiczny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09/11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09:00 - 15:45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9,00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GĆKL E2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LZUCK3_D019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</w:t>
            </w:r>
            <w:r>
              <w:rPr>
                <w:sz w:val="16"/>
              </w:rPr>
              <w:lastRenderedPageBreak/>
              <w:t>Małgorzata Muc-Wierzgoń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lastRenderedPageBreak/>
              <w:t>09/11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12:45 - 17:15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Fizjologia z elementami antropometrii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DLS3 </w:t>
            </w:r>
            <w:proofErr w:type="spellStart"/>
            <w:r>
              <w:rPr>
                <w:sz w:val="16"/>
              </w:rPr>
              <w:t>DwS</w:t>
            </w:r>
            <w:proofErr w:type="spellEnd"/>
            <w:r>
              <w:rPr>
                <w:sz w:val="16"/>
              </w:rPr>
              <w:t xml:space="preserve"> GĆ H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09/11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12:45 - 17:15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Produkcja potraw dietetycznych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 A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A16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09/11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12:45 - 17:15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Produkcja potraw dietetycznych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 B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A17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10/11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Higiena, toksykologia i bezpieczeństwo żywności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GĆ B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10/11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Poradnictwo dietetyczne dla osób o zróżnicowanej aktywności fizycznej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DLS3 </w:t>
            </w:r>
            <w:proofErr w:type="spellStart"/>
            <w:r>
              <w:rPr>
                <w:sz w:val="16"/>
              </w:rPr>
              <w:t>DwS</w:t>
            </w:r>
            <w:proofErr w:type="spellEnd"/>
            <w:r>
              <w:rPr>
                <w:sz w:val="16"/>
              </w:rPr>
              <w:t xml:space="preserve"> GĆ G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10/11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Statystyka w badaniach żywieniowych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GĆ A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10/11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08:00 - 12:30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Produkcja potraw dietetycznych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 C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A17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10/11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08:00 - 12:30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Produkcja potraw dietetycznych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 D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A16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10/11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Higiena, toksykologia i bezpieczeństwo żywności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GĆ A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10/11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Poradnictwo dietetyczne dla osób o zróżnicowanej aktywności fizycznej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DLS3 </w:t>
            </w:r>
            <w:proofErr w:type="spellStart"/>
            <w:r>
              <w:rPr>
                <w:sz w:val="16"/>
              </w:rPr>
              <w:t>DwS</w:t>
            </w:r>
            <w:proofErr w:type="spellEnd"/>
            <w:r>
              <w:rPr>
                <w:sz w:val="16"/>
              </w:rPr>
              <w:t xml:space="preserve"> GĆ G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10/11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Statystyka w badaniach żywieniowych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GĆ B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10/11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12:45 - 17:15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Produkcja potraw dietetycznych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 C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A16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10/11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12:45 - 17:15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Produkcja potraw dietetycznych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 D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A17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10/11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Higiena, toksykologia i bezpieczeństwo żywności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GĆ F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10/11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Poradnictwo dietetyczne dla osób o zróżnicowanej aktywności fizycznej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DLS3 </w:t>
            </w:r>
            <w:proofErr w:type="spellStart"/>
            <w:r>
              <w:rPr>
                <w:sz w:val="16"/>
              </w:rPr>
              <w:t>DwS</w:t>
            </w:r>
            <w:proofErr w:type="spellEnd"/>
            <w:r>
              <w:rPr>
                <w:sz w:val="16"/>
              </w:rPr>
              <w:t xml:space="preserve"> GĆ H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10/11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Statystyka w badaniach żywieniowych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GĆ E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10/11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Higiena, toksykologia i bezpieczeństwo żywności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GĆ E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10/11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Poradnictwo dietetyczne dla osób o zróżnicowanej aktywności fizycznej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DLS3 </w:t>
            </w:r>
            <w:proofErr w:type="spellStart"/>
            <w:r>
              <w:rPr>
                <w:sz w:val="16"/>
              </w:rPr>
              <w:t>DwS</w:t>
            </w:r>
            <w:proofErr w:type="spellEnd"/>
            <w:r>
              <w:rPr>
                <w:sz w:val="16"/>
              </w:rPr>
              <w:t xml:space="preserve"> GĆ H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10/11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Statystyka w badaniach żywieniowych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GĆ F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12/11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Higiena, toksykologia i bezpieczeństwo żywności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GĆ D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12/11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Język angielski ogólny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LZSJO_nr</w:t>
            </w:r>
            <w:proofErr w:type="spellEnd"/>
            <w:r>
              <w:rPr>
                <w:sz w:val="16"/>
              </w:rPr>
              <w:t xml:space="preserve"> 2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12/11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Statystyka w badaniach żywieniowych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GĆ C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12/11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09:00 - 15:00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8,00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Żywienie </w:t>
            </w:r>
            <w:r>
              <w:rPr>
                <w:sz w:val="16"/>
              </w:rPr>
              <w:lastRenderedPageBreak/>
              <w:t>kliniczne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DLS3 DK </w:t>
            </w:r>
            <w:r>
              <w:rPr>
                <w:sz w:val="16"/>
              </w:rPr>
              <w:lastRenderedPageBreak/>
              <w:t>GĆKL E1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 xml:space="preserve">WSS nr4 w _Oddział </w:t>
            </w:r>
            <w:r>
              <w:rPr>
                <w:sz w:val="16"/>
              </w:rPr>
              <w:lastRenderedPageBreak/>
              <w:t>Onkologii Klinicznej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 xml:space="preserve">prof. dr hab. n. </w:t>
            </w:r>
            <w:r>
              <w:rPr>
                <w:sz w:val="16"/>
              </w:rPr>
              <w:lastRenderedPageBreak/>
              <w:t>med. Małgorzata Muc-Wierzgoń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lastRenderedPageBreak/>
              <w:t>12/11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09:00 - 15:45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9,00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GĆKL E2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LZUCK3_D019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12/11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Higiena, toksykologia i bezpieczeństwo żywności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GĆ C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12/11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Język angielski ogólny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LZSJO_nr</w:t>
            </w:r>
            <w:proofErr w:type="spellEnd"/>
            <w:r>
              <w:rPr>
                <w:sz w:val="16"/>
              </w:rPr>
              <w:t xml:space="preserve"> 2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12/11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Statystyka w badaniach żywieniowych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GĆ D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12/11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Higiena, toksykologia i bezpieczeństwo żywności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GĆ H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12/11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Statystyka w badaniach żywieniowych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GĆ G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12/11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Higiena, toksykologia i bezpieczeństwo żywności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GĆ G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12/11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Statystyka w badaniach żywieniowych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GĆ H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13/11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Dietetyka pediatryczna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29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13/11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Farmakologia i farmakoterapia żywieniowa oraz interakcje z żywnością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GS02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46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13/11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08:45 - 10:15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Podstawy epidemiologii i metodologii badań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GS04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13/11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08:45 - 10:15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Seminarium licencjackie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GS03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34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13/11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10:30 - 12:00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Podstawy epidemiologii i metodologii badań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GS03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13/11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10:30 - 12:00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Seminarium licencjackie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GS04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34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13/11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Dietetyka pediatryczna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GS02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29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13/11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Farmakologia i farmakoterapia żywieniowa oraz interakcje z żywnością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46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13/11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Dietetyka pediatryczna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GS03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29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13/11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Farmakologia i farmakoterapia żywieniowa oraz interakcje z żywnością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GS04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46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13/11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13:45 - 15:15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Podstawy epidemiologii i metodologii badań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GS02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13/11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13:45 - 15:15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Seminarium licencjackie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34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13/11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15:30 - 17:00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Podstawy epidemiologii i metodologii badań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lastRenderedPageBreak/>
              <w:t>13/11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15:30 - 17:00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Seminarium licencjackie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GS02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34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13/11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Dietetyka pediatryczna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GS04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29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13/11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Farmakologia i farmakoterapia żywieniowa oraz interakcje z żywnością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GS03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46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16/11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Język angielski ogólny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GS02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LZSJO_nr</w:t>
            </w:r>
            <w:proofErr w:type="spellEnd"/>
            <w:r>
              <w:rPr>
                <w:sz w:val="16"/>
              </w:rPr>
              <w:t xml:space="preserve"> 1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16/11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08:00 - 12:30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Produkcja potraw dietetycznych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 E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A17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16/11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08:00 - 14:00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8,00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GĆKL B1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PCM_sala1-Oddział Endokrynologiczny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16/11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09:00 - 15:45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9,00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GĆKL B2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LZUCK3_D019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16/11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Język angielski ogólny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GS02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LZSJO_nr</w:t>
            </w:r>
            <w:proofErr w:type="spellEnd"/>
            <w:r>
              <w:rPr>
                <w:sz w:val="16"/>
              </w:rPr>
              <w:t xml:space="preserve"> 1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16/11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12:45 - 17:15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Produkcja potraw dietetycznych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 F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A17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16/11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Język angielski ogólny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GS04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LZSJO_nr</w:t>
            </w:r>
            <w:proofErr w:type="spellEnd"/>
            <w:r>
              <w:rPr>
                <w:sz w:val="16"/>
              </w:rPr>
              <w:t xml:space="preserve"> 1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16/11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Język angielski ogólny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GS04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LZSJO_nr</w:t>
            </w:r>
            <w:proofErr w:type="spellEnd"/>
            <w:r>
              <w:rPr>
                <w:sz w:val="16"/>
              </w:rPr>
              <w:t xml:space="preserve"> 1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17/11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Poradnictwo dietetyczne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 E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17/11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08:00 - 12:30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Produkcja potraw dietetycznych dla osób o zróżnicowanej aktywności fizycznej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DLS3 </w:t>
            </w:r>
            <w:proofErr w:type="spellStart"/>
            <w:r>
              <w:rPr>
                <w:sz w:val="16"/>
              </w:rPr>
              <w:t>DwS</w:t>
            </w:r>
            <w:proofErr w:type="spellEnd"/>
            <w:r>
              <w:rPr>
                <w:sz w:val="16"/>
              </w:rPr>
              <w:t xml:space="preserve"> GĆ G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A17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17/11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09:00 - 15:00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8,00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GĆKL A1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LZCSB_Oddział</w:t>
            </w:r>
            <w:proofErr w:type="spellEnd"/>
            <w:r>
              <w:rPr>
                <w:sz w:val="16"/>
              </w:rPr>
              <w:t xml:space="preserve"> Kliniczny III Kardiologii b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17/11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09:00 - 15:00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8,00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GĆKL A2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LZCSB_Poradnia</w:t>
            </w:r>
            <w:proofErr w:type="spellEnd"/>
            <w:r>
              <w:rPr>
                <w:sz w:val="16"/>
              </w:rPr>
              <w:t xml:space="preserve"> III Kardiologii b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17/11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Poradnictwo dietetyczne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 E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17/11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12:45 - 17:15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Produkcja potraw dietetycznych dla osób o zróżnicowanej aktywności fizycznej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DLS3 </w:t>
            </w:r>
            <w:proofErr w:type="spellStart"/>
            <w:r>
              <w:rPr>
                <w:sz w:val="16"/>
              </w:rPr>
              <w:t>DwS</w:t>
            </w:r>
            <w:proofErr w:type="spellEnd"/>
            <w:r>
              <w:rPr>
                <w:sz w:val="16"/>
              </w:rPr>
              <w:t xml:space="preserve"> GĆ H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A17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17/11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Poradnictwo dietetyczne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 F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17/11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Poradnictwo dietetyczne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 F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18/11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Higiena, toksykologia i bezpieczeństwo żywności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GW01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WZPB_e-learning10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18/11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Dietetyka pediatryczna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GW01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WZPB_e-learning10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18/11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Podstawy </w:t>
            </w:r>
            <w:r>
              <w:rPr>
                <w:sz w:val="16"/>
              </w:rPr>
              <w:lastRenderedPageBreak/>
              <w:t>epidemiologii i metodologii badań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Wykład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GW01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WZPB_e-learning11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dr hab. nauk o </w:t>
            </w:r>
            <w:r>
              <w:rPr>
                <w:sz w:val="16"/>
              </w:rPr>
              <w:lastRenderedPageBreak/>
              <w:t>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lastRenderedPageBreak/>
              <w:t>18/11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Fizjologia z elementami antropometrii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DLS3 </w:t>
            </w:r>
            <w:proofErr w:type="spellStart"/>
            <w:r>
              <w:rPr>
                <w:sz w:val="16"/>
              </w:rPr>
              <w:t>DwS</w:t>
            </w:r>
            <w:proofErr w:type="spellEnd"/>
            <w:r>
              <w:rPr>
                <w:sz w:val="16"/>
              </w:rPr>
              <w:t xml:space="preserve"> GW04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WZPB_e-learning9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18/11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GW01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19/11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Higiena, toksykologia i bezpieczeństwo żywności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GS03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46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19/11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Statystyka w badaniach żywieniowych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010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19/11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Higiena, toksykologia i bezpieczeństwo żywności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46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19/11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Statystyka w badaniach żywieniowych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GS03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010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19/11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Higiena, toksykologia i bezpieczeństwo żywności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GS04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46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19/11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Statystyka w badaniach żywieniowych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GS02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010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19/11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Higiena, toksykologia i bezpieczeństwo żywności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GS02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46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19/11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Statystyka w badaniach żywieniowych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GS04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010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20/11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Dietetyka pediatryczna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29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20/11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Seminarium licencjackie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GS03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34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20/11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Współczesne trendy żywieniowe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GS04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50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20/11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Dietetyka pediatryczna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GS02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29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20/11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Seminarium licencjackie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GS04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34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20/11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Współczesne trendy żywieniowe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GS03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50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20/11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Dietetyka pediatryczna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GS03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29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20/11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Seminarium licencjackie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34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20/11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Współczesne trendy żywieniowe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GS02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50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20/11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Dietetyka pediatryczna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GS04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29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20/11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Seminarium licencjackie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GS02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34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20/11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Współczesne trendy żywieniowe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50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lastRenderedPageBreak/>
              <w:t>23/11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08:00 - 12:30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Fizjologia z elementami antropometrii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DLS3 </w:t>
            </w:r>
            <w:proofErr w:type="spellStart"/>
            <w:r>
              <w:rPr>
                <w:sz w:val="16"/>
              </w:rPr>
              <w:t>DwS</w:t>
            </w:r>
            <w:proofErr w:type="spellEnd"/>
            <w:r>
              <w:rPr>
                <w:sz w:val="16"/>
              </w:rPr>
              <w:t xml:space="preserve"> GĆ G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23/11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08:00 - 12:30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Produkcja potraw dietetycznych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 B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A16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23/11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09:00 - 15:45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9,00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GĆKL C1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LZUCK_D019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23/11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09:00 - 15:45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9,00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GĆKL C2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PCM_sala1-Oddział Endokrynologiczny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23/11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12:45 - 17:15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Fizjologia z elementami antropometrii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DLS3 </w:t>
            </w:r>
            <w:proofErr w:type="spellStart"/>
            <w:r>
              <w:rPr>
                <w:sz w:val="16"/>
              </w:rPr>
              <w:t>DwS</w:t>
            </w:r>
            <w:proofErr w:type="spellEnd"/>
            <w:r>
              <w:rPr>
                <w:sz w:val="16"/>
              </w:rPr>
              <w:t xml:space="preserve"> GĆ H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23/11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12:45 - 17:15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Produkcja potraw dietetycznych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 A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A16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24/11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Higiena, toksykologia i bezpieczeństwo żywności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GĆ B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24/11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Statystyka w badaniach żywieniowych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GĆ A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24/11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08:00 - 12:30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Produkcja potraw dietetycznych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 D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A16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24/11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Higiena, toksykologia i bezpieczeństwo żywności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GĆ A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24/11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Statystyka w badaniach żywieniowych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GĆ B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24/11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12:45 - 17:15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Produkcja potraw dietetycznych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 C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A16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24/11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Higiena, toksykologia i bezpieczeństwo żywności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GĆ F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24/11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Statystyka w badaniach żywieniowych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GĆ E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24/11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Higiena, toksykologia i bezpieczeństwo żywności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GĆ E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24/11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Statystyka w badaniach żywieniowych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GĆ F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25/11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Higiena, toksykologia i bezpieczeństwo żywności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GW01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WZPB_e-learning10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25/11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Dietetyka pediatryczna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GW01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WZPB_e-learning10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26/11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Higiena, toksykologia i bezpieczeństwo żywności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GĆ D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26/11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Język angielski ogólny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LZSJO_nr</w:t>
            </w:r>
            <w:proofErr w:type="spellEnd"/>
            <w:r>
              <w:rPr>
                <w:sz w:val="16"/>
              </w:rPr>
              <w:t xml:space="preserve"> 2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26/11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Statystyka w badaniach żywieniowych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GĆ C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26/11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09:00 - 15:00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8,00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GĆKL E2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WSS nr4 w _Oddział Onkologii Klinicznej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26/11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Higiena, toksykologia i bezpieczeństwo żywności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GĆ C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26/11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Język angielski ogólny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LZSJO_nr</w:t>
            </w:r>
            <w:proofErr w:type="spellEnd"/>
            <w:r>
              <w:rPr>
                <w:sz w:val="16"/>
              </w:rPr>
              <w:t xml:space="preserve"> 2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26/11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Statystyka w badaniach żywieniowych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GĆ D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lastRenderedPageBreak/>
              <w:t>26/11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Higiena, toksykologia i bezpieczeństwo żywności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GĆ H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26/11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Statystyka w badaniach żywieniowych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GĆ G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26/11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Higiena, toksykologia i bezpieczeństwo żywności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GĆ G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26/11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Statystyka w badaniach żywieniowych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GĆ H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27/11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Dietetyka pediatryczna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29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27/11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Farmakologia i farmakoterapia żywieniowa oraz interakcje z żywnością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GS02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46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27/11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Seminarium licencjackie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GS03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34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27/11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Współczesne trendy żywieniowe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GS04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50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27/11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Dietetyka pediatryczna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GS02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29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27/11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Farmakologia i farmakoterapia żywieniowa oraz interakcje z żywnością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46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27/11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Seminarium licencjackie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GS04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34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27/11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Współczesne trendy żywieniowe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GS03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50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27/11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Dietetyka pediatryczna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GS03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29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27/11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Farmakologia i farmakoterapia żywieniowa oraz interakcje z żywnością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GS04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46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27/11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Seminarium licencjackie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34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27/11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Współczesne trendy żywieniowe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GS02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50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27/11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Dietetyka pediatryczna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GS04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29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27/11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Farmakologia i farmakoterapia żywieniowa oraz interakcje z żywnością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GS03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46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27/11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Seminarium licencjackie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GS02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34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27/11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Współczesne trendy żywieniowe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50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AB1DA7" w:rsidRP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color w:val="FF0000"/>
                <w:sz w:val="16"/>
              </w:rPr>
            </w:pPr>
            <w:bookmarkStart w:id="0" w:name="_GoBack"/>
            <w:r w:rsidRPr="00AB1DA7">
              <w:rPr>
                <w:b/>
                <w:color w:val="FF0000"/>
                <w:sz w:val="16"/>
              </w:rPr>
              <w:t>30/11</w:t>
            </w:r>
          </w:p>
        </w:tc>
        <w:tc>
          <w:tcPr>
            <w:tcW w:w="543" w:type="pct"/>
            <w:shd w:val="clear" w:color="auto" w:fill="auto"/>
          </w:tcPr>
          <w:p w:rsidR="00AB1DA7" w:rsidRPr="00AB1DA7" w:rsidRDefault="00AB1DA7">
            <w:pPr>
              <w:rPr>
                <w:color w:val="FF0000"/>
                <w:sz w:val="16"/>
              </w:rPr>
            </w:pPr>
            <w:r w:rsidRPr="00AB1DA7">
              <w:rPr>
                <w:color w:val="FF0000"/>
                <w:sz w:val="16"/>
              </w:rPr>
              <w:t>Poniedziałek</w:t>
            </w:r>
          </w:p>
        </w:tc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color w:val="FF0000"/>
                <w:sz w:val="16"/>
              </w:rPr>
            </w:pPr>
            <w:r w:rsidRPr="00AB1DA7">
              <w:rPr>
                <w:color w:val="FF0000"/>
                <w:sz w:val="16"/>
              </w:rPr>
              <w:t>08:00 - 10:15</w:t>
            </w:r>
          </w:p>
        </w:tc>
        <w:tc>
          <w:tcPr>
            <w:tcW w:w="525" w:type="pct"/>
            <w:shd w:val="clear" w:color="auto" w:fill="auto"/>
          </w:tcPr>
          <w:p w:rsidR="00AB1DA7" w:rsidRPr="00AB1DA7" w:rsidRDefault="00AB1DA7">
            <w:pPr>
              <w:rPr>
                <w:color w:val="FF0000"/>
                <w:sz w:val="16"/>
              </w:rPr>
            </w:pPr>
            <w:r w:rsidRPr="00AB1DA7">
              <w:rPr>
                <w:color w:val="FF0000"/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Pr="00AB1DA7" w:rsidRDefault="00AB1DA7">
            <w:pPr>
              <w:rPr>
                <w:color w:val="FF0000"/>
                <w:sz w:val="16"/>
              </w:rPr>
            </w:pPr>
            <w:r w:rsidRPr="00AB1DA7">
              <w:rPr>
                <w:color w:val="FF0000"/>
                <w:sz w:val="16"/>
              </w:rPr>
              <w:t>Język angielski ogólny</w:t>
            </w:r>
          </w:p>
        </w:tc>
        <w:tc>
          <w:tcPr>
            <w:tcW w:w="537" w:type="pct"/>
            <w:shd w:val="clear" w:color="auto" w:fill="auto"/>
          </w:tcPr>
          <w:p w:rsidR="00AB1DA7" w:rsidRPr="00AB1DA7" w:rsidRDefault="00AB1DA7">
            <w:pPr>
              <w:rPr>
                <w:color w:val="FF0000"/>
                <w:sz w:val="16"/>
              </w:rPr>
            </w:pPr>
            <w:r w:rsidRPr="00AB1DA7">
              <w:rPr>
                <w:color w:val="FF0000"/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Pr="00AB1DA7" w:rsidRDefault="00AB1DA7">
            <w:pPr>
              <w:rPr>
                <w:color w:val="FF0000"/>
                <w:sz w:val="16"/>
              </w:rPr>
            </w:pPr>
            <w:r w:rsidRPr="00AB1DA7">
              <w:rPr>
                <w:color w:val="FF0000"/>
                <w:sz w:val="16"/>
              </w:rPr>
              <w:t>DLS3 GS01</w:t>
            </w:r>
          </w:p>
        </w:tc>
        <w:tc>
          <w:tcPr>
            <w:tcW w:w="723" w:type="pct"/>
            <w:shd w:val="clear" w:color="auto" w:fill="auto"/>
          </w:tcPr>
          <w:p w:rsidR="00AB1DA7" w:rsidRPr="00AB1DA7" w:rsidRDefault="00AB1DA7">
            <w:pPr>
              <w:rPr>
                <w:color w:val="FF0000"/>
                <w:sz w:val="16"/>
              </w:rPr>
            </w:pPr>
            <w:proofErr w:type="spellStart"/>
            <w:r w:rsidRPr="00AB1DA7">
              <w:rPr>
                <w:color w:val="FF0000"/>
                <w:sz w:val="16"/>
              </w:rPr>
              <w:t>LZSJO_nr</w:t>
            </w:r>
            <w:proofErr w:type="spellEnd"/>
            <w:r w:rsidRPr="00AB1DA7">
              <w:rPr>
                <w:color w:val="FF0000"/>
                <w:sz w:val="16"/>
              </w:rPr>
              <w:t xml:space="preserve"> 2</w:t>
            </w:r>
          </w:p>
        </w:tc>
        <w:tc>
          <w:tcPr>
            <w:tcW w:w="546" w:type="pct"/>
            <w:shd w:val="clear" w:color="auto" w:fill="auto"/>
          </w:tcPr>
          <w:p w:rsidR="00AB1DA7" w:rsidRPr="00AB1DA7" w:rsidRDefault="00AB1DA7">
            <w:pPr>
              <w:rPr>
                <w:color w:val="FF0000"/>
                <w:sz w:val="16"/>
              </w:rPr>
            </w:pPr>
            <w:r w:rsidRPr="00AB1DA7">
              <w:rPr>
                <w:color w:val="FF0000"/>
                <w:sz w:val="16"/>
              </w:rPr>
              <w:t>dr n. hum. Julia Makowska-</w:t>
            </w:r>
            <w:proofErr w:type="spellStart"/>
            <w:r w:rsidRPr="00AB1DA7">
              <w:rPr>
                <w:color w:val="FF0000"/>
                <w:sz w:val="16"/>
              </w:rPr>
              <w:t>Songin</w:t>
            </w:r>
            <w:proofErr w:type="spellEnd"/>
          </w:p>
        </w:tc>
      </w:tr>
      <w:bookmarkEnd w:id="0"/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30/11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08:00 - 12:30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Produkcja </w:t>
            </w:r>
            <w:r>
              <w:rPr>
                <w:sz w:val="16"/>
              </w:rPr>
              <w:lastRenderedPageBreak/>
              <w:t>potraw dietetycznych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DLS3 DK GĆ </w:t>
            </w:r>
            <w:r>
              <w:rPr>
                <w:sz w:val="16"/>
              </w:rPr>
              <w:lastRenderedPageBreak/>
              <w:t>F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lastRenderedPageBreak/>
              <w:t>KDWZPB_pracownia</w:t>
            </w:r>
            <w:proofErr w:type="spellEnd"/>
            <w:r>
              <w:rPr>
                <w:sz w:val="16"/>
              </w:rPr>
              <w:t xml:space="preserve"> </w:t>
            </w:r>
            <w:r>
              <w:rPr>
                <w:sz w:val="16"/>
              </w:rPr>
              <w:lastRenderedPageBreak/>
              <w:t>technologiczna A16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 xml:space="preserve">dr hab. n. med. </w:t>
            </w:r>
            <w:r>
              <w:rPr>
                <w:sz w:val="16"/>
              </w:rPr>
              <w:lastRenderedPageBreak/>
              <w:t>Oskar Kowalski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lastRenderedPageBreak/>
              <w:t>30/11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08:00 - 14:00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8,00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GĆKL D2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PCM_sala1-Oddział Endokrynologiczny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30/11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09:00 - 15:45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9,00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GĆKL D1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LZUCK3_D019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AB1DA7" w:rsidRP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color w:val="FF0000"/>
                <w:sz w:val="16"/>
              </w:rPr>
            </w:pPr>
            <w:r w:rsidRPr="00AB1DA7">
              <w:rPr>
                <w:b/>
                <w:color w:val="FF0000"/>
                <w:sz w:val="16"/>
              </w:rPr>
              <w:t>30/11</w:t>
            </w:r>
          </w:p>
        </w:tc>
        <w:tc>
          <w:tcPr>
            <w:tcW w:w="543" w:type="pct"/>
            <w:shd w:val="clear" w:color="auto" w:fill="auto"/>
          </w:tcPr>
          <w:p w:rsidR="00AB1DA7" w:rsidRPr="00AB1DA7" w:rsidRDefault="00AB1DA7">
            <w:pPr>
              <w:rPr>
                <w:color w:val="FF0000"/>
                <w:sz w:val="16"/>
              </w:rPr>
            </w:pPr>
            <w:r w:rsidRPr="00AB1DA7">
              <w:rPr>
                <w:color w:val="FF0000"/>
                <w:sz w:val="16"/>
              </w:rPr>
              <w:t>Poniedziałek</w:t>
            </w:r>
          </w:p>
        </w:tc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color w:val="FF0000"/>
                <w:sz w:val="16"/>
              </w:rPr>
            </w:pPr>
            <w:r w:rsidRPr="00AB1DA7">
              <w:rPr>
                <w:color w:val="FF0000"/>
                <w:sz w:val="16"/>
              </w:rPr>
              <w:t>10:30 - 12:45</w:t>
            </w:r>
          </w:p>
        </w:tc>
        <w:tc>
          <w:tcPr>
            <w:tcW w:w="525" w:type="pct"/>
            <w:shd w:val="clear" w:color="auto" w:fill="auto"/>
          </w:tcPr>
          <w:p w:rsidR="00AB1DA7" w:rsidRPr="00AB1DA7" w:rsidRDefault="00AB1DA7">
            <w:pPr>
              <w:rPr>
                <w:color w:val="FF0000"/>
                <w:sz w:val="16"/>
              </w:rPr>
            </w:pPr>
            <w:r w:rsidRPr="00AB1DA7">
              <w:rPr>
                <w:color w:val="FF0000"/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Pr="00AB1DA7" w:rsidRDefault="00AB1DA7">
            <w:pPr>
              <w:rPr>
                <w:color w:val="FF0000"/>
                <w:sz w:val="16"/>
              </w:rPr>
            </w:pPr>
            <w:r w:rsidRPr="00AB1DA7">
              <w:rPr>
                <w:color w:val="FF0000"/>
                <w:sz w:val="16"/>
              </w:rPr>
              <w:t>Język angielski ogólny</w:t>
            </w:r>
          </w:p>
        </w:tc>
        <w:tc>
          <w:tcPr>
            <w:tcW w:w="537" w:type="pct"/>
            <w:shd w:val="clear" w:color="auto" w:fill="auto"/>
          </w:tcPr>
          <w:p w:rsidR="00AB1DA7" w:rsidRPr="00AB1DA7" w:rsidRDefault="00AB1DA7">
            <w:pPr>
              <w:rPr>
                <w:color w:val="FF0000"/>
                <w:sz w:val="16"/>
              </w:rPr>
            </w:pPr>
            <w:r w:rsidRPr="00AB1DA7">
              <w:rPr>
                <w:color w:val="FF0000"/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Pr="00AB1DA7" w:rsidRDefault="00AB1DA7">
            <w:pPr>
              <w:rPr>
                <w:color w:val="FF0000"/>
                <w:sz w:val="16"/>
              </w:rPr>
            </w:pPr>
            <w:r w:rsidRPr="00AB1DA7">
              <w:rPr>
                <w:color w:val="FF0000"/>
                <w:sz w:val="16"/>
              </w:rPr>
              <w:t>DLS3 GS01</w:t>
            </w:r>
          </w:p>
        </w:tc>
        <w:tc>
          <w:tcPr>
            <w:tcW w:w="723" w:type="pct"/>
            <w:shd w:val="clear" w:color="auto" w:fill="auto"/>
          </w:tcPr>
          <w:p w:rsidR="00AB1DA7" w:rsidRPr="00AB1DA7" w:rsidRDefault="00AB1DA7">
            <w:pPr>
              <w:rPr>
                <w:color w:val="FF0000"/>
                <w:sz w:val="16"/>
              </w:rPr>
            </w:pPr>
            <w:proofErr w:type="spellStart"/>
            <w:r w:rsidRPr="00AB1DA7">
              <w:rPr>
                <w:color w:val="FF0000"/>
                <w:sz w:val="16"/>
              </w:rPr>
              <w:t>LZSJO_nr</w:t>
            </w:r>
            <w:proofErr w:type="spellEnd"/>
            <w:r w:rsidRPr="00AB1DA7">
              <w:rPr>
                <w:color w:val="FF0000"/>
                <w:sz w:val="16"/>
              </w:rPr>
              <w:t xml:space="preserve"> 2</w:t>
            </w:r>
          </w:p>
        </w:tc>
        <w:tc>
          <w:tcPr>
            <w:tcW w:w="546" w:type="pct"/>
            <w:shd w:val="clear" w:color="auto" w:fill="auto"/>
          </w:tcPr>
          <w:p w:rsidR="00AB1DA7" w:rsidRPr="00AB1DA7" w:rsidRDefault="00AB1DA7">
            <w:pPr>
              <w:rPr>
                <w:color w:val="FF0000"/>
                <w:sz w:val="16"/>
              </w:rPr>
            </w:pPr>
            <w:r w:rsidRPr="00AB1DA7">
              <w:rPr>
                <w:color w:val="FF0000"/>
                <w:sz w:val="16"/>
              </w:rPr>
              <w:t>dr n. hum. Julia Makowska-</w:t>
            </w:r>
            <w:proofErr w:type="spellStart"/>
            <w:r w:rsidRPr="00AB1DA7">
              <w:rPr>
                <w:color w:val="FF0000"/>
                <w:sz w:val="16"/>
              </w:rPr>
              <w:t>Songin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30/11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12:45 - 17:15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Produkcja potraw dietetycznych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 E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A16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01/12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Higiena, toksykologia i bezpieczeństwo żywności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GS03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46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01/12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Statystyka w badaniach żywieniowych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010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01/12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08:00 - 12:30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Produkcja potraw dietetycznych dla osób o zróżnicowanej aktywności fizycznej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DLS3 </w:t>
            </w:r>
            <w:proofErr w:type="spellStart"/>
            <w:r>
              <w:rPr>
                <w:sz w:val="16"/>
              </w:rPr>
              <w:t>DwS</w:t>
            </w:r>
            <w:proofErr w:type="spellEnd"/>
            <w:r>
              <w:rPr>
                <w:sz w:val="16"/>
              </w:rPr>
              <w:t xml:space="preserve"> GĆ H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A16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01/12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Higiena, toksykologia i bezpieczeństwo żywności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46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01/12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Statystyka w badaniach żywieniowych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GS03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010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01/12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12:45 - 17:15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Produkcja potraw dietetycznych dla osób o zróżnicowanej aktywności fizycznej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DLS3 </w:t>
            </w:r>
            <w:proofErr w:type="spellStart"/>
            <w:r>
              <w:rPr>
                <w:sz w:val="16"/>
              </w:rPr>
              <w:t>DwS</w:t>
            </w:r>
            <w:proofErr w:type="spellEnd"/>
            <w:r>
              <w:rPr>
                <w:sz w:val="16"/>
              </w:rPr>
              <w:t xml:space="preserve"> GĆ G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A16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02/12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Higiena, toksykologia i bezpieczeństwo żywności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GW01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WZPB_e-learning10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02/12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Dietetyka pediatryczna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GW01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WZPB_e-learning10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02/12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Fizjologia z elementami antropometrii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DLS3 </w:t>
            </w:r>
            <w:proofErr w:type="spellStart"/>
            <w:r>
              <w:rPr>
                <w:sz w:val="16"/>
              </w:rPr>
              <w:t>DwS</w:t>
            </w:r>
            <w:proofErr w:type="spellEnd"/>
            <w:r>
              <w:rPr>
                <w:sz w:val="16"/>
              </w:rPr>
              <w:t xml:space="preserve"> GW04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WZPB_e-learning9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02/12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GW01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02/12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Podstawy epidemiologii i metodologii badań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GW01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WZPB_e-learning11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03/12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Język angielski ogólny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GS03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LZSJO_nr</w:t>
            </w:r>
            <w:proofErr w:type="spellEnd"/>
            <w:r>
              <w:rPr>
                <w:sz w:val="16"/>
              </w:rPr>
              <w:t xml:space="preserve"> 1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03/12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09:00 - 15:45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9,00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GĆKL A1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LZUCK_D019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03/12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09:00 - 15:45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9,00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GĆKL A2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WSS nr4 w _Oddział Onkologii Klinicznej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03/12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Język angielski ogólny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GS03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LZSJO_nr</w:t>
            </w:r>
            <w:proofErr w:type="spellEnd"/>
            <w:r>
              <w:rPr>
                <w:sz w:val="16"/>
              </w:rPr>
              <w:t xml:space="preserve"> 1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03/12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Higiena, toksykologia i bezpieczeństwo żywności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GS04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46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03/12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Statystyka w badaniach żywieniowych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GS02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010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03/12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Higiena, toksykologia i </w:t>
            </w:r>
            <w:r>
              <w:rPr>
                <w:sz w:val="16"/>
              </w:rPr>
              <w:lastRenderedPageBreak/>
              <w:t>bezpieczeństwo żywności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GS02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46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lastRenderedPageBreak/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lastRenderedPageBreak/>
              <w:t>03/12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Statystyka w badaniach żywieniowych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GS04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010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04/12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Dietetyka pediatryczna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29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04/12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Farmakologia i farmakoterapia żywieniowa oraz interakcje z żywnością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GS04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46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04/12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Seminarium licencjackie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GS03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34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04/12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Współczesne trendy żywieniowe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GS02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50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04/12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Dietetyka pediatryczna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GS02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29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04/12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Farmakologia i farmakoterapia żywieniowa oraz interakcje z żywnością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GS03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46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04/12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Seminarium licencjackie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GS04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34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04/12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Współczesne trendy żywieniowe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50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04/12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Dietetyka pediatryczna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GS03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29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04/12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Farmakologia i farmakoterapia żywieniowa oraz interakcje z żywnością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GS02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46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04/12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Seminarium licencjackie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34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04/12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Współczesne trendy żywieniowe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GS04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50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04/12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Dietetyka pediatryczna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GS04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29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04/12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Farmakologia i farmakoterapia żywieniowa oraz interakcje z żywnością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46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04/12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Seminarium licencjackie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GS02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34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04/12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Współczesne trendy żywieniowe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GS03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50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07/12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08:00 - 12:30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Fizjologia z elementami antropometrii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DLS3 </w:t>
            </w:r>
            <w:proofErr w:type="spellStart"/>
            <w:r>
              <w:rPr>
                <w:sz w:val="16"/>
              </w:rPr>
              <w:t>DwS</w:t>
            </w:r>
            <w:proofErr w:type="spellEnd"/>
            <w:r>
              <w:rPr>
                <w:sz w:val="16"/>
              </w:rPr>
              <w:t xml:space="preserve"> GĆ G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07/12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08:00 - 12:30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Produkcja potraw dietetycznych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 B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A16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07/12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08:00 - 14:00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8,00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GĆKL E2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PCM_sala1-Oddział Endokrynologiczny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07/12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09:00 - 15:45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9,00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GĆKL E1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LZUCK3_D019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Małgorzata </w:t>
            </w:r>
            <w:r>
              <w:rPr>
                <w:sz w:val="16"/>
              </w:rPr>
              <w:lastRenderedPageBreak/>
              <w:t>Muc-Wierzgoń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lastRenderedPageBreak/>
              <w:t>07/12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12:45 - 17:15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Fizjologia z elementami antropometrii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DLS3 </w:t>
            </w:r>
            <w:proofErr w:type="spellStart"/>
            <w:r>
              <w:rPr>
                <w:sz w:val="16"/>
              </w:rPr>
              <w:t>DwS</w:t>
            </w:r>
            <w:proofErr w:type="spellEnd"/>
            <w:r>
              <w:rPr>
                <w:sz w:val="16"/>
              </w:rPr>
              <w:t xml:space="preserve"> GĆ H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07/12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12:45 - 17:15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Produkcja potraw dietetycznych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 A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A16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08/12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Higiena, toksykologia i bezpieczeństwo żywności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GĆ B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08/12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Statystyka w badaniach żywieniowych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GĆ A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08/12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08:00 - 12:30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Produkcja potraw dietetycznych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 D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A16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08/12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Higiena, toksykologia i bezpieczeństwo żywności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GĆ A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08/12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Statystyka w badaniach żywieniowych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GĆ B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08/12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12:45 - 17:15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Produkcja potraw dietetycznych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 C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A16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08/12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Higiena, toksykologia i bezpieczeństwo żywności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GĆ F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08/12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Statystyka w badaniach żywieniowych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GĆ E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08/12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Higiena, toksykologia i bezpieczeństwo żywności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GĆ E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08/12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Statystyka w badaniach żywieniowych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GĆ F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09/12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Higiena, toksykologia i bezpieczeństwo żywności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GW01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WZPB_e-learning10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09/12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Dietetyka pediatryczna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GW01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WZPB_e-learning10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09/12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GW01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10/12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Higiena, toksykologia i bezpieczeństwo żywności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GĆ D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10/12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Statystyka w badaniach żywieniowych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GĆ C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10/12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09:00 - 15:00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8,00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GĆKL B1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WSS nr4 w _Oddział Onkologii Klinicznej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10/12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09:00 - 15:45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9,00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GĆKL B2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LZUCK3_D019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10/12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Higiena, toksykologia i bezpieczeństwo żywności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GĆ C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10/12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Statystyka w badaniach żywieniowych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GĆ D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10/12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Higiena, toksykologia i bezpieczeństwo żywności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GĆ H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10/12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Statystyka w badaniach żywieniowych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GĆ G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10/12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Higiena, toksykologia i bezpieczeństwo żywności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GĆ G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lastRenderedPageBreak/>
              <w:t>10/12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Statystyka w badaniach żywieniowych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GĆ H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11/12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Dietetyka pediatryczna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29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11/12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Higiena, toksykologia i bezpieczeństwo żywności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GS04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46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11/12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Seminarium licencjackie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GS03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34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11/12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Współczesne trendy żywieniowe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GS02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50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11/12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Dietetyka pediatryczna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GS02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29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11/12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Higiena, toksykologia i bezpieczeństwo żywności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GS03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46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11/12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Seminarium licencjackie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GS04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34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11/12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Współczesne trendy żywieniowe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50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11/12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Dietetyka pediatryczna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GS03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29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11/12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Higiena, toksykologia i bezpieczeństwo żywności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GS02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46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11/12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Seminarium licencjackie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34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11/12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Współczesne trendy żywieniowe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GS04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50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11/12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Dietetyka pediatryczna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GS04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29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11/12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Higiena, toksykologia i bezpieczeństwo żywności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46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11/12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Seminarium licencjackie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GS02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34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11/12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Współczesne trendy żywieniowe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GS03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50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14/12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08:00 - 12:30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Produkcja potraw dietetycznych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 F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A16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14/12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09:00 - 15:45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9,00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GĆKL A1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LZUCK3_D019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14/12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09:00 - 15:45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9,00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GĆKL A2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PCM_sala1-Oddział Endokrynologiczny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14/12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12:45 - 17:15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Produkcja potraw dietetycznych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 E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A16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15/12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08:00 - 09:30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Statystyka w badaniach żywieniowych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GĆ A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15/12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08:00 - 12:30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Produkcja potraw </w:t>
            </w:r>
            <w:r>
              <w:rPr>
                <w:sz w:val="16"/>
              </w:rPr>
              <w:lastRenderedPageBreak/>
              <w:t>dietetycznych dla osób o zróżnicowanej aktywności fizycznej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DLS3 </w:t>
            </w:r>
            <w:proofErr w:type="spellStart"/>
            <w:r>
              <w:rPr>
                <w:sz w:val="16"/>
              </w:rPr>
              <w:t>DwS</w:t>
            </w:r>
            <w:proofErr w:type="spellEnd"/>
            <w:r>
              <w:rPr>
                <w:sz w:val="16"/>
              </w:rPr>
              <w:t xml:space="preserve"> GĆ H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A16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dr hab. n. med. Oskar </w:t>
            </w:r>
            <w:r>
              <w:rPr>
                <w:sz w:val="16"/>
              </w:rPr>
              <w:lastRenderedPageBreak/>
              <w:t>Kowalski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lastRenderedPageBreak/>
              <w:t>15/12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09:00 - 15:00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8,00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GĆKL D1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LZCSB_Poradnia</w:t>
            </w:r>
            <w:proofErr w:type="spellEnd"/>
            <w:r>
              <w:rPr>
                <w:sz w:val="16"/>
              </w:rPr>
              <w:t xml:space="preserve"> III Kardiologii b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15/12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09:00 - 15:00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8,00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GĆKL D2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LZCSB_Poradnia</w:t>
            </w:r>
            <w:proofErr w:type="spellEnd"/>
            <w:r>
              <w:rPr>
                <w:sz w:val="16"/>
              </w:rPr>
              <w:t xml:space="preserve"> III Kardiologii c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15/12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09:45 - 11:15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Statystyka w badaniach żywieniowych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GĆ B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15/12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11:30 - 13:00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Statystyka w badaniach żywieniowych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GĆ E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15/12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12:45 - 17:15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Produkcja potraw dietetycznych dla osób o zróżnicowanej aktywności fizycznej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DLS3 </w:t>
            </w:r>
            <w:proofErr w:type="spellStart"/>
            <w:r>
              <w:rPr>
                <w:sz w:val="16"/>
              </w:rPr>
              <w:t>DwS</w:t>
            </w:r>
            <w:proofErr w:type="spellEnd"/>
            <w:r>
              <w:rPr>
                <w:sz w:val="16"/>
              </w:rPr>
              <w:t xml:space="preserve"> GĆ G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A16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15/12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13:15 - 14:45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Statystyka w badaniach żywieniowych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GĆ F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16/12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08:00 - 09:30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Higiena, toksykologia i bezpieczeństwo żywności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GW01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WZPB_e-learning10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16/12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09:45 - 11:15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Dietetyka pediatryczna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GW01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WZPB_e-learning10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16/12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11:30 - 13:45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Fizjologia z elementami antropometrii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DLS3 </w:t>
            </w:r>
            <w:proofErr w:type="spellStart"/>
            <w:r>
              <w:rPr>
                <w:sz w:val="16"/>
              </w:rPr>
              <w:t>DwS</w:t>
            </w:r>
            <w:proofErr w:type="spellEnd"/>
            <w:r>
              <w:rPr>
                <w:sz w:val="16"/>
              </w:rPr>
              <w:t xml:space="preserve"> GW04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WZPB_e-learning9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17/12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08:00 - 09:30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Statystyka w badaniach żywieniowych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GĆ C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17/12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Poradnictwo dietetyczne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 A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17/12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09:00 - 15:00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8,00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GĆKL F2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WSS nr4 w _Oddział Onkologii Klinicznej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17/12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09:00 - 15:45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9,00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GĆKL F1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LZUCK3_D019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17/12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09:45 - 11:15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Statystyka w badaniach żywieniowych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GĆ D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17/12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Poradnictwo dietetyczne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 A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17/12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11:30 - 13:00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Statystyka w badaniach żywieniowych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GĆ G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17/12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Poradnictwo dietetyczne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 B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17/12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13:15 - 14:45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Statystyka w badaniach żywieniowych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GĆ H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17/12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Poradnictwo dietetyczne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 B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21/12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08:00 - 12:30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Fizjologia z elementami antropometrii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DLS3 </w:t>
            </w:r>
            <w:proofErr w:type="spellStart"/>
            <w:r>
              <w:rPr>
                <w:sz w:val="16"/>
              </w:rPr>
              <w:t>DwS</w:t>
            </w:r>
            <w:proofErr w:type="spellEnd"/>
            <w:r>
              <w:rPr>
                <w:sz w:val="16"/>
              </w:rPr>
              <w:t xml:space="preserve"> GĆ G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21/12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08:00 - 14:00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8,00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GĆKL B2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PCM_sala1-Oddział Endokrynologiczny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21/12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09:00 - 15:45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9,00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GĆKL B1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LZUCK3_D019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Małgorzata </w:t>
            </w:r>
            <w:r>
              <w:rPr>
                <w:sz w:val="16"/>
              </w:rPr>
              <w:lastRenderedPageBreak/>
              <w:t>Muc-Wierzgoń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lastRenderedPageBreak/>
              <w:t>21/12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12:45 - 17:15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Fizjologia z elementami antropometrii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DLS3 </w:t>
            </w:r>
            <w:proofErr w:type="spellStart"/>
            <w:r>
              <w:rPr>
                <w:sz w:val="16"/>
              </w:rPr>
              <w:t>DwS</w:t>
            </w:r>
            <w:proofErr w:type="spellEnd"/>
            <w:r>
              <w:rPr>
                <w:sz w:val="16"/>
              </w:rPr>
              <w:t xml:space="preserve"> GĆ H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22/12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09:00 - 15:00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8,00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GĆKL B1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LZCSB_Poradnia</w:t>
            </w:r>
            <w:proofErr w:type="spellEnd"/>
            <w:r>
              <w:rPr>
                <w:sz w:val="16"/>
              </w:rPr>
              <w:t xml:space="preserve"> III Kardiologii c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22/12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09:00 - 15:00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8,00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GĆKL B2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LZCSB_Poradnia</w:t>
            </w:r>
            <w:proofErr w:type="spellEnd"/>
            <w:r>
              <w:rPr>
                <w:sz w:val="16"/>
              </w:rPr>
              <w:t xml:space="preserve"> III Kardiologii b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07/01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Poradnictwo dietetyczne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 E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07/01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09:00 - 15:00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8,00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GĆKL D1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WSS nr4 w _Oddział Onkologii Klinicznej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07/01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09:00 - 15:45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9,00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GĆKL D2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LZUCK3_D019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07/01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Poradnictwo dietetyczne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 E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07/01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Poradnictwo dietetyczne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 F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07/01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Poradnictwo dietetyczne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 F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11/01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Język angielski ogólny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LZSJO_nr</w:t>
            </w:r>
            <w:proofErr w:type="spellEnd"/>
            <w:r>
              <w:rPr>
                <w:sz w:val="16"/>
              </w:rPr>
              <w:t xml:space="preserve"> 2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11/01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08:00 - 12:30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Fizjologia z elementami antropometrii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DLS3 </w:t>
            </w:r>
            <w:proofErr w:type="spellStart"/>
            <w:r>
              <w:rPr>
                <w:sz w:val="16"/>
              </w:rPr>
              <w:t>DwS</w:t>
            </w:r>
            <w:proofErr w:type="spellEnd"/>
            <w:r>
              <w:rPr>
                <w:sz w:val="16"/>
              </w:rPr>
              <w:t xml:space="preserve"> GĆ G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11/01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08:00 - 14:00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8,00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GĆKL F2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PCM_sala1-Oddział Endokrynologiczny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11/01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09:00 - 15:45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9,00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GĆKL F1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LZUCK3_D019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11/01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11:15 - 14:15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Język angielski ogólny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GS02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LZSJO_nr</w:t>
            </w:r>
            <w:proofErr w:type="spellEnd"/>
            <w:r>
              <w:rPr>
                <w:sz w:val="16"/>
              </w:rPr>
              <w:t xml:space="preserve"> 1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11/01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12:45 - 17:15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Fizjologia z elementami antropometrii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DLS3 </w:t>
            </w:r>
            <w:proofErr w:type="spellStart"/>
            <w:r>
              <w:rPr>
                <w:sz w:val="16"/>
              </w:rPr>
              <w:t>DwS</w:t>
            </w:r>
            <w:proofErr w:type="spellEnd"/>
            <w:r>
              <w:rPr>
                <w:sz w:val="16"/>
              </w:rPr>
              <w:t xml:space="preserve"> GĆ H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12/01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09:00 - 15:00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8,00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GĆKL E1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LZCSB_Poradnia</w:t>
            </w:r>
            <w:proofErr w:type="spellEnd"/>
            <w:r>
              <w:rPr>
                <w:sz w:val="16"/>
              </w:rPr>
              <w:t xml:space="preserve"> III Kardiologii b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12/01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09:00 - 15:00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8,00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GĆKL E2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LZCSB_Poradnia</w:t>
            </w:r>
            <w:proofErr w:type="spellEnd"/>
            <w:r>
              <w:rPr>
                <w:sz w:val="16"/>
              </w:rPr>
              <w:t xml:space="preserve"> III Kardiologii a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13/01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Język angielski ogólny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GS03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LZSJO_nr</w:t>
            </w:r>
            <w:proofErr w:type="spellEnd"/>
            <w:r>
              <w:rPr>
                <w:sz w:val="16"/>
              </w:rPr>
              <w:t xml:space="preserve"> 1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13/01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11:15 - 14:15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Język angielski ogólny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GS04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LZSJO_nr</w:t>
            </w:r>
            <w:proofErr w:type="spellEnd"/>
            <w:r>
              <w:rPr>
                <w:sz w:val="16"/>
              </w:rPr>
              <w:t xml:space="preserve"> 1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14/01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Poradnictwo dietetyczne dla osób o zróżnicowanej aktywności fizycznej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DLS3 </w:t>
            </w:r>
            <w:proofErr w:type="spellStart"/>
            <w:r>
              <w:rPr>
                <w:sz w:val="16"/>
              </w:rPr>
              <w:t>DwS</w:t>
            </w:r>
            <w:proofErr w:type="spellEnd"/>
            <w:r>
              <w:rPr>
                <w:sz w:val="16"/>
              </w:rPr>
              <w:t xml:space="preserve"> GĆ G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14/01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09:00 - 15:00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8,00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GĆKL D2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WSS nr4 w _Oddział Onkologii Klinicznej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14/01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09:00 - 15:45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9,00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GĆKL D1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LZUCK3_D019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14/01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Poradnictwo dietetyczne dla </w:t>
            </w:r>
            <w:r>
              <w:rPr>
                <w:sz w:val="16"/>
              </w:rPr>
              <w:lastRenderedPageBreak/>
              <w:t>osób o zróżnicowanej aktywności fizycznej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DLS3 </w:t>
            </w:r>
            <w:proofErr w:type="spellStart"/>
            <w:r>
              <w:rPr>
                <w:sz w:val="16"/>
              </w:rPr>
              <w:t>DwS</w:t>
            </w:r>
            <w:proofErr w:type="spellEnd"/>
            <w:r>
              <w:rPr>
                <w:sz w:val="16"/>
              </w:rPr>
              <w:t xml:space="preserve"> GĆ G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Barbara </w:t>
            </w:r>
            <w:r>
              <w:rPr>
                <w:sz w:val="16"/>
              </w:rPr>
              <w:lastRenderedPageBreak/>
              <w:t>Zubelewicz-Szkodzińska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lastRenderedPageBreak/>
              <w:t>14/01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Poradnictwo dietetyczne dla osób o zróżnicowanej aktywności fizycznej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DLS3 </w:t>
            </w:r>
            <w:proofErr w:type="spellStart"/>
            <w:r>
              <w:rPr>
                <w:sz w:val="16"/>
              </w:rPr>
              <w:t>DwS</w:t>
            </w:r>
            <w:proofErr w:type="spellEnd"/>
            <w:r>
              <w:rPr>
                <w:sz w:val="16"/>
              </w:rPr>
              <w:t xml:space="preserve"> GĆ H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14/01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Poradnictwo dietetyczne dla osób o zróżnicowanej aktywności fizycznej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DLS3 </w:t>
            </w:r>
            <w:proofErr w:type="spellStart"/>
            <w:r>
              <w:rPr>
                <w:sz w:val="16"/>
              </w:rPr>
              <w:t>DwS</w:t>
            </w:r>
            <w:proofErr w:type="spellEnd"/>
            <w:r>
              <w:rPr>
                <w:sz w:val="16"/>
              </w:rPr>
              <w:t xml:space="preserve"> GĆ H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18/01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09:00 - 15:45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9,00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GĆKL B1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LZUCK3_D019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19/01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09:00 - 15:00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8,00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GĆKL F1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LZCSB_sala</w:t>
            </w:r>
            <w:proofErr w:type="spellEnd"/>
            <w:r>
              <w:rPr>
                <w:sz w:val="16"/>
              </w:rPr>
              <w:t xml:space="preserve"> Ośrodka Nauki i Nowych Technologii Medycznych (Kardiochirurgia)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19/01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09:00 - 15:00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8,00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GĆKL F2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LZCSB_Poradnia</w:t>
            </w:r>
            <w:proofErr w:type="spellEnd"/>
            <w:r>
              <w:rPr>
                <w:sz w:val="16"/>
              </w:rPr>
              <w:t xml:space="preserve"> III Kardiologii c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21/01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Poradnictwo dietetyczne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 C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21/01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09:00 - 15:00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8,00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GĆKL B2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WSS nr4 w _Oddział Onkologii Klinicznej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21/01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09:00 - 15:45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9,00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GĆKL E1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LZUCK3_D019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21/01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Poradnictwo dietetyczne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 C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21/01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Poradnictwo dietetyczne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 D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21/01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Poradnictwo dietetyczne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 D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25/01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08:00 - 09:30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Fizjologia z elementami antropometrii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DLS3 </w:t>
            </w:r>
            <w:proofErr w:type="spellStart"/>
            <w:r>
              <w:rPr>
                <w:sz w:val="16"/>
              </w:rPr>
              <w:t>DwS</w:t>
            </w:r>
            <w:proofErr w:type="spellEnd"/>
            <w:r>
              <w:rPr>
                <w:sz w:val="16"/>
              </w:rPr>
              <w:t xml:space="preserve"> GĆ G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25/01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09:00 - 15:45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9,00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GĆKL C1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LZUCK_D019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25/01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09:45 - 11:15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Fizjologia z elementami antropometrii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DLS3 </w:t>
            </w:r>
            <w:proofErr w:type="spellStart"/>
            <w:r>
              <w:rPr>
                <w:sz w:val="16"/>
              </w:rPr>
              <w:t>DwS</w:t>
            </w:r>
            <w:proofErr w:type="spellEnd"/>
            <w:r>
              <w:rPr>
                <w:sz w:val="16"/>
              </w:rPr>
              <w:t xml:space="preserve"> GĆ H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28/01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09:00 - 15:45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9,00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GĆKL C2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WSS nr4 w _Oddział Onkologii Klinicznej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29/01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08:00 - 09:30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GĆKL A1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29/01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08:00 - 09:30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GĆKL A2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03a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29/01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09:45 - 11:15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GĆKL B1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29/01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09:45 - 11:15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GĆKL B2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03a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29/01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11:30 - 13:00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GĆKL C1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LZUCK_D019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lastRenderedPageBreak/>
              <w:t>29/01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11:30 - 13:00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GĆKL C2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03a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29/01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13:15 - 14:45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GĆKL D1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29/01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13:15 - 14:45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GĆKL D2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03a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29/01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15:00 - 16:30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GĆKL E1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29/01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15:00 - 16:30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GĆKL E2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03a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29/01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16:45 - 18:15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GĆKL F1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AB1DA7" w:rsidTr="00AB1DA7">
        <w:tc>
          <w:tcPr>
            <w:tcW w:w="524" w:type="pct"/>
            <w:shd w:val="clear" w:color="auto" w:fill="auto"/>
          </w:tcPr>
          <w:p w:rsidR="00AB1DA7" w:rsidRPr="00AB1DA7" w:rsidRDefault="00AB1DA7">
            <w:pPr>
              <w:rPr>
                <w:b/>
                <w:sz w:val="16"/>
              </w:rPr>
            </w:pPr>
            <w:r w:rsidRPr="00AB1DA7">
              <w:rPr>
                <w:b/>
                <w:sz w:val="16"/>
              </w:rPr>
              <w:t>29/01</w:t>
            </w:r>
          </w:p>
        </w:tc>
        <w:tc>
          <w:tcPr>
            <w:tcW w:w="54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24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16:45 - 18:15</w:t>
            </w:r>
          </w:p>
        </w:tc>
        <w:tc>
          <w:tcPr>
            <w:tcW w:w="525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1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53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27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DLS3 DK GĆKL F2</w:t>
            </w:r>
          </w:p>
        </w:tc>
        <w:tc>
          <w:tcPr>
            <w:tcW w:w="723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03a</w:t>
            </w:r>
          </w:p>
        </w:tc>
        <w:tc>
          <w:tcPr>
            <w:tcW w:w="546" w:type="pct"/>
            <w:shd w:val="clear" w:color="auto" w:fill="auto"/>
          </w:tcPr>
          <w:p w:rsidR="00AB1DA7" w:rsidRDefault="00AB1DA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</w:tbl>
    <w:p w:rsidR="00AB1DA7" w:rsidRPr="00AB1DA7" w:rsidRDefault="00AB1DA7">
      <w:pPr>
        <w:rPr>
          <w:sz w:val="16"/>
        </w:rPr>
      </w:pPr>
    </w:p>
    <w:sectPr w:rsidR="00AB1DA7" w:rsidRPr="00AB1DA7">
      <w:headerReference w:type="default" r:id="rId7"/>
      <w:pgSz w:w="11906" w:h="16838" w:code="9"/>
      <w:pgMar w:top="284" w:right="397" w:bottom="284" w:left="39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B1DA7" w:rsidRDefault="00AB1DA7" w:rsidP="00294321">
      <w:r>
        <w:separator/>
      </w:r>
    </w:p>
  </w:endnote>
  <w:endnote w:type="continuationSeparator" w:id="0">
    <w:p w:rsidR="00AB1DA7" w:rsidRDefault="00AB1DA7" w:rsidP="002943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B1DA7" w:rsidRDefault="00AB1DA7" w:rsidP="00294321">
      <w:r>
        <w:separator/>
      </w:r>
    </w:p>
  </w:footnote>
  <w:footnote w:type="continuationSeparator" w:id="0">
    <w:p w:rsidR="00AB1DA7" w:rsidRDefault="00AB1DA7" w:rsidP="002943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13FB" w:rsidRDefault="002013FB">
    <w:pPr>
      <w:pStyle w:val="Nagwek"/>
    </w:pPr>
    <w:bookmarkStart w:id="1" w:name="PZ_NAGLOWEK"/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PITicket" w:val="eyJhbGciOiJSUzI1NiIsImtpZCI6IkNBQTMwNjVFNjY2MTRCMzRFOUVCNzcyRDRDMTAzNDY0MUM2QzU2NkEiLCJ0eXAiOiJKV1QiLCJ4NXQiOiJ5cU1HWG1aaFN6VHA2M2N0VEJBMFpCeHNWbW8ifQ.eyJuYmYiOjE3ODk3MTg4OTEsImV4cCI6MTc4OTgwNTI5MSwiaXNzIjoiaHR0cHM6Ly9sb2dpbi5zdW0uZWR1LnBsL3NlcnZlciIsImF1ZCI6ImRlYW5zX29mZmljZV9zZXJ2ZXIiLCJjbGllbnRfaWQiOiJkZWFuc19vZmZpY2VfbG9uZ190YXNrcyIsInN1YiI6IjRjZjIzYTc5LTMxYzMtNGJlNy05OGNiLTAzYmYzYzRhMGVlNiIsImF1dGhfdGltZSI6MTc4OTcxODg5MSwiaWRwIjoibG9jYWwiLCJzY29wZSI6WyJvcGVuaWQiLCJkZWFuc19vZmZpY2Vfc2VydmVyIl0sImFtciI6WyJkZWxlZ2F0aW9uIl19.cS7_Y0PAXR2M-uowSND5zE-KG05EfooNZqHu4lrv-sSZc3khJitXIad4s6jYXPup5RAO7Q7s6a1m1l2W359Ud53dpuBXj2XNqEGbqWwp6OcAOeUi81BL6dig6pm3FXxG4abqIGpAZAxxeMFOkQ1KHttLBC4MiEJ_H6X1HRyXrXdYfHBFmNXQFN8gs4z1AfWuaIyzocmGy4RorFqdJxjLZ2QtITBvbGGKAUUuKp-cL8hKXQK86nGtkRiAYylEfwY6CAI2uicbEi7q4IbFPdXEayZB7T5Iw25aYIlYIQXpaFJEoCSqU2GUeJ27_FHVsflEbbrsVEtIPBfgPmnjQ2cfae3mpit0oTphCWaqpgxQju4-dVUIQDB5HKyv95cP-wRCEpux16U4fRSr7TqGQNk2PIorISvV2CK2lLucasNHXqS3JKYBW6GGzp2TMy6aD4Zo4ZL59TqBrarrfbyj7RZKJvAarbUO8oCxpGDNbL-YcoNzDhenYg5PGeBeoDyEGMBf"/>
    <w:docVar w:name="AppProcID" w:val="6672"/>
    <w:docVar w:name="Autor" w:val="kbrysz"/>
    <w:docVar w:name="NAPRAW" w:val="0"/>
    <w:docVar w:name="PinPGenerator" w:val="1"/>
    <w:docVar w:name="ServiceAddress" w:val="http://U10-APP:8295/DziekanatREST/WordRESTService.svc/Call"/>
    <w:docVar w:name="ServiceAddressForWordAddIn" w:val="net.tcp://U10-APP:12355/Dziekanat/"/>
  </w:docVars>
  <w:rsids>
    <w:rsidRoot w:val="00AB1DA7"/>
    <w:rsid w:val="000F6126"/>
    <w:rsid w:val="002013FB"/>
    <w:rsid w:val="00294321"/>
    <w:rsid w:val="002B2C18"/>
    <w:rsid w:val="005B0F59"/>
    <w:rsid w:val="006F71E2"/>
    <w:rsid w:val="008D0D43"/>
    <w:rsid w:val="00AB1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A9DDF0"/>
  <w15:docId w15:val="{5B99B4E7-3564-41C4-ABA7-08B85BB61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2013FB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2013FB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rsid w:val="00AB1D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brysz\AppData\Roaming\PCG%20Academia%20sp.%20z%20o.o.\University%20-%20DeansOffice%20-%20Client\11.74.1\0\PlanZajec_Lista9245fe6y-d402-451c-b9ed-9c1a04247482_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A3294BA7-135B-4E2B-9D5F-3E1017D6C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PlanZajec_Lista9245fe6y-d402-451c-b9ed-9c1a04247482_</Template>
  <TotalTime>2</TotalTime>
  <Pages>26</Pages>
  <Words>11978</Words>
  <Characters>71869</Characters>
  <Application>Microsoft Office Word</Application>
  <DocSecurity>0</DocSecurity>
  <Lines>598</Lines>
  <Paragraphs>167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Plan zajeć lista</vt:lpstr>
    </vt:vector>
  </TitlesOfParts>
  <Company>PCG Academia</Company>
  <LinksUpToDate>false</LinksUpToDate>
  <CharactersWithSpaces>83680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zajeć lista</dc:title>
  <dc:subject/>
  <dc:creator>Katarzyna Brysz</dc:creator>
  <cp:keywords/>
  <dc:description>Wydruk systemowy</dc:description>
  <cp:lastModifiedBy>Katarzyna Brysz</cp:lastModifiedBy>
  <cp:revision>1</cp:revision>
  <dcterms:created xsi:type="dcterms:W3CDTF">2026-09-18T08:08:00Z</dcterms:created>
  <dcterms:modified xsi:type="dcterms:W3CDTF">2026-09-18T08:10:00Z</dcterms:modified>
</cp:coreProperties>
</file>