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1325B" w14:textId="65AEC86A" w:rsidR="00294321" w:rsidRDefault="005926C9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29-01-2027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94"/>
        <w:gridCol w:w="829"/>
        <w:gridCol w:w="751"/>
        <w:gridCol w:w="737"/>
        <w:gridCol w:w="2010"/>
        <w:gridCol w:w="892"/>
        <w:gridCol w:w="906"/>
        <w:gridCol w:w="2207"/>
        <w:gridCol w:w="2056"/>
      </w:tblGrid>
      <w:tr w:rsidR="005926C9" w:rsidRPr="005926C9" w14:paraId="2CC06B93" w14:textId="77777777" w:rsidTr="005926C9">
        <w:tc>
          <w:tcPr>
            <w:tcW w:w="316" w:type="pct"/>
            <w:shd w:val="clear" w:color="auto" w:fill="auto"/>
          </w:tcPr>
          <w:p w14:paraId="075F6317" w14:textId="54E26BB8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Daty zajęć</w:t>
            </w:r>
          </w:p>
        </w:tc>
        <w:tc>
          <w:tcPr>
            <w:tcW w:w="366" w:type="pct"/>
            <w:shd w:val="clear" w:color="auto" w:fill="auto"/>
          </w:tcPr>
          <w:p w14:paraId="71692D17" w14:textId="0D4B4BB0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Dzień</w:t>
            </w:r>
          </w:p>
        </w:tc>
        <w:tc>
          <w:tcPr>
            <w:tcW w:w="341" w:type="pct"/>
            <w:shd w:val="clear" w:color="auto" w:fill="auto"/>
          </w:tcPr>
          <w:p w14:paraId="6AF3ACFC" w14:textId="1CA34A40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Od - Do</w:t>
            </w:r>
          </w:p>
        </w:tc>
        <w:tc>
          <w:tcPr>
            <w:tcW w:w="335" w:type="pct"/>
            <w:shd w:val="clear" w:color="auto" w:fill="auto"/>
          </w:tcPr>
          <w:p w14:paraId="21403377" w14:textId="3F642C47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Ilość Godz.</w:t>
            </w:r>
          </w:p>
        </w:tc>
        <w:tc>
          <w:tcPr>
            <w:tcW w:w="909" w:type="pct"/>
            <w:shd w:val="clear" w:color="auto" w:fill="auto"/>
          </w:tcPr>
          <w:p w14:paraId="37030FB5" w14:textId="01036E06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0B7E646E" w14:textId="7BA0819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Status</w:t>
            </w:r>
          </w:p>
        </w:tc>
        <w:tc>
          <w:tcPr>
            <w:tcW w:w="411" w:type="pct"/>
            <w:shd w:val="clear" w:color="auto" w:fill="auto"/>
          </w:tcPr>
          <w:p w14:paraId="0ADF82FE" w14:textId="57978A0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Grupa</w:t>
            </w:r>
          </w:p>
        </w:tc>
        <w:tc>
          <w:tcPr>
            <w:tcW w:w="998" w:type="pct"/>
            <w:shd w:val="clear" w:color="auto" w:fill="auto"/>
          </w:tcPr>
          <w:p w14:paraId="3BB0F223" w14:textId="6B96A7D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Sala</w:t>
            </w:r>
          </w:p>
        </w:tc>
        <w:tc>
          <w:tcPr>
            <w:tcW w:w="930" w:type="pct"/>
            <w:shd w:val="clear" w:color="auto" w:fill="auto"/>
          </w:tcPr>
          <w:p w14:paraId="0E45F479" w14:textId="0DB30FD9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Wykładowca</w:t>
            </w:r>
          </w:p>
        </w:tc>
      </w:tr>
      <w:tr w:rsidR="005926C9" w14:paraId="1A72AA0B" w14:textId="77777777" w:rsidTr="005926C9">
        <w:tc>
          <w:tcPr>
            <w:tcW w:w="316" w:type="pct"/>
            <w:shd w:val="clear" w:color="auto" w:fill="auto"/>
          </w:tcPr>
          <w:p w14:paraId="6CEBA0EB" w14:textId="2973B8C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26895241" w14:textId="5785301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7D255D41" w14:textId="2B92D53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1D77780F" w14:textId="3B0AB0A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0B458B3A" w14:textId="2427619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05FAF742" w14:textId="15D89C4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07EC4186" w14:textId="31F10EC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0D9A5B0B" w14:textId="07D0320C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75A372A9" w14:textId="591CBCB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50ECF3D" w14:textId="77777777" w:rsidTr="005926C9">
        <w:tc>
          <w:tcPr>
            <w:tcW w:w="316" w:type="pct"/>
            <w:shd w:val="clear" w:color="auto" w:fill="auto"/>
          </w:tcPr>
          <w:p w14:paraId="3BF22A29" w14:textId="3E80A7D3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54482948" w14:textId="68B3205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6F648672" w14:textId="3AECAFE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35" w:type="pct"/>
            <w:shd w:val="clear" w:color="auto" w:fill="auto"/>
          </w:tcPr>
          <w:p w14:paraId="7E86B4B4" w14:textId="2524116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10CF4FCF" w14:textId="73BC348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C3579C2" w14:textId="1638A51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2A8D0535" w14:textId="16215EA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7F0D944C" w14:textId="193938F0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46FF23D7" w14:textId="434A03DD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:rsidRPr="005926C9" w14:paraId="6646F0E3" w14:textId="77777777" w:rsidTr="005926C9">
        <w:tc>
          <w:tcPr>
            <w:tcW w:w="316" w:type="pct"/>
            <w:shd w:val="clear" w:color="auto" w:fill="auto"/>
          </w:tcPr>
          <w:p w14:paraId="643132B8" w14:textId="0983035D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4E73BBB2" w14:textId="0224C49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8F4895C" w14:textId="57971C2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35" w:type="pct"/>
            <w:shd w:val="clear" w:color="auto" w:fill="auto"/>
          </w:tcPr>
          <w:p w14:paraId="68466543" w14:textId="5B20576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6FA7A92F" w14:textId="02C589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Immunologia</w:t>
            </w:r>
          </w:p>
        </w:tc>
        <w:tc>
          <w:tcPr>
            <w:tcW w:w="394" w:type="pct"/>
            <w:shd w:val="clear" w:color="auto" w:fill="auto"/>
          </w:tcPr>
          <w:p w14:paraId="0E1254DB" w14:textId="6F47E59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704E14DF" w14:textId="3440A68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7E839B81" w14:textId="2F42835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19F1A4AB" w14:textId="25B617DF" w:rsidR="005926C9" w:rsidRPr="005926C9" w:rsidRDefault="005926C9">
            <w:pPr>
              <w:rPr>
                <w:sz w:val="16"/>
                <w:lang w:val="en-US"/>
              </w:rPr>
            </w:pPr>
            <w:r w:rsidRPr="005926C9">
              <w:rPr>
                <w:sz w:val="16"/>
                <w:lang w:val="en-US"/>
              </w:rPr>
              <w:t>dr hab. n. med. Brygida Adamek</w:t>
            </w:r>
          </w:p>
        </w:tc>
      </w:tr>
      <w:tr w:rsidR="005926C9" w14:paraId="0CD39F4C" w14:textId="77777777" w:rsidTr="005926C9">
        <w:tc>
          <w:tcPr>
            <w:tcW w:w="316" w:type="pct"/>
            <w:shd w:val="clear" w:color="auto" w:fill="auto"/>
          </w:tcPr>
          <w:p w14:paraId="4A941A38" w14:textId="55BE895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2EBEA372" w14:textId="09A8E6A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629122BB" w14:textId="2FA5E9D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35" w:type="pct"/>
            <w:shd w:val="clear" w:color="auto" w:fill="auto"/>
          </w:tcPr>
          <w:p w14:paraId="74EE435C" w14:textId="0B08AE0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39B220C" w14:textId="670922F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2176097E" w14:textId="648FA1E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4856E63D" w14:textId="754296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48CB863B" w14:textId="1688EB5C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42E957A1" w14:textId="1DB9F12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04CC4444" w14:textId="77777777" w:rsidTr="005926C9">
        <w:tc>
          <w:tcPr>
            <w:tcW w:w="316" w:type="pct"/>
            <w:shd w:val="clear" w:color="auto" w:fill="auto"/>
          </w:tcPr>
          <w:p w14:paraId="2D92D7FD" w14:textId="0166338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7574D348" w14:textId="48D27B6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DDA7136" w14:textId="4DD530A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6035E86D" w14:textId="06B957B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0F228633" w14:textId="0F67769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3A831BE2" w14:textId="0F3CD6D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2D18045" w14:textId="2C0AF67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4A32C8BB" w14:textId="3B9DC61D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194B9CD5" w14:textId="2EC617A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48299766" w14:textId="77777777" w:rsidTr="005926C9">
        <w:tc>
          <w:tcPr>
            <w:tcW w:w="316" w:type="pct"/>
            <w:shd w:val="clear" w:color="auto" w:fill="auto"/>
          </w:tcPr>
          <w:p w14:paraId="2B63909D" w14:textId="0087638E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25AF9B72" w14:textId="6502DCE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5CEB3808" w14:textId="39E285F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35" w:type="pct"/>
            <w:shd w:val="clear" w:color="auto" w:fill="auto"/>
          </w:tcPr>
          <w:p w14:paraId="46D18005" w14:textId="4239D1B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6E2915FB" w14:textId="3F2FE8F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393D3A0A" w14:textId="2C0868F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7CE87536" w14:textId="59B0093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7CE581D0" w14:textId="515EB7B5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0BB209AB" w14:textId="39BA791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433E396A" w14:textId="77777777" w:rsidTr="005926C9">
        <w:tc>
          <w:tcPr>
            <w:tcW w:w="316" w:type="pct"/>
            <w:shd w:val="clear" w:color="auto" w:fill="auto"/>
          </w:tcPr>
          <w:p w14:paraId="7EA1F952" w14:textId="41C43522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26E6B3C1" w14:textId="1F3721A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B8ABB6A" w14:textId="21130EB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335" w:type="pct"/>
            <w:shd w:val="clear" w:color="auto" w:fill="auto"/>
          </w:tcPr>
          <w:p w14:paraId="1444DC94" w14:textId="732920E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30CED20A" w14:textId="0BE1341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Ustawodawstwo żywnościowo-żywieniowe</w:t>
            </w:r>
          </w:p>
        </w:tc>
        <w:tc>
          <w:tcPr>
            <w:tcW w:w="394" w:type="pct"/>
            <w:shd w:val="clear" w:color="auto" w:fill="auto"/>
          </w:tcPr>
          <w:p w14:paraId="095C8CEC" w14:textId="5998F48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3E96F18E" w14:textId="5BE8ED0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3FBDBACA" w14:textId="11D907AC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6CB3A7EE" w14:textId="4E080FD3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5926C9" w14:paraId="50095455" w14:textId="77777777" w:rsidTr="005926C9">
        <w:tc>
          <w:tcPr>
            <w:tcW w:w="316" w:type="pct"/>
            <w:shd w:val="clear" w:color="auto" w:fill="auto"/>
          </w:tcPr>
          <w:p w14:paraId="452D7D56" w14:textId="2653F04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7D2E204F" w14:textId="7D360A2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6D9A6F42" w14:textId="1D30F1C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58AB1ADB" w14:textId="79B9521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37322258" w14:textId="558FFA0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195C5B32" w14:textId="0F78A48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07233CBF" w14:textId="224DC1A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6DDE2BF9" w14:textId="1C0A733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930" w:type="pct"/>
            <w:shd w:val="clear" w:color="auto" w:fill="auto"/>
          </w:tcPr>
          <w:p w14:paraId="7F49DF52" w14:textId="57F1E4A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72DCD817" w14:textId="77777777" w:rsidTr="005926C9">
        <w:tc>
          <w:tcPr>
            <w:tcW w:w="316" w:type="pct"/>
            <w:shd w:val="clear" w:color="auto" w:fill="auto"/>
          </w:tcPr>
          <w:p w14:paraId="10F53159" w14:textId="75DCFFC7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2972EF76" w14:textId="3A4D68D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39594A53" w14:textId="46BB90D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10:30 - 15:00</w:t>
            </w:r>
          </w:p>
        </w:tc>
        <w:tc>
          <w:tcPr>
            <w:tcW w:w="335" w:type="pct"/>
            <w:shd w:val="clear" w:color="auto" w:fill="auto"/>
          </w:tcPr>
          <w:p w14:paraId="31851E6E" w14:textId="24AF68C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5AED385A" w14:textId="7854A09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5997BF18" w14:textId="61A1C76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2D8AD2DD" w14:textId="166C832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41C82547" w14:textId="5BEF5D5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364AE917" w14:textId="08DD5A2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72101B15" w14:textId="77777777" w:rsidTr="005926C9">
        <w:tc>
          <w:tcPr>
            <w:tcW w:w="316" w:type="pct"/>
            <w:shd w:val="clear" w:color="auto" w:fill="auto"/>
          </w:tcPr>
          <w:p w14:paraId="1D5AE82A" w14:textId="2ED7774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10/10</w:t>
            </w:r>
          </w:p>
        </w:tc>
        <w:tc>
          <w:tcPr>
            <w:tcW w:w="366" w:type="pct"/>
            <w:shd w:val="clear" w:color="auto" w:fill="auto"/>
          </w:tcPr>
          <w:p w14:paraId="438945D6" w14:textId="1B08EAF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448ED86" w14:textId="4029DFD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7CCCEBCB" w14:textId="217D0F1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5C7EBAD6" w14:textId="55B923A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04D299C2" w14:textId="3A9A656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1E615E2D" w14:textId="5031448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B1</w:t>
            </w:r>
          </w:p>
        </w:tc>
        <w:tc>
          <w:tcPr>
            <w:tcW w:w="998" w:type="pct"/>
            <w:shd w:val="clear" w:color="auto" w:fill="auto"/>
          </w:tcPr>
          <w:p w14:paraId="1866AEC1" w14:textId="0D1E277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364AE3C0" w14:textId="58DDAE5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6C3CF8CF" w14:textId="77777777" w:rsidTr="005926C9">
        <w:tc>
          <w:tcPr>
            <w:tcW w:w="316" w:type="pct"/>
            <w:shd w:val="clear" w:color="auto" w:fill="auto"/>
          </w:tcPr>
          <w:p w14:paraId="6EEBE8C4" w14:textId="4B7627D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6B4D9605" w14:textId="0EE2E34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A813089" w14:textId="31351C6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692FAED7" w14:textId="5D8EF1C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65535B59" w14:textId="4FDD799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Systemy produkcji potraw i catering dietetyczny</w:t>
            </w:r>
          </w:p>
        </w:tc>
        <w:tc>
          <w:tcPr>
            <w:tcW w:w="394" w:type="pct"/>
            <w:shd w:val="clear" w:color="auto" w:fill="auto"/>
          </w:tcPr>
          <w:p w14:paraId="49E45F17" w14:textId="7E8F699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920D590" w14:textId="5ED2420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5BADD7D8" w14:textId="433C231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B5</w:t>
            </w:r>
          </w:p>
        </w:tc>
        <w:tc>
          <w:tcPr>
            <w:tcW w:w="930" w:type="pct"/>
            <w:shd w:val="clear" w:color="auto" w:fill="auto"/>
          </w:tcPr>
          <w:p w14:paraId="373E4DD7" w14:textId="751A2E2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6D460787" w14:textId="77777777" w:rsidTr="005926C9">
        <w:tc>
          <w:tcPr>
            <w:tcW w:w="316" w:type="pct"/>
            <w:shd w:val="clear" w:color="auto" w:fill="auto"/>
          </w:tcPr>
          <w:p w14:paraId="7A2216E1" w14:textId="086A3683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11/10</w:t>
            </w:r>
          </w:p>
        </w:tc>
        <w:tc>
          <w:tcPr>
            <w:tcW w:w="366" w:type="pct"/>
            <w:shd w:val="clear" w:color="auto" w:fill="auto"/>
          </w:tcPr>
          <w:p w14:paraId="08D4B558" w14:textId="6DBA020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33DB155" w14:textId="13ED8AF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10:30 - 14:15</w:t>
            </w:r>
          </w:p>
        </w:tc>
        <w:tc>
          <w:tcPr>
            <w:tcW w:w="335" w:type="pct"/>
            <w:shd w:val="clear" w:color="auto" w:fill="auto"/>
          </w:tcPr>
          <w:p w14:paraId="50C8E4D7" w14:textId="1AF9AC8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45FFF993" w14:textId="775BAB3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Systemy produkcji potraw i catering dietetyczny</w:t>
            </w:r>
          </w:p>
        </w:tc>
        <w:tc>
          <w:tcPr>
            <w:tcW w:w="394" w:type="pct"/>
            <w:shd w:val="clear" w:color="auto" w:fill="auto"/>
          </w:tcPr>
          <w:p w14:paraId="081664B5" w14:textId="12C4AC2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E22213C" w14:textId="1E0D5D8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5E61DE73" w14:textId="01C94269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930" w:type="pct"/>
            <w:shd w:val="clear" w:color="auto" w:fill="auto"/>
          </w:tcPr>
          <w:p w14:paraId="6B9FD1F1" w14:textId="2105652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6374AD4F" w14:textId="77777777" w:rsidTr="005926C9">
        <w:tc>
          <w:tcPr>
            <w:tcW w:w="316" w:type="pct"/>
            <w:shd w:val="clear" w:color="auto" w:fill="auto"/>
          </w:tcPr>
          <w:p w14:paraId="329BC559" w14:textId="67055232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1CEEB230" w14:textId="522F234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C36A086" w14:textId="75692FD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26B8FA4A" w14:textId="5F5D04C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2166B8E9" w14:textId="0E8E013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CD075D1" w14:textId="78D1858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6444D573" w14:textId="18FC712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B2</w:t>
            </w:r>
          </w:p>
        </w:tc>
        <w:tc>
          <w:tcPr>
            <w:tcW w:w="998" w:type="pct"/>
            <w:shd w:val="clear" w:color="auto" w:fill="auto"/>
          </w:tcPr>
          <w:p w14:paraId="3FBD86CD" w14:textId="278C8D7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64E94122" w14:textId="561B50CA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5F8D1DEA" w14:textId="77777777" w:rsidTr="005926C9">
        <w:tc>
          <w:tcPr>
            <w:tcW w:w="316" w:type="pct"/>
            <w:shd w:val="clear" w:color="auto" w:fill="auto"/>
          </w:tcPr>
          <w:p w14:paraId="0E29A87D" w14:textId="70F7315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6F316F64" w14:textId="562BEBC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568B4111" w14:textId="6E004AB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374C1F30" w14:textId="1C3F352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7E55517F" w14:textId="3FE62D7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2A2465E8" w14:textId="7C6C3A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16636FE" w14:textId="5F057B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B1</w:t>
            </w:r>
          </w:p>
        </w:tc>
        <w:tc>
          <w:tcPr>
            <w:tcW w:w="998" w:type="pct"/>
            <w:shd w:val="clear" w:color="auto" w:fill="auto"/>
          </w:tcPr>
          <w:p w14:paraId="59589393" w14:textId="7065B43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36225E6C" w14:textId="08BFC088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03A8C462" w14:textId="77777777" w:rsidTr="005926C9">
        <w:tc>
          <w:tcPr>
            <w:tcW w:w="316" w:type="pct"/>
            <w:shd w:val="clear" w:color="auto" w:fill="auto"/>
          </w:tcPr>
          <w:p w14:paraId="43C17B31" w14:textId="3F49E25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709FD0D4" w14:textId="107E1C7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E1B408A" w14:textId="511800A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3687BAC9" w14:textId="20DD588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101583E5" w14:textId="6699779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2471979F" w14:textId="288F0D6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34D287C7" w14:textId="13018E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0BAFAF0B" w14:textId="3DB5F81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6DDAF2FD" w14:textId="08FBEA2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462E9AEB" w14:textId="77777777" w:rsidTr="005926C9">
        <w:tc>
          <w:tcPr>
            <w:tcW w:w="316" w:type="pct"/>
            <w:shd w:val="clear" w:color="auto" w:fill="auto"/>
          </w:tcPr>
          <w:p w14:paraId="7C828970" w14:textId="43533C9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36DF837A" w14:textId="6B48B6A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7C3A77A" w14:textId="5F936B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35" w:type="pct"/>
            <w:shd w:val="clear" w:color="auto" w:fill="auto"/>
          </w:tcPr>
          <w:p w14:paraId="67FCCA16" w14:textId="3581714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67E194DE" w14:textId="41E3BC0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5418F18C" w14:textId="58B085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BF76D16" w14:textId="06F6960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3E20CE0B" w14:textId="3CE5F663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0B8D48CD" w14:textId="5D2A13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271CF814" w14:textId="77777777" w:rsidTr="005926C9">
        <w:tc>
          <w:tcPr>
            <w:tcW w:w="316" w:type="pct"/>
            <w:shd w:val="clear" w:color="auto" w:fill="auto"/>
          </w:tcPr>
          <w:p w14:paraId="04F9F6ED" w14:textId="322C805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04829581" w14:textId="7043D7D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0AE1A35" w14:textId="75BCAF0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335" w:type="pct"/>
            <w:shd w:val="clear" w:color="auto" w:fill="auto"/>
          </w:tcPr>
          <w:p w14:paraId="52301A66" w14:textId="6293312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1A71AF45" w14:textId="43D1730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165DB958" w14:textId="5536561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249C1F31" w14:textId="209190F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14655373" w14:textId="0B722633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0E3F228B" w14:textId="3530324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:rsidRPr="005926C9" w14:paraId="28FEE5C7" w14:textId="77777777" w:rsidTr="005926C9">
        <w:tc>
          <w:tcPr>
            <w:tcW w:w="316" w:type="pct"/>
            <w:shd w:val="clear" w:color="auto" w:fill="auto"/>
          </w:tcPr>
          <w:p w14:paraId="1D65D8FB" w14:textId="150630D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6741D41F" w14:textId="298BF6B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3739947" w14:textId="798522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17:45 - 20:00</w:t>
            </w:r>
          </w:p>
        </w:tc>
        <w:tc>
          <w:tcPr>
            <w:tcW w:w="335" w:type="pct"/>
            <w:shd w:val="clear" w:color="auto" w:fill="auto"/>
          </w:tcPr>
          <w:p w14:paraId="64CC27D6" w14:textId="0397B50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07211DEE" w14:textId="6E08BCA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Immunologia</w:t>
            </w:r>
          </w:p>
        </w:tc>
        <w:tc>
          <w:tcPr>
            <w:tcW w:w="394" w:type="pct"/>
            <w:shd w:val="clear" w:color="auto" w:fill="auto"/>
          </w:tcPr>
          <w:p w14:paraId="1C85D721" w14:textId="603A878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59AD225" w14:textId="406ECBE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2F7CC862" w14:textId="7591C9D7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61202381" w14:textId="74F92447" w:rsidR="005926C9" w:rsidRPr="005926C9" w:rsidRDefault="005926C9">
            <w:pPr>
              <w:rPr>
                <w:sz w:val="16"/>
                <w:lang w:val="en-US"/>
              </w:rPr>
            </w:pPr>
            <w:r w:rsidRPr="005926C9">
              <w:rPr>
                <w:sz w:val="16"/>
                <w:lang w:val="en-US"/>
              </w:rPr>
              <w:t>dr hab. n. med. Brygida Adamek</w:t>
            </w:r>
          </w:p>
        </w:tc>
      </w:tr>
      <w:tr w:rsidR="005926C9" w14:paraId="574CB6AB" w14:textId="77777777" w:rsidTr="005926C9">
        <w:tc>
          <w:tcPr>
            <w:tcW w:w="316" w:type="pct"/>
            <w:shd w:val="clear" w:color="auto" w:fill="auto"/>
          </w:tcPr>
          <w:p w14:paraId="55C1DBEF" w14:textId="14F1BCA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091F3519" w14:textId="18DEBB5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D44A852" w14:textId="33C6CC2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1DFA1A06" w14:textId="6C93E20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EC50F8E" w14:textId="005397F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08F276FB" w14:textId="21F99BC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8CB3E18" w14:textId="7FDABC5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B2</w:t>
            </w:r>
          </w:p>
        </w:tc>
        <w:tc>
          <w:tcPr>
            <w:tcW w:w="998" w:type="pct"/>
            <w:shd w:val="clear" w:color="auto" w:fill="auto"/>
          </w:tcPr>
          <w:p w14:paraId="081A006E" w14:textId="057979E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688F2A0A" w14:textId="20457FD6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74A1FB2" w14:textId="77777777" w:rsidTr="005926C9">
        <w:tc>
          <w:tcPr>
            <w:tcW w:w="316" w:type="pct"/>
            <w:shd w:val="clear" w:color="auto" w:fill="auto"/>
          </w:tcPr>
          <w:p w14:paraId="3508B3AF" w14:textId="2545F91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29E21A31" w14:textId="087140E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62138691" w14:textId="7BD44A3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335" w:type="pct"/>
            <w:shd w:val="clear" w:color="auto" w:fill="auto"/>
          </w:tcPr>
          <w:p w14:paraId="221E4E6E" w14:textId="1A31025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7FB39F0F" w14:textId="6532B68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28E9FF22" w14:textId="6590BEA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33ED786B" w14:textId="7CEF825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38317C22" w14:textId="0B68CDE7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5D740755" w14:textId="4EAFDFA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7CC7B36D" w14:textId="77777777" w:rsidTr="005926C9">
        <w:tc>
          <w:tcPr>
            <w:tcW w:w="316" w:type="pct"/>
            <w:shd w:val="clear" w:color="auto" w:fill="auto"/>
          </w:tcPr>
          <w:p w14:paraId="01AEC503" w14:textId="4C24B1A2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24/10</w:t>
            </w:r>
          </w:p>
        </w:tc>
        <w:tc>
          <w:tcPr>
            <w:tcW w:w="366" w:type="pct"/>
            <w:shd w:val="clear" w:color="auto" w:fill="auto"/>
          </w:tcPr>
          <w:p w14:paraId="28C8B34C" w14:textId="36BF802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36932EB9" w14:textId="6BA3112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335" w:type="pct"/>
            <w:shd w:val="clear" w:color="auto" w:fill="auto"/>
          </w:tcPr>
          <w:p w14:paraId="47743DF5" w14:textId="69D61AF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5179B62C" w14:textId="55D4BA0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454E8B7A" w14:textId="5CF0E7D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7149AAD3" w14:textId="20FB32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322B42E2" w14:textId="5FD684BA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40B1B709" w14:textId="43AECE6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6A7B70A1" w14:textId="77777777" w:rsidTr="005926C9">
        <w:tc>
          <w:tcPr>
            <w:tcW w:w="316" w:type="pct"/>
            <w:shd w:val="clear" w:color="auto" w:fill="auto"/>
          </w:tcPr>
          <w:p w14:paraId="143B50AA" w14:textId="24302DE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25/10</w:t>
            </w:r>
          </w:p>
        </w:tc>
        <w:tc>
          <w:tcPr>
            <w:tcW w:w="366" w:type="pct"/>
            <w:shd w:val="clear" w:color="auto" w:fill="auto"/>
          </w:tcPr>
          <w:p w14:paraId="42924B2C" w14:textId="675E393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015AA06B" w14:textId="24C57F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0CC8DCA6" w14:textId="47C74AC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0C5937E" w14:textId="438C9A0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Systemy produkcji potraw i catering dietetyczny</w:t>
            </w:r>
          </w:p>
        </w:tc>
        <w:tc>
          <w:tcPr>
            <w:tcW w:w="394" w:type="pct"/>
            <w:shd w:val="clear" w:color="auto" w:fill="auto"/>
          </w:tcPr>
          <w:p w14:paraId="06B7F6D2" w14:textId="03FE8B7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A848E4C" w14:textId="5739042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2A53DE0D" w14:textId="4162628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930" w:type="pct"/>
            <w:shd w:val="clear" w:color="auto" w:fill="auto"/>
          </w:tcPr>
          <w:p w14:paraId="6E7A722F" w14:textId="7669CA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52F98DDD" w14:textId="77777777" w:rsidTr="005926C9">
        <w:tc>
          <w:tcPr>
            <w:tcW w:w="316" w:type="pct"/>
            <w:shd w:val="clear" w:color="auto" w:fill="auto"/>
          </w:tcPr>
          <w:p w14:paraId="1C9CBE8F" w14:textId="537C109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25/10</w:t>
            </w:r>
          </w:p>
        </w:tc>
        <w:tc>
          <w:tcPr>
            <w:tcW w:w="366" w:type="pct"/>
            <w:shd w:val="clear" w:color="auto" w:fill="auto"/>
          </w:tcPr>
          <w:p w14:paraId="44474745" w14:textId="5995E2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D85FB4D" w14:textId="66139AD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335" w:type="pct"/>
            <w:shd w:val="clear" w:color="auto" w:fill="auto"/>
          </w:tcPr>
          <w:p w14:paraId="1806C5FE" w14:textId="1927FB8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56E64F0E" w14:textId="2DEA3B1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Systemy produkcji potraw i catering dietetyczny</w:t>
            </w:r>
          </w:p>
        </w:tc>
        <w:tc>
          <w:tcPr>
            <w:tcW w:w="394" w:type="pct"/>
            <w:shd w:val="clear" w:color="auto" w:fill="auto"/>
          </w:tcPr>
          <w:p w14:paraId="5C73A540" w14:textId="0DE8FC2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B9767EF" w14:textId="3E1D489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5A7B13F0" w14:textId="0477ABF2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3EB8CF68" w14:textId="7E0C0E8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273C9C5A" w14:textId="77777777" w:rsidTr="005926C9">
        <w:tc>
          <w:tcPr>
            <w:tcW w:w="316" w:type="pct"/>
            <w:shd w:val="clear" w:color="auto" w:fill="auto"/>
          </w:tcPr>
          <w:p w14:paraId="4AC44342" w14:textId="2F95F99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25/10</w:t>
            </w:r>
          </w:p>
        </w:tc>
        <w:tc>
          <w:tcPr>
            <w:tcW w:w="366" w:type="pct"/>
            <w:shd w:val="clear" w:color="auto" w:fill="auto"/>
          </w:tcPr>
          <w:p w14:paraId="66550AFF" w14:textId="279486F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793D88A" w14:textId="0809C62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335" w:type="pct"/>
            <w:shd w:val="clear" w:color="auto" w:fill="auto"/>
          </w:tcPr>
          <w:p w14:paraId="2DE7024C" w14:textId="7A02E67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124FE11F" w14:textId="5C50FE9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1D7C2EFE" w14:textId="2A447F5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02379C0" w14:textId="20D4F55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2C028C6C" w14:textId="24D48C7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78D1E49F" w14:textId="091E12E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0A67067A" w14:textId="77777777" w:rsidTr="005926C9">
        <w:tc>
          <w:tcPr>
            <w:tcW w:w="316" w:type="pct"/>
            <w:shd w:val="clear" w:color="auto" w:fill="auto"/>
          </w:tcPr>
          <w:p w14:paraId="5B46F472" w14:textId="61C878BE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4C1CABC1" w14:textId="62CCF3C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2F5EC00" w14:textId="6BB1029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2F6B6A28" w14:textId="00BC566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46D4562D" w14:textId="544AC20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5AFADE6D" w14:textId="5303150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6533F2E2" w14:textId="384AD4E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A1</w:t>
            </w:r>
          </w:p>
        </w:tc>
        <w:tc>
          <w:tcPr>
            <w:tcW w:w="998" w:type="pct"/>
            <w:shd w:val="clear" w:color="auto" w:fill="auto"/>
          </w:tcPr>
          <w:p w14:paraId="14F9A88A" w14:textId="29D7A66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48C360D7" w14:textId="51184FA8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7676D0FA" w14:textId="77777777" w:rsidTr="005926C9">
        <w:tc>
          <w:tcPr>
            <w:tcW w:w="316" w:type="pct"/>
            <w:shd w:val="clear" w:color="auto" w:fill="auto"/>
          </w:tcPr>
          <w:p w14:paraId="2D703F27" w14:textId="2CB4B26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463383EC" w14:textId="2B2BFE9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158DCE3" w14:textId="51D3C2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335" w:type="pct"/>
            <w:shd w:val="clear" w:color="auto" w:fill="auto"/>
          </w:tcPr>
          <w:p w14:paraId="091EB660" w14:textId="43E8C0A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7A474668" w14:textId="5334A5D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1B64F334" w14:textId="25CBA9D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0AD2C944" w14:textId="113E4F9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537FF218" w14:textId="1E7FB164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6E776BFE" w14:textId="23C50DE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4D52B8D2" w14:textId="77777777" w:rsidTr="005926C9">
        <w:tc>
          <w:tcPr>
            <w:tcW w:w="316" w:type="pct"/>
            <w:shd w:val="clear" w:color="auto" w:fill="auto"/>
          </w:tcPr>
          <w:p w14:paraId="473C01A1" w14:textId="59B29F0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64174C3C" w14:textId="348B6FB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6CD49653" w14:textId="644889D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3297EA03" w14:textId="4DDD650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08F9324F" w14:textId="4178DE6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5B0BC389" w14:textId="54F83B9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6D593981" w14:textId="52127EC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A2</w:t>
            </w:r>
          </w:p>
        </w:tc>
        <w:tc>
          <w:tcPr>
            <w:tcW w:w="998" w:type="pct"/>
            <w:shd w:val="clear" w:color="auto" w:fill="auto"/>
          </w:tcPr>
          <w:p w14:paraId="130008CB" w14:textId="2A963BE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035E2233" w14:textId="608431A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:rsidRPr="005926C9" w14:paraId="57A44DD8" w14:textId="77777777" w:rsidTr="005926C9">
        <w:tc>
          <w:tcPr>
            <w:tcW w:w="316" w:type="pct"/>
            <w:shd w:val="clear" w:color="auto" w:fill="auto"/>
          </w:tcPr>
          <w:p w14:paraId="79893643" w14:textId="4A71CAB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1FF3B0B6" w14:textId="0A7B337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2CF0012" w14:textId="3372134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3A429718" w14:textId="3A5B5E3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27AB446B" w14:textId="5E3A5DB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Immunologia</w:t>
            </w:r>
          </w:p>
        </w:tc>
        <w:tc>
          <w:tcPr>
            <w:tcW w:w="394" w:type="pct"/>
            <w:shd w:val="clear" w:color="auto" w:fill="auto"/>
          </w:tcPr>
          <w:p w14:paraId="706C8865" w14:textId="002AFB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0EB98E7E" w14:textId="0C0D562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7F9C3EBA" w14:textId="76AFF714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281F664D" w14:textId="57A6B6B6" w:rsidR="005926C9" w:rsidRPr="005926C9" w:rsidRDefault="005926C9">
            <w:pPr>
              <w:rPr>
                <w:sz w:val="16"/>
                <w:lang w:val="en-US"/>
              </w:rPr>
            </w:pPr>
            <w:r w:rsidRPr="005926C9">
              <w:rPr>
                <w:sz w:val="16"/>
                <w:lang w:val="en-US"/>
              </w:rPr>
              <w:t>dr hab. n. med. Brygida Adamek</w:t>
            </w:r>
          </w:p>
        </w:tc>
      </w:tr>
      <w:tr w:rsidR="005926C9" w14:paraId="2A578634" w14:textId="77777777" w:rsidTr="005926C9">
        <w:tc>
          <w:tcPr>
            <w:tcW w:w="316" w:type="pct"/>
            <w:shd w:val="clear" w:color="auto" w:fill="auto"/>
          </w:tcPr>
          <w:p w14:paraId="554B484F" w14:textId="31BC49C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4421EDAB" w14:textId="1F67DD3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4A79355" w14:textId="6E9F6DF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35" w:type="pct"/>
            <w:shd w:val="clear" w:color="auto" w:fill="auto"/>
          </w:tcPr>
          <w:p w14:paraId="0BCC1865" w14:textId="754A596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2FD09F7A" w14:textId="4055632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7182DB6A" w14:textId="26CA47D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44287861" w14:textId="3933713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5F9EF947" w14:textId="058BA1A7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70CE030A" w14:textId="58C54681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0D27A78B" w14:textId="77777777" w:rsidTr="005926C9">
        <w:tc>
          <w:tcPr>
            <w:tcW w:w="316" w:type="pct"/>
            <w:shd w:val="clear" w:color="auto" w:fill="auto"/>
          </w:tcPr>
          <w:p w14:paraId="7AC43E32" w14:textId="232E9D9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5593050A" w14:textId="4E60F58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04353AA9" w14:textId="78B770E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35" w:type="pct"/>
            <w:shd w:val="clear" w:color="auto" w:fill="auto"/>
          </w:tcPr>
          <w:p w14:paraId="091819B3" w14:textId="3072AD8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C9E9342" w14:textId="3A78C21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6A8443C2" w14:textId="45BA5A8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6F28622F" w14:textId="192F97A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7B4B96D0" w14:textId="51DAAF3F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1DE59F94" w14:textId="4D81F7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06FDCD7B" w14:textId="77777777" w:rsidTr="005926C9">
        <w:tc>
          <w:tcPr>
            <w:tcW w:w="316" w:type="pct"/>
            <w:shd w:val="clear" w:color="auto" w:fill="auto"/>
          </w:tcPr>
          <w:p w14:paraId="45532A81" w14:textId="0DF54E46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22927ABF" w14:textId="16C898B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87BA9BB" w14:textId="2898652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35" w:type="pct"/>
            <w:shd w:val="clear" w:color="auto" w:fill="auto"/>
          </w:tcPr>
          <w:p w14:paraId="6B2B5B8C" w14:textId="796E330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9640A49" w14:textId="13A7AE6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0DEB7940" w14:textId="22DA041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1D9740ED" w14:textId="20DB2D4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4EA2922C" w14:textId="13642D72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4DCE862A" w14:textId="05303A8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63EC87A1" w14:textId="77777777" w:rsidTr="005926C9">
        <w:tc>
          <w:tcPr>
            <w:tcW w:w="316" w:type="pct"/>
            <w:shd w:val="clear" w:color="auto" w:fill="auto"/>
          </w:tcPr>
          <w:p w14:paraId="51C0A174" w14:textId="2642AEF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65FEBAB3" w14:textId="673E92E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84D63E1" w14:textId="669717C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35" w:type="pct"/>
            <w:shd w:val="clear" w:color="auto" w:fill="auto"/>
          </w:tcPr>
          <w:p w14:paraId="4BFD9C6F" w14:textId="4D777E3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5B67252A" w14:textId="7C32C1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1F09AA1B" w14:textId="422E8A5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0CF8C39" w14:textId="0E7D8CF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45434C4F" w14:textId="0195880C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41D3583A" w14:textId="6090DD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47E30ECA" w14:textId="77777777" w:rsidTr="005926C9">
        <w:tc>
          <w:tcPr>
            <w:tcW w:w="316" w:type="pct"/>
            <w:shd w:val="clear" w:color="auto" w:fill="auto"/>
          </w:tcPr>
          <w:p w14:paraId="041C0E2C" w14:textId="3082A0C8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14/11</w:t>
            </w:r>
          </w:p>
        </w:tc>
        <w:tc>
          <w:tcPr>
            <w:tcW w:w="366" w:type="pct"/>
            <w:shd w:val="clear" w:color="auto" w:fill="auto"/>
          </w:tcPr>
          <w:p w14:paraId="435869ED" w14:textId="1E5EE0E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31E48EED" w14:textId="38E642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284BEE2B" w14:textId="7486814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03FCB9D2" w14:textId="671A906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11716ABC" w14:textId="0123AD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7185FAD" w14:textId="50CD2D6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A2</w:t>
            </w:r>
          </w:p>
        </w:tc>
        <w:tc>
          <w:tcPr>
            <w:tcW w:w="998" w:type="pct"/>
            <w:shd w:val="clear" w:color="auto" w:fill="auto"/>
          </w:tcPr>
          <w:p w14:paraId="0D1B3E3A" w14:textId="6A54EC3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692EEA65" w14:textId="56F7E18F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79BE94CB" w14:textId="77777777" w:rsidTr="005926C9">
        <w:tc>
          <w:tcPr>
            <w:tcW w:w="316" w:type="pct"/>
            <w:shd w:val="clear" w:color="auto" w:fill="auto"/>
          </w:tcPr>
          <w:p w14:paraId="6CBB3D03" w14:textId="7E951F62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14/11</w:t>
            </w:r>
          </w:p>
        </w:tc>
        <w:tc>
          <w:tcPr>
            <w:tcW w:w="366" w:type="pct"/>
            <w:shd w:val="clear" w:color="auto" w:fill="auto"/>
          </w:tcPr>
          <w:p w14:paraId="66208FED" w14:textId="39E1FD2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A3E7069" w14:textId="2DB948B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186B228C" w14:textId="38283B6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61190363" w14:textId="7A7B8F7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17A3E574" w14:textId="713CD40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05A6499E" w14:textId="459DEE5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A1</w:t>
            </w:r>
          </w:p>
        </w:tc>
        <w:tc>
          <w:tcPr>
            <w:tcW w:w="998" w:type="pct"/>
            <w:shd w:val="clear" w:color="auto" w:fill="auto"/>
          </w:tcPr>
          <w:p w14:paraId="5762E7E5" w14:textId="56CCB66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0867308F" w14:textId="067E5581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C7FC666" w14:textId="77777777" w:rsidTr="005926C9">
        <w:tc>
          <w:tcPr>
            <w:tcW w:w="316" w:type="pct"/>
            <w:shd w:val="clear" w:color="auto" w:fill="auto"/>
          </w:tcPr>
          <w:p w14:paraId="1F5F2E74" w14:textId="37A2DF4D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2185D19D" w14:textId="7E5D519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5C733BA" w14:textId="5D108FD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6618292E" w14:textId="5F6AC73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47F0B5E8" w14:textId="1E68F42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787F6A35" w14:textId="3B6B42F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4B1A66CB" w14:textId="1CF53D4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4EE6572E" w14:textId="073B7E3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930" w:type="pct"/>
            <w:shd w:val="clear" w:color="auto" w:fill="auto"/>
          </w:tcPr>
          <w:p w14:paraId="75AB6CF4" w14:textId="1065E62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0C6E2D16" w14:textId="77777777" w:rsidTr="005926C9">
        <w:tc>
          <w:tcPr>
            <w:tcW w:w="316" w:type="pct"/>
            <w:shd w:val="clear" w:color="auto" w:fill="auto"/>
          </w:tcPr>
          <w:p w14:paraId="5CEB1756" w14:textId="303AA49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41EB27BE" w14:textId="54C9AA9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5607445" w14:textId="57A3673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35" w:type="pct"/>
            <w:shd w:val="clear" w:color="auto" w:fill="auto"/>
          </w:tcPr>
          <w:p w14:paraId="10596984" w14:textId="32BB471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5131968A" w14:textId="55A38B0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668FEB3" w14:textId="7E19A2E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35001FAD" w14:textId="388B281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60CBF30F" w14:textId="4D8E192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0B385DAB" w14:textId="5F66DCDB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B0F2B05" w14:textId="77777777" w:rsidTr="005926C9">
        <w:tc>
          <w:tcPr>
            <w:tcW w:w="316" w:type="pct"/>
            <w:shd w:val="clear" w:color="auto" w:fill="auto"/>
          </w:tcPr>
          <w:p w14:paraId="79C44ECD" w14:textId="08339D8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7B0FF5F2" w14:textId="3F2FAB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E5B3F46" w14:textId="22C4A4F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335" w:type="pct"/>
            <w:shd w:val="clear" w:color="auto" w:fill="auto"/>
          </w:tcPr>
          <w:p w14:paraId="7D972BBB" w14:textId="6CFA913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2B7593D4" w14:textId="63A1EF3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58B4FF43" w14:textId="566374D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32B17F9D" w14:textId="40861DB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5E796E71" w14:textId="742FE05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738EDF08" w14:textId="6BBEF7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350967E3" w14:textId="77777777" w:rsidTr="005926C9">
        <w:tc>
          <w:tcPr>
            <w:tcW w:w="316" w:type="pct"/>
            <w:shd w:val="clear" w:color="auto" w:fill="auto"/>
          </w:tcPr>
          <w:p w14:paraId="1FF23510" w14:textId="181E27F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15/11</w:t>
            </w:r>
          </w:p>
        </w:tc>
        <w:tc>
          <w:tcPr>
            <w:tcW w:w="366" w:type="pct"/>
            <w:shd w:val="clear" w:color="auto" w:fill="auto"/>
          </w:tcPr>
          <w:p w14:paraId="29EA5CEA" w14:textId="57F0BA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EFB3608" w14:textId="493EE6E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17:45 - 20:00</w:t>
            </w:r>
          </w:p>
        </w:tc>
        <w:tc>
          <w:tcPr>
            <w:tcW w:w="335" w:type="pct"/>
            <w:shd w:val="clear" w:color="auto" w:fill="auto"/>
          </w:tcPr>
          <w:p w14:paraId="26548D27" w14:textId="0D2D854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14B7C625" w14:textId="265F190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69393D06" w14:textId="29504E1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3E7093D" w14:textId="08D1218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615A3EE0" w14:textId="59FEEE1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WZPB_e-learning18</w:t>
            </w:r>
          </w:p>
        </w:tc>
        <w:tc>
          <w:tcPr>
            <w:tcW w:w="930" w:type="pct"/>
            <w:shd w:val="clear" w:color="auto" w:fill="auto"/>
          </w:tcPr>
          <w:p w14:paraId="5E2B0FC9" w14:textId="2401945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3FE0EEBF" w14:textId="77777777" w:rsidTr="005926C9">
        <w:tc>
          <w:tcPr>
            <w:tcW w:w="316" w:type="pct"/>
            <w:shd w:val="clear" w:color="auto" w:fill="auto"/>
          </w:tcPr>
          <w:p w14:paraId="44E34F73" w14:textId="6BA5BF13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5F6BBC67" w14:textId="50A02F7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3279C27" w14:textId="2C48DF7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619E4AC0" w14:textId="02B285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0A685A3" w14:textId="15B061A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5F61888B" w14:textId="2A9EB0C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3BC01D87" w14:textId="24F1088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A1</w:t>
            </w:r>
          </w:p>
        </w:tc>
        <w:tc>
          <w:tcPr>
            <w:tcW w:w="998" w:type="pct"/>
            <w:shd w:val="clear" w:color="auto" w:fill="auto"/>
          </w:tcPr>
          <w:p w14:paraId="5439A67F" w14:textId="4DE1FAE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42B549E7" w14:textId="7162C55B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3E851843" w14:textId="77777777" w:rsidTr="005926C9">
        <w:tc>
          <w:tcPr>
            <w:tcW w:w="316" w:type="pct"/>
            <w:shd w:val="clear" w:color="auto" w:fill="auto"/>
          </w:tcPr>
          <w:p w14:paraId="3333E855" w14:textId="753A2DA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6964E1A3" w14:textId="53F6CB7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5E312578" w14:textId="3DE8860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335" w:type="pct"/>
            <w:shd w:val="clear" w:color="auto" w:fill="auto"/>
          </w:tcPr>
          <w:p w14:paraId="1E776515" w14:textId="1C6B50D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656D8D1A" w14:textId="5C08A00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36CAFA4F" w14:textId="51EFB2D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23F176B4" w14:textId="73AC9F7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01638E3E" w14:textId="406EB5B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A16</w:t>
            </w:r>
          </w:p>
        </w:tc>
        <w:tc>
          <w:tcPr>
            <w:tcW w:w="930" w:type="pct"/>
            <w:shd w:val="clear" w:color="auto" w:fill="auto"/>
          </w:tcPr>
          <w:p w14:paraId="63549280" w14:textId="723E999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6F35DDF4" w14:textId="77777777" w:rsidTr="005926C9">
        <w:tc>
          <w:tcPr>
            <w:tcW w:w="316" w:type="pct"/>
            <w:shd w:val="clear" w:color="auto" w:fill="auto"/>
          </w:tcPr>
          <w:p w14:paraId="13008687" w14:textId="6696AA0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1635A7C3" w14:textId="3D0540F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23719897" w14:textId="0D9ABB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57F7ADE6" w14:textId="04214AB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53D7309D" w14:textId="0C3BBDB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0170CBA2" w14:textId="6AE93B7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5F40BC19" w14:textId="109C24D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A2</w:t>
            </w:r>
          </w:p>
        </w:tc>
        <w:tc>
          <w:tcPr>
            <w:tcW w:w="998" w:type="pct"/>
            <w:shd w:val="clear" w:color="auto" w:fill="auto"/>
          </w:tcPr>
          <w:p w14:paraId="517CF867" w14:textId="513E44D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42526D3F" w14:textId="5CE2D14D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2AA93816" w14:textId="77777777" w:rsidTr="005926C9">
        <w:tc>
          <w:tcPr>
            <w:tcW w:w="316" w:type="pct"/>
            <w:shd w:val="clear" w:color="auto" w:fill="auto"/>
          </w:tcPr>
          <w:p w14:paraId="0090D234" w14:textId="04846CD7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lastRenderedPageBreak/>
              <w:t>21/11</w:t>
            </w:r>
          </w:p>
        </w:tc>
        <w:tc>
          <w:tcPr>
            <w:tcW w:w="366" w:type="pct"/>
            <w:shd w:val="clear" w:color="auto" w:fill="auto"/>
          </w:tcPr>
          <w:p w14:paraId="4EDCD268" w14:textId="67501CD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880BE7F" w14:textId="077043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335" w:type="pct"/>
            <w:shd w:val="clear" w:color="auto" w:fill="auto"/>
          </w:tcPr>
          <w:p w14:paraId="4E18BD7E" w14:textId="78D27B7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909" w:type="pct"/>
            <w:shd w:val="clear" w:color="auto" w:fill="auto"/>
          </w:tcPr>
          <w:p w14:paraId="262A5CD2" w14:textId="3DD89C8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Systemy produkcji potraw i catering dietetyczny</w:t>
            </w:r>
          </w:p>
        </w:tc>
        <w:tc>
          <w:tcPr>
            <w:tcW w:w="394" w:type="pct"/>
            <w:shd w:val="clear" w:color="auto" w:fill="auto"/>
          </w:tcPr>
          <w:p w14:paraId="4237BA28" w14:textId="39F944A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6EED7083" w14:textId="2ACB86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26024595" w14:textId="5CE80999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KDWZPB_sala</w:t>
            </w:r>
            <w:proofErr w:type="spellEnd"/>
            <w:r>
              <w:rPr>
                <w:sz w:val="16"/>
              </w:rPr>
              <w:t xml:space="preserve"> A15</w:t>
            </w:r>
          </w:p>
        </w:tc>
        <w:tc>
          <w:tcPr>
            <w:tcW w:w="930" w:type="pct"/>
            <w:shd w:val="clear" w:color="auto" w:fill="auto"/>
          </w:tcPr>
          <w:p w14:paraId="40341F80" w14:textId="4CC51FD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:rsidRPr="005926C9" w14:paraId="20B26BF2" w14:textId="77777777" w:rsidTr="005926C9">
        <w:tc>
          <w:tcPr>
            <w:tcW w:w="316" w:type="pct"/>
            <w:shd w:val="clear" w:color="auto" w:fill="auto"/>
          </w:tcPr>
          <w:p w14:paraId="38D95B84" w14:textId="4162DB69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0598A149" w14:textId="08882B5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4B702830" w14:textId="6AF3FE3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28C29BE5" w14:textId="2D6CCB7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4CE36D98" w14:textId="41C575E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Immunologia</w:t>
            </w:r>
          </w:p>
        </w:tc>
        <w:tc>
          <w:tcPr>
            <w:tcW w:w="394" w:type="pct"/>
            <w:shd w:val="clear" w:color="auto" w:fill="auto"/>
          </w:tcPr>
          <w:p w14:paraId="4BF02C0C" w14:textId="4F49268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7D69B4E" w14:textId="44584D2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5F10DC18" w14:textId="0A93D265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24D87FFA" w14:textId="63FB1347" w:rsidR="005926C9" w:rsidRPr="005926C9" w:rsidRDefault="005926C9">
            <w:pPr>
              <w:rPr>
                <w:sz w:val="16"/>
                <w:lang w:val="en-US"/>
              </w:rPr>
            </w:pPr>
            <w:r w:rsidRPr="005926C9">
              <w:rPr>
                <w:sz w:val="16"/>
                <w:lang w:val="en-US"/>
              </w:rPr>
              <w:t>dr hab. n. med. Brygida Adamek</w:t>
            </w:r>
          </w:p>
        </w:tc>
      </w:tr>
      <w:tr w:rsidR="005926C9" w14:paraId="73CDC0B9" w14:textId="77777777" w:rsidTr="005926C9">
        <w:tc>
          <w:tcPr>
            <w:tcW w:w="316" w:type="pct"/>
            <w:shd w:val="clear" w:color="auto" w:fill="auto"/>
          </w:tcPr>
          <w:p w14:paraId="77E3D962" w14:textId="321F798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7B1786D3" w14:textId="7C86687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509C412A" w14:textId="4B61919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35" w:type="pct"/>
            <w:shd w:val="clear" w:color="auto" w:fill="auto"/>
          </w:tcPr>
          <w:p w14:paraId="157CD37C" w14:textId="791A2B5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0C9ECBF" w14:textId="7BFD5CE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0D8C5E24" w14:textId="41E2020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D043D34" w14:textId="1674A6F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06ACE197" w14:textId="143695E5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31570E56" w14:textId="0D213A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345E337B" w14:textId="77777777" w:rsidTr="005926C9">
        <w:tc>
          <w:tcPr>
            <w:tcW w:w="316" w:type="pct"/>
            <w:shd w:val="clear" w:color="auto" w:fill="auto"/>
          </w:tcPr>
          <w:p w14:paraId="37675DFD" w14:textId="4EC27F5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138D723A" w14:textId="169CB52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463E134" w14:textId="14DF678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35" w:type="pct"/>
            <w:shd w:val="clear" w:color="auto" w:fill="auto"/>
          </w:tcPr>
          <w:p w14:paraId="76C36253" w14:textId="59925F6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40A01392" w14:textId="5F6304A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581BA6F9" w14:textId="74B7504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7E17D9E" w14:textId="378F1E5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609CE419" w14:textId="088CB1BA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7DE77AC8" w14:textId="188ADB2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6C4625A1" w14:textId="77777777" w:rsidTr="005926C9">
        <w:tc>
          <w:tcPr>
            <w:tcW w:w="316" w:type="pct"/>
            <w:shd w:val="clear" w:color="auto" w:fill="auto"/>
          </w:tcPr>
          <w:p w14:paraId="1CE9D405" w14:textId="2207267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51779197" w14:textId="075A6F6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3193C86" w14:textId="33709E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35" w:type="pct"/>
            <w:shd w:val="clear" w:color="auto" w:fill="auto"/>
          </w:tcPr>
          <w:p w14:paraId="2A33C563" w14:textId="02835D8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1F281F3D" w14:textId="04A7333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61432A72" w14:textId="1D63DF6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68C03599" w14:textId="1B7D716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30D514C9" w14:textId="36738F70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798B3390" w14:textId="0A527AD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100B4E8F" w14:textId="77777777" w:rsidTr="005926C9">
        <w:tc>
          <w:tcPr>
            <w:tcW w:w="316" w:type="pct"/>
            <w:shd w:val="clear" w:color="auto" w:fill="auto"/>
          </w:tcPr>
          <w:p w14:paraId="5A1E7751" w14:textId="193E6BD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28/11</w:t>
            </w:r>
          </w:p>
        </w:tc>
        <w:tc>
          <w:tcPr>
            <w:tcW w:w="366" w:type="pct"/>
            <w:shd w:val="clear" w:color="auto" w:fill="auto"/>
          </w:tcPr>
          <w:p w14:paraId="5DD43292" w14:textId="0ABC98C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30A4E434" w14:textId="003E23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40D37E93" w14:textId="6AF3EFF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0CABA585" w14:textId="2B49C68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2FF9AA2C" w14:textId="4851EB3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18021F12" w14:textId="09B912A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B1</w:t>
            </w:r>
          </w:p>
        </w:tc>
        <w:tc>
          <w:tcPr>
            <w:tcW w:w="998" w:type="pct"/>
            <w:shd w:val="clear" w:color="auto" w:fill="auto"/>
          </w:tcPr>
          <w:p w14:paraId="246EBB26" w14:textId="1C0CF4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470E70D4" w14:textId="381AD9F1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592C821A" w14:textId="77777777" w:rsidTr="005926C9">
        <w:tc>
          <w:tcPr>
            <w:tcW w:w="316" w:type="pct"/>
            <w:shd w:val="clear" w:color="auto" w:fill="auto"/>
          </w:tcPr>
          <w:p w14:paraId="1CD179C0" w14:textId="7927BE9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28/11</w:t>
            </w:r>
          </w:p>
        </w:tc>
        <w:tc>
          <w:tcPr>
            <w:tcW w:w="366" w:type="pct"/>
            <w:shd w:val="clear" w:color="auto" w:fill="auto"/>
          </w:tcPr>
          <w:p w14:paraId="2B387E43" w14:textId="04C801C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31509D11" w14:textId="07F9BFA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7CA66F03" w14:textId="133A73F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7FDBE21" w14:textId="4480703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C73AB29" w14:textId="0E5E273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7C7A466B" w14:textId="4D12D05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B2</w:t>
            </w:r>
          </w:p>
        </w:tc>
        <w:tc>
          <w:tcPr>
            <w:tcW w:w="998" w:type="pct"/>
            <w:shd w:val="clear" w:color="auto" w:fill="auto"/>
          </w:tcPr>
          <w:p w14:paraId="79EC60E4" w14:textId="65CF099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7C4E0BED" w14:textId="52AF04D3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61E578CB" w14:textId="77777777" w:rsidTr="005926C9">
        <w:tc>
          <w:tcPr>
            <w:tcW w:w="316" w:type="pct"/>
            <w:shd w:val="clear" w:color="auto" w:fill="auto"/>
          </w:tcPr>
          <w:p w14:paraId="1B87F4CB" w14:textId="1F58E3E0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29/11</w:t>
            </w:r>
          </w:p>
        </w:tc>
        <w:tc>
          <w:tcPr>
            <w:tcW w:w="366" w:type="pct"/>
            <w:shd w:val="clear" w:color="auto" w:fill="auto"/>
          </w:tcPr>
          <w:p w14:paraId="49C6BEF3" w14:textId="302ADE5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8985AC0" w14:textId="779FB06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35" w:type="pct"/>
            <w:shd w:val="clear" w:color="auto" w:fill="auto"/>
          </w:tcPr>
          <w:p w14:paraId="37DE55DC" w14:textId="443E42B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909" w:type="pct"/>
            <w:shd w:val="clear" w:color="auto" w:fill="auto"/>
          </w:tcPr>
          <w:p w14:paraId="6790B827" w14:textId="2393543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35F5AB33" w14:textId="66123F4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2CB5A71C" w14:textId="651298A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4FD8A002" w14:textId="157817C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930" w:type="pct"/>
            <w:shd w:val="clear" w:color="auto" w:fill="auto"/>
          </w:tcPr>
          <w:p w14:paraId="447F4777" w14:textId="3B356C4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1B89607D" w14:textId="77777777" w:rsidTr="005926C9">
        <w:tc>
          <w:tcPr>
            <w:tcW w:w="316" w:type="pct"/>
            <w:shd w:val="clear" w:color="auto" w:fill="auto"/>
          </w:tcPr>
          <w:p w14:paraId="3B57F869" w14:textId="0B880670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29/11</w:t>
            </w:r>
          </w:p>
        </w:tc>
        <w:tc>
          <w:tcPr>
            <w:tcW w:w="366" w:type="pct"/>
            <w:shd w:val="clear" w:color="auto" w:fill="auto"/>
          </w:tcPr>
          <w:p w14:paraId="38E1A6DE" w14:textId="7C6BA8F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43CB5A81" w14:textId="493DE10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335" w:type="pct"/>
            <w:shd w:val="clear" w:color="auto" w:fill="auto"/>
          </w:tcPr>
          <w:p w14:paraId="6B5BE81E" w14:textId="65ED8B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909" w:type="pct"/>
            <w:shd w:val="clear" w:color="auto" w:fill="auto"/>
          </w:tcPr>
          <w:p w14:paraId="3FE4BE42" w14:textId="65171AE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Ustawodawstwo żywnościowo-żywieniowe</w:t>
            </w:r>
          </w:p>
        </w:tc>
        <w:tc>
          <w:tcPr>
            <w:tcW w:w="394" w:type="pct"/>
            <w:shd w:val="clear" w:color="auto" w:fill="auto"/>
          </w:tcPr>
          <w:p w14:paraId="4563D174" w14:textId="42707ED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21672310" w14:textId="70BFC7C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0CB8E113" w14:textId="0860729E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2B9F5B96" w14:textId="7719CFF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5926C9" w14:paraId="4CAF9F1F" w14:textId="77777777" w:rsidTr="005926C9">
        <w:tc>
          <w:tcPr>
            <w:tcW w:w="316" w:type="pct"/>
            <w:shd w:val="clear" w:color="auto" w:fill="auto"/>
          </w:tcPr>
          <w:p w14:paraId="00474A78" w14:textId="344C3C4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29/11</w:t>
            </w:r>
          </w:p>
        </w:tc>
        <w:tc>
          <w:tcPr>
            <w:tcW w:w="366" w:type="pct"/>
            <w:shd w:val="clear" w:color="auto" w:fill="auto"/>
          </w:tcPr>
          <w:p w14:paraId="4A0093C4" w14:textId="6BB0577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331AC8F" w14:textId="67183F8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335" w:type="pct"/>
            <w:shd w:val="clear" w:color="auto" w:fill="auto"/>
          </w:tcPr>
          <w:p w14:paraId="73B5B074" w14:textId="2849189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1C3F4F6C" w14:textId="17416C2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43D6B0AF" w14:textId="43DF652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1E450A3C" w14:textId="6C3806C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59A65F69" w14:textId="3C689499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5EA72126" w14:textId="1319941E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5E49C5DF" w14:textId="77777777" w:rsidTr="005926C9">
        <w:tc>
          <w:tcPr>
            <w:tcW w:w="316" w:type="pct"/>
            <w:shd w:val="clear" w:color="auto" w:fill="auto"/>
          </w:tcPr>
          <w:p w14:paraId="08784CD2" w14:textId="5753F0E7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29/11</w:t>
            </w:r>
          </w:p>
        </w:tc>
        <w:tc>
          <w:tcPr>
            <w:tcW w:w="366" w:type="pct"/>
            <w:shd w:val="clear" w:color="auto" w:fill="auto"/>
          </w:tcPr>
          <w:p w14:paraId="0A27BEA1" w14:textId="4A4DBBF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1C8CBA7" w14:textId="2331AC3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335" w:type="pct"/>
            <w:shd w:val="clear" w:color="auto" w:fill="auto"/>
          </w:tcPr>
          <w:p w14:paraId="7F39A31A" w14:textId="43A92CA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909" w:type="pct"/>
            <w:shd w:val="clear" w:color="auto" w:fill="auto"/>
          </w:tcPr>
          <w:p w14:paraId="613309B0" w14:textId="4C23A92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7E079ED8" w14:textId="0F1C77B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0565B29E" w14:textId="52294C5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29820B7A" w14:textId="1562B3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930" w:type="pct"/>
            <w:shd w:val="clear" w:color="auto" w:fill="auto"/>
          </w:tcPr>
          <w:p w14:paraId="7CFF0402" w14:textId="069C2F9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796E1568" w14:textId="77777777" w:rsidTr="005926C9">
        <w:tc>
          <w:tcPr>
            <w:tcW w:w="316" w:type="pct"/>
            <w:shd w:val="clear" w:color="auto" w:fill="auto"/>
          </w:tcPr>
          <w:p w14:paraId="4F38F3AC" w14:textId="30D952D9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56E8EA65" w14:textId="1C4C16C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0750786" w14:textId="2E121F1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64AE698F" w14:textId="083E9C0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214708A" w14:textId="64F5867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352E0C97" w14:textId="3A35A5E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2A5C802" w14:textId="372B759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A1</w:t>
            </w:r>
          </w:p>
        </w:tc>
        <w:tc>
          <w:tcPr>
            <w:tcW w:w="998" w:type="pct"/>
            <w:shd w:val="clear" w:color="auto" w:fill="auto"/>
          </w:tcPr>
          <w:p w14:paraId="6CF6D5AE" w14:textId="194B5C2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54707610" w14:textId="7B1A26E4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B343AF7" w14:textId="77777777" w:rsidTr="005926C9">
        <w:tc>
          <w:tcPr>
            <w:tcW w:w="316" w:type="pct"/>
            <w:shd w:val="clear" w:color="auto" w:fill="auto"/>
          </w:tcPr>
          <w:p w14:paraId="0F382F92" w14:textId="3552EEE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7985A005" w14:textId="49A46B0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1658D18F" w14:textId="43AB24E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686C2A99" w14:textId="17B40D6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8AB0CA5" w14:textId="7172436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510E058" w14:textId="4791190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237B77F9" w14:textId="247A854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B2</w:t>
            </w:r>
          </w:p>
        </w:tc>
        <w:tc>
          <w:tcPr>
            <w:tcW w:w="998" w:type="pct"/>
            <w:shd w:val="clear" w:color="auto" w:fill="auto"/>
          </w:tcPr>
          <w:p w14:paraId="52B6436D" w14:textId="0B56C25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3545A0BD" w14:textId="1A695DA4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70C4CFE6" w14:textId="77777777" w:rsidTr="005926C9">
        <w:tc>
          <w:tcPr>
            <w:tcW w:w="316" w:type="pct"/>
            <w:shd w:val="clear" w:color="auto" w:fill="auto"/>
          </w:tcPr>
          <w:p w14:paraId="2DC6FA6F" w14:textId="573A299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458252F5" w14:textId="6D5AEE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3B56AA7" w14:textId="54828A9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51C966DA" w14:textId="2F0B512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367B9F66" w14:textId="6035ACB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3F9EDC9A" w14:textId="062F0CD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4C81E3E6" w14:textId="560C8EB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2E10D43C" w14:textId="3ACAD612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56AAC7EE" w14:textId="12834C1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:rsidRPr="005926C9" w14:paraId="792EFC0F" w14:textId="77777777" w:rsidTr="005926C9">
        <w:tc>
          <w:tcPr>
            <w:tcW w:w="316" w:type="pct"/>
            <w:shd w:val="clear" w:color="auto" w:fill="auto"/>
          </w:tcPr>
          <w:p w14:paraId="49688D9C" w14:textId="520B59E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4B0D789B" w14:textId="1886138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5ED8B177" w14:textId="6AA7AC2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35" w:type="pct"/>
            <w:shd w:val="clear" w:color="auto" w:fill="auto"/>
          </w:tcPr>
          <w:p w14:paraId="3A1D164C" w14:textId="3D84686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909" w:type="pct"/>
            <w:shd w:val="clear" w:color="auto" w:fill="auto"/>
          </w:tcPr>
          <w:p w14:paraId="08ED22F3" w14:textId="1BA50F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Immunologia</w:t>
            </w:r>
          </w:p>
        </w:tc>
        <w:tc>
          <w:tcPr>
            <w:tcW w:w="394" w:type="pct"/>
            <w:shd w:val="clear" w:color="auto" w:fill="auto"/>
          </w:tcPr>
          <w:p w14:paraId="0C6286BE" w14:textId="26565F4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AD7DEEC" w14:textId="5A91BF9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068FCA8C" w14:textId="247008C8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555A02EC" w14:textId="790D9CF8" w:rsidR="005926C9" w:rsidRPr="005926C9" w:rsidRDefault="005926C9">
            <w:pPr>
              <w:rPr>
                <w:sz w:val="16"/>
                <w:lang w:val="en-US"/>
              </w:rPr>
            </w:pPr>
            <w:r w:rsidRPr="005926C9">
              <w:rPr>
                <w:sz w:val="16"/>
                <w:lang w:val="en-US"/>
              </w:rPr>
              <w:t>dr hab. n. med. Brygida Adamek</w:t>
            </w:r>
          </w:p>
        </w:tc>
      </w:tr>
      <w:tr w:rsidR="005926C9" w14:paraId="45496196" w14:textId="77777777" w:rsidTr="005926C9">
        <w:tc>
          <w:tcPr>
            <w:tcW w:w="316" w:type="pct"/>
            <w:shd w:val="clear" w:color="auto" w:fill="auto"/>
          </w:tcPr>
          <w:p w14:paraId="1A88D3F9" w14:textId="1A4BDEC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0E38A923" w14:textId="6BADC4A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EBD679A" w14:textId="045EA8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335" w:type="pct"/>
            <w:shd w:val="clear" w:color="auto" w:fill="auto"/>
          </w:tcPr>
          <w:p w14:paraId="333C4827" w14:textId="3E67322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2AA8C567" w14:textId="17FBA72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27A9D3F7" w14:textId="2C49859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9357283" w14:textId="1B96278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5276E5E1" w14:textId="6A7738B0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365DBDDC" w14:textId="7AC69F2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5CB0EBC1" w14:textId="77777777" w:rsidTr="005926C9">
        <w:tc>
          <w:tcPr>
            <w:tcW w:w="316" w:type="pct"/>
            <w:shd w:val="clear" w:color="auto" w:fill="auto"/>
          </w:tcPr>
          <w:p w14:paraId="2B3187F7" w14:textId="30D5D9D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2639EBB8" w14:textId="1711F7A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714B548" w14:textId="275580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35" w:type="pct"/>
            <w:shd w:val="clear" w:color="auto" w:fill="auto"/>
          </w:tcPr>
          <w:p w14:paraId="107B50EB" w14:textId="1635641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65DBFEF7" w14:textId="194E26B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43D14164" w14:textId="662F27B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4DC6763D" w14:textId="3A12B7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51B2E4FD" w14:textId="7B24C88A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5707AE27" w14:textId="4D2E50D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27F00C2B" w14:textId="77777777" w:rsidTr="005926C9">
        <w:tc>
          <w:tcPr>
            <w:tcW w:w="316" w:type="pct"/>
            <w:shd w:val="clear" w:color="auto" w:fill="auto"/>
          </w:tcPr>
          <w:p w14:paraId="0A511FF0" w14:textId="04E11C82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6542DEFA" w14:textId="4B0F62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5170FDC7" w14:textId="2834104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335" w:type="pct"/>
            <w:shd w:val="clear" w:color="auto" w:fill="auto"/>
          </w:tcPr>
          <w:p w14:paraId="76C496C7" w14:textId="70609B6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6ED9482D" w14:textId="4535A53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20B2D82A" w14:textId="360F114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081B99CE" w14:textId="7B15DD4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25E81F72" w14:textId="10D5DD02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550B2750" w14:textId="778C59D5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FF771B8" w14:textId="77777777" w:rsidTr="005926C9">
        <w:tc>
          <w:tcPr>
            <w:tcW w:w="316" w:type="pct"/>
            <w:shd w:val="clear" w:color="auto" w:fill="auto"/>
          </w:tcPr>
          <w:p w14:paraId="3F0F9ADF" w14:textId="5E5F44DA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12/12</w:t>
            </w:r>
          </w:p>
        </w:tc>
        <w:tc>
          <w:tcPr>
            <w:tcW w:w="366" w:type="pct"/>
            <w:shd w:val="clear" w:color="auto" w:fill="auto"/>
          </w:tcPr>
          <w:p w14:paraId="54B54144" w14:textId="07E13E6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895A8E4" w14:textId="6724D6A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335" w:type="pct"/>
            <w:shd w:val="clear" w:color="auto" w:fill="auto"/>
          </w:tcPr>
          <w:p w14:paraId="307D0ED7" w14:textId="0B4AC21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48AF2A0B" w14:textId="4E03EF6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02ECBCF8" w14:textId="0803109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4F1A28D2" w14:textId="78A12F9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399CD902" w14:textId="5AABF53E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513DEE9A" w14:textId="11EC44B0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3068234" w14:textId="77777777" w:rsidTr="005926C9">
        <w:tc>
          <w:tcPr>
            <w:tcW w:w="316" w:type="pct"/>
            <w:shd w:val="clear" w:color="auto" w:fill="auto"/>
          </w:tcPr>
          <w:p w14:paraId="62D28FA3" w14:textId="3013BC66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13/12</w:t>
            </w:r>
          </w:p>
        </w:tc>
        <w:tc>
          <w:tcPr>
            <w:tcW w:w="366" w:type="pct"/>
            <w:shd w:val="clear" w:color="auto" w:fill="auto"/>
          </w:tcPr>
          <w:p w14:paraId="42DD3A5B" w14:textId="002F72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C147C3E" w14:textId="373C932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78EF1F6D" w14:textId="29E6E2D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08958EB0" w14:textId="199A256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6C8FB39A" w14:textId="4998E60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FEA0797" w14:textId="09BEB5E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30321462" w14:textId="74551A55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0C44B5FE" w14:textId="7FE030A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30F0E8A9" w14:textId="77777777" w:rsidTr="005926C9">
        <w:tc>
          <w:tcPr>
            <w:tcW w:w="316" w:type="pct"/>
            <w:shd w:val="clear" w:color="auto" w:fill="auto"/>
          </w:tcPr>
          <w:p w14:paraId="6BBDCFD1" w14:textId="56B7679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13/12</w:t>
            </w:r>
          </w:p>
        </w:tc>
        <w:tc>
          <w:tcPr>
            <w:tcW w:w="366" w:type="pct"/>
            <w:shd w:val="clear" w:color="auto" w:fill="auto"/>
          </w:tcPr>
          <w:p w14:paraId="6BDA7757" w14:textId="550DB52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37212C88" w14:textId="09EB032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35" w:type="pct"/>
            <w:shd w:val="clear" w:color="auto" w:fill="auto"/>
          </w:tcPr>
          <w:p w14:paraId="0EB634DA" w14:textId="17E4467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F1641B2" w14:textId="2B70C4B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13E333D7" w14:textId="20364BE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0E48816C" w14:textId="5E0AF76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0E99B633" w14:textId="65C2B28A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39EF6B37" w14:textId="79483CD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5E9DE6F6" w14:textId="77777777" w:rsidTr="005926C9">
        <w:tc>
          <w:tcPr>
            <w:tcW w:w="316" w:type="pct"/>
            <w:shd w:val="clear" w:color="auto" w:fill="auto"/>
          </w:tcPr>
          <w:p w14:paraId="251A6068" w14:textId="6352BC60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13/12</w:t>
            </w:r>
          </w:p>
        </w:tc>
        <w:tc>
          <w:tcPr>
            <w:tcW w:w="366" w:type="pct"/>
            <w:shd w:val="clear" w:color="auto" w:fill="auto"/>
          </w:tcPr>
          <w:p w14:paraId="7FF1346B" w14:textId="7811989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374E761" w14:textId="56180AB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35" w:type="pct"/>
            <w:shd w:val="clear" w:color="auto" w:fill="auto"/>
          </w:tcPr>
          <w:p w14:paraId="16DD4D7B" w14:textId="7360B08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42F227F9" w14:textId="5F6109E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394" w:type="pct"/>
            <w:shd w:val="clear" w:color="auto" w:fill="auto"/>
          </w:tcPr>
          <w:p w14:paraId="5EF44F73" w14:textId="28C5BB4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D98E05E" w14:textId="44ADB2B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4CE45E13" w14:textId="56AEB56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6FF9D644" w14:textId="0771375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5926C9" w14:paraId="4055F7A1" w14:textId="77777777" w:rsidTr="005926C9">
        <w:tc>
          <w:tcPr>
            <w:tcW w:w="316" w:type="pct"/>
            <w:shd w:val="clear" w:color="auto" w:fill="auto"/>
          </w:tcPr>
          <w:p w14:paraId="6AB259BC" w14:textId="1D64A3B4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13/12</w:t>
            </w:r>
          </w:p>
        </w:tc>
        <w:tc>
          <w:tcPr>
            <w:tcW w:w="366" w:type="pct"/>
            <w:shd w:val="clear" w:color="auto" w:fill="auto"/>
          </w:tcPr>
          <w:p w14:paraId="5729707D" w14:textId="38E8F27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BCD5A87" w14:textId="5BAB141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335" w:type="pct"/>
            <w:shd w:val="clear" w:color="auto" w:fill="auto"/>
          </w:tcPr>
          <w:p w14:paraId="4016D532" w14:textId="4D2F04D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46FDA539" w14:textId="1FDA367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Ustawodawstwo żywnościowo-żywieniowe</w:t>
            </w:r>
          </w:p>
        </w:tc>
        <w:tc>
          <w:tcPr>
            <w:tcW w:w="394" w:type="pct"/>
            <w:shd w:val="clear" w:color="auto" w:fill="auto"/>
          </w:tcPr>
          <w:p w14:paraId="0BB84F2E" w14:textId="1168B5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8C25886" w14:textId="7916E84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12CAEB18" w14:textId="7EDA070A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0DA9A61A" w14:textId="0D4D18A0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5926C9" w14:paraId="48EBA547" w14:textId="77777777" w:rsidTr="005926C9">
        <w:tc>
          <w:tcPr>
            <w:tcW w:w="316" w:type="pct"/>
            <w:shd w:val="clear" w:color="auto" w:fill="auto"/>
          </w:tcPr>
          <w:p w14:paraId="3D09C091" w14:textId="61B66DB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3A2D55CA" w14:textId="2E9B08A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7840FB6C" w14:textId="0CA7B0F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6FFA64A7" w14:textId="183D5D8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73F455C6" w14:textId="0539134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F8B778D" w14:textId="79A5567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24764859" w14:textId="56F324F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A1</w:t>
            </w:r>
          </w:p>
        </w:tc>
        <w:tc>
          <w:tcPr>
            <w:tcW w:w="998" w:type="pct"/>
            <w:shd w:val="clear" w:color="auto" w:fill="auto"/>
          </w:tcPr>
          <w:p w14:paraId="68C23600" w14:textId="48DDFCC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7D9E9CA0" w14:textId="07386C51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47BA050D" w14:textId="77777777" w:rsidTr="005926C9">
        <w:tc>
          <w:tcPr>
            <w:tcW w:w="316" w:type="pct"/>
            <w:shd w:val="clear" w:color="auto" w:fill="auto"/>
          </w:tcPr>
          <w:p w14:paraId="13307813" w14:textId="1AA00E1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457B3E3A" w14:textId="094A01D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240F224B" w14:textId="7736763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73A36E4F" w14:textId="7F63052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5FCBCF73" w14:textId="14C8D6A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28E24745" w14:textId="77E05EE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0BD4E967" w14:textId="75A666C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A2</w:t>
            </w:r>
          </w:p>
        </w:tc>
        <w:tc>
          <w:tcPr>
            <w:tcW w:w="998" w:type="pct"/>
            <w:shd w:val="clear" w:color="auto" w:fill="auto"/>
          </w:tcPr>
          <w:p w14:paraId="020AC4E7" w14:textId="0BC2325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72307309" w14:textId="34112CA9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0374A973" w14:textId="77777777" w:rsidTr="005926C9">
        <w:tc>
          <w:tcPr>
            <w:tcW w:w="316" w:type="pct"/>
            <w:shd w:val="clear" w:color="auto" w:fill="auto"/>
          </w:tcPr>
          <w:p w14:paraId="466099F7" w14:textId="11EB241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02FF7532" w14:textId="04D35D6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D3FB830" w14:textId="3BB2AE8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3089C5AF" w14:textId="50DE4BC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3071968E" w14:textId="7B0E103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10A9801C" w14:textId="6591290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1A46054" w14:textId="0CDF048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2A104C29" w14:textId="62BD5781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4E468BF9" w14:textId="14D2CD01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2BB69106" w14:textId="77777777" w:rsidTr="005926C9">
        <w:tc>
          <w:tcPr>
            <w:tcW w:w="316" w:type="pct"/>
            <w:shd w:val="clear" w:color="auto" w:fill="auto"/>
          </w:tcPr>
          <w:p w14:paraId="2D955A06" w14:textId="760F4A5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55AB6953" w14:textId="43A5026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BF48A7E" w14:textId="2C59951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35" w:type="pct"/>
            <w:shd w:val="clear" w:color="auto" w:fill="auto"/>
          </w:tcPr>
          <w:p w14:paraId="5F71C87B" w14:textId="03BA4AC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2B25062E" w14:textId="1CD2CA6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466AD0FA" w14:textId="5DAC51D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0ADFDE7D" w14:textId="36CBD52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496728D1" w14:textId="44BD40A3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1595B7BD" w14:textId="2B6596A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32AC80B3" w14:textId="77777777" w:rsidTr="005926C9">
        <w:tc>
          <w:tcPr>
            <w:tcW w:w="316" w:type="pct"/>
            <w:shd w:val="clear" w:color="auto" w:fill="auto"/>
          </w:tcPr>
          <w:p w14:paraId="15E651F9" w14:textId="7350DAD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3FE3792D" w14:textId="7FE8F6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14AC8446" w14:textId="2736F92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35" w:type="pct"/>
            <w:shd w:val="clear" w:color="auto" w:fill="auto"/>
          </w:tcPr>
          <w:p w14:paraId="395B2B80" w14:textId="03000FD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79A09E92" w14:textId="346BEB4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Psychologia kliniczna</w:t>
            </w:r>
          </w:p>
        </w:tc>
        <w:tc>
          <w:tcPr>
            <w:tcW w:w="394" w:type="pct"/>
            <w:shd w:val="clear" w:color="auto" w:fill="auto"/>
          </w:tcPr>
          <w:p w14:paraId="21F03569" w14:textId="2B2D72D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173DC60D" w14:textId="099B522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37E3B072" w14:textId="26AACCC0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34F4E972" w14:textId="017DB8E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5926C9" w14:paraId="0806CCFE" w14:textId="77777777" w:rsidTr="005926C9">
        <w:tc>
          <w:tcPr>
            <w:tcW w:w="316" w:type="pct"/>
            <w:shd w:val="clear" w:color="auto" w:fill="auto"/>
          </w:tcPr>
          <w:p w14:paraId="1ED2150B" w14:textId="4F2AE62F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7C7DFB71" w14:textId="3BCD6D5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82423F4" w14:textId="52E9A1B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6D83EB87" w14:textId="67EDB8E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78EF9A78" w14:textId="25DB647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1B05D453" w14:textId="6CA8F37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9AF28D4" w14:textId="2890900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B1</w:t>
            </w:r>
          </w:p>
        </w:tc>
        <w:tc>
          <w:tcPr>
            <w:tcW w:w="998" w:type="pct"/>
            <w:shd w:val="clear" w:color="auto" w:fill="auto"/>
          </w:tcPr>
          <w:p w14:paraId="5FBE1B17" w14:textId="4CF1D26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1B22258A" w14:textId="74228BCB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35EEAD5C" w14:textId="77777777" w:rsidTr="005926C9">
        <w:tc>
          <w:tcPr>
            <w:tcW w:w="316" w:type="pct"/>
            <w:shd w:val="clear" w:color="auto" w:fill="auto"/>
          </w:tcPr>
          <w:p w14:paraId="07F2E60C" w14:textId="6C59CFAC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0C700F90" w14:textId="4C80ED1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211B971" w14:textId="0914BC6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08:00 - 13:15</w:t>
            </w:r>
          </w:p>
        </w:tc>
        <w:tc>
          <w:tcPr>
            <w:tcW w:w="335" w:type="pct"/>
            <w:shd w:val="clear" w:color="auto" w:fill="auto"/>
          </w:tcPr>
          <w:p w14:paraId="3D03EB62" w14:textId="7B8CEA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909" w:type="pct"/>
            <w:shd w:val="clear" w:color="auto" w:fill="auto"/>
          </w:tcPr>
          <w:p w14:paraId="5A69E571" w14:textId="680563D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2B940DE6" w14:textId="31D4F1A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69E5EEF8" w14:textId="51482BE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GĆA</w:t>
            </w:r>
          </w:p>
        </w:tc>
        <w:tc>
          <w:tcPr>
            <w:tcW w:w="998" w:type="pct"/>
            <w:shd w:val="clear" w:color="auto" w:fill="auto"/>
          </w:tcPr>
          <w:p w14:paraId="350D85B3" w14:textId="58C8FD48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930" w:type="pct"/>
            <w:shd w:val="clear" w:color="auto" w:fill="auto"/>
          </w:tcPr>
          <w:p w14:paraId="62CEE331" w14:textId="31A98E1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76E6533F" w14:textId="77777777" w:rsidTr="005926C9">
        <w:tc>
          <w:tcPr>
            <w:tcW w:w="316" w:type="pct"/>
            <w:shd w:val="clear" w:color="auto" w:fill="auto"/>
          </w:tcPr>
          <w:p w14:paraId="207D851B" w14:textId="50BE025E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0A6818C1" w14:textId="246DB87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568A6394" w14:textId="2049E7A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13:30 - 18:45</w:t>
            </w:r>
          </w:p>
        </w:tc>
        <w:tc>
          <w:tcPr>
            <w:tcW w:w="335" w:type="pct"/>
            <w:shd w:val="clear" w:color="auto" w:fill="auto"/>
          </w:tcPr>
          <w:p w14:paraId="161AF8D7" w14:textId="4E47A26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7,00</w:t>
            </w:r>
          </w:p>
        </w:tc>
        <w:tc>
          <w:tcPr>
            <w:tcW w:w="909" w:type="pct"/>
            <w:shd w:val="clear" w:color="auto" w:fill="auto"/>
          </w:tcPr>
          <w:p w14:paraId="23C8FBF1" w14:textId="2D2EACA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Kuchnia Fusion</w:t>
            </w:r>
          </w:p>
        </w:tc>
        <w:tc>
          <w:tcPr>
            <w:tcW w:w="394" w:type="pct"/>
            <w:shd w:val="clear" w:color="auto" w:fill="auto"/>
          </w:tcPr>
          <w:p w14:paraId="707609FD" w14:textId="72A33F7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7B6A2D03" w14:textId="7BC6912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GĆB</w:t>
            </w:r>
          </w:p>
        </w:tc>
        <w:tc>
          <w:tcPr>
            <w:tcW w:w="998" w:type="pct"/>
            <w:shd w:val="clear" w:color="auto" w:fill="auto"/>
          </w:tcPr>
          <w:p w14:paraId="334DC0E7" w14:textId="0BBC0FD7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KDWZPB_pracownia</w:t>
            </w:r>
            <w:proofErr w:type="spellEnd"/>
            <w:r>
              <w:rPr>
                <w:sz w:val="16"/>
              </w:rPr>
              <w:t xml:space="preserve"> technologiczna B25/B27</w:t>
            </w:r>
          </w:p>
        </w:tc>
        <w:tc>
          <w:tcPr>
            <w:tcW w:w="930" w:type="pct"/>
            <w:shd w:val="clear" w:color="auto" w:fill="auto"/>
          </w:tcPr>
          <w:p w14:paraId="48EE3EA6" w14:textId="48B8704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5926C9" w14:paraId="2F21CBAB" w14:textId="77777777" w:rsidTr="005926C9">
        <w:tc>
          <w:tcPr>
            <w:tcW w:w="316" w:type="pct"/>
            <w:shd w:val="clear" w:color="auto" w:fill="auto"/>
          </w:tcPr>
          <w:p w14:paraId="7D149C22" w14:textId="66B7AD47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1AB6B51F" w14:textId="2F7F6F0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6E4F27F9" w14:textId="46D46C5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35" w:type="pct"/>
            <w:shd w:val="clear" w:color="auto" w:fill="auto"/>
          </w:tcPr>
          <w:p w14:paraId="6DBD60C2" w14:textId="5E4E046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1535E27F" w14:textId="720C9ED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4F3EEAE4" w14:textId="6937793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BC614FB" w14:textId="1033548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391FA718" w14:textId="1C3FB04B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0E5A0941" w14:textId="525AE584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222133F3" w14:textId="77777777" w:rsidTr="005926C9">
        <w:tc>
          <w:tcPr>
            <w:tcW w:w="316" w:type="pct"/>
            <w:shd w:val="clear" w:color="auto" w:fill="auto"/>
          </w:tcPr>
          <w:p w14:paraId="3E8F3CC8" w14:textId="0423E29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181BA072" w14:textId="6FB90C2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76E6FC71" w14:textId="2913343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35" w:type="pct"/>
            <w:shd w:val="clear" w:color="auto" w:fill="auto"/>
          </w:tcPr>
          <w:p w14:paraId="166F82C0" w14:textId="60C60C5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4EF7B16D" w14:textId="28D4964A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Demografia i epidemiologia żywieniowa</w:t>
            </w:r>
          </w:p>
        </w:tc>
        <w:tc>
          <w:tcPr>
            <w:tcW w:w="394" w:type="pct"/>
            <w:shd w:val="clear" w:color="auto" w:fill="auto"/>
          </w:tcPr>
          <w:p w14:paraId="0F5E8CD9" w14:textId="7E96543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394E2A0A" w14:textId="6828EEA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06AF86DF" w14:textId="0558A3D6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16D5C632" w14:textId="3492056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5926C9" w14:paraId="58A0E114" w14:textId="77777777" w:rsidTr="005926C9">
        <w:tc>
          <w:tcPr>
            <w:tcW w:w="316" w:type="pct"/>
            <w:shd w:val="clear" w:color="auto" w:fill="auto"/>
          </w:tcPr>
          <w:p w14:paraId="6ED2A533" w14:textId="60E7521B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22189103" w14:textId="2545CD6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237FE0C1" w14:textId="01E571A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35" w:type="pct"/>
            <w:shd w:val="clear" w:color="auto" w:fill="auto"/>
          </w:tcPr>
          <w:p w14:paraId="7BDE1C95" w14:textId="5A453AC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909" w:type="pct"/>
            <w:shd w:val="clear" w:color="auto" w:fill="auto"/>
          </w:tcPr>
          <w:p w14:paraId="12FB837B" w14:textId="2CEDBA5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394" w:type="pct"/>
            <w:shd w:val="clear" w:color="auto" w:fill="auto"/>
          </w:tcPr>
          <w:p w14:paraId="55EFC931" w14:textId="371293B7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6B064FE3" w14:textId="5EB9B3D6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6C33B7AA" w14:textId="15350936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930" w:type="pct"/>
            <w:shd w:val="clear" w:color="auto" w:fill="auto"/>
          </w:tcPr>
          <w:p w14:paraId="1719ECDF" w14:textId="2EAF28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5926C9" w14:paraId="74E027A5" w14:textId="77777777" w:rsidTr="005926C9">
        <w:tc>
          <w:tcPr>
            <w:tcW w:w="316" w:type="pct"/>
            <w:shd w:val="clear" w:color="auto" w:fill="auto"/>
          </w:tcPr>
          <w:p w14:paraId="2EE7B3B4" w14:textId="10BAEFD8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09E5C866" w14:textId="6E8FFDB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41" w:type="pct"/>
            <w:shd w:val="clear" w:color="auto" w:fill="auto"/>
          </w:tcPr>
          <w:p w14:paraId="4F45B9E2" w14:textId="25065EC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35" w:type="pct"/>
            <w:shd w:val="clear" w:color="auto" w:fill="auto"/>
          </w:tcPr>
          <w:p w14:paraId="40F90238" w14:textId="006EE2C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2BD7067F" w14:textId="38FE575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Ustawodawstwo żywnościowo-żywieniowe</w:t>
            </w:r>
          </w:p>
        </w:tc>
        <w:tc>
          <w:tcPr>
            <w:tcW w:w="394" w:type="pct"/>
            <w:shd w:val="clear" w:color="auto" w:fill="auto"/>
          </w:tcPr>
          <w:p w14:paraId="7320FC0B" w14:textId="1068774D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11" w:type="pct"/>
            <w:shd w:val="clear" w:color="auto" w:fill="auto"/>
          </w:tcPr>
          <w:p w14:paraId="53721DE4" w14:textId="12B57EB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GS01</w:t>
            </w:r>
          </w:p>
        </w:tc>
        <w:tc>
          <w:tcPr>
            <w:tcW w:w="998" w:type="pct"/>
            <w:shd w:val="clear" w:color="auto" w:fill="auto"/>
          </w:tcPr>
          <w:p w14:paraId="5BF1A33F" w14:textId="57CC1A96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930" w:type="pct"/>
            <w:shd w:val="clear" w:color="auto" w:fill="auto"/>
          </w:tcPr>
          <w:p w14:paraId="6010858C" w14:textId="4C24C4FB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5926C9" w14:paraId="3F678832" w14:textId="77777777" w:rsidTr="005926C9">
        <w:tc>
          <w:tcPr>
            <w:tcW w:w="316" w:type="pct"/>
            <w:shd w:val="clear" w:color="auto" w:fill="auto"/>
          </w:tcPr>
          <w:p w14:paraId="565DD256" w14:textId="39A5BEE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16/01</w:t>
            </w:r>
          </w:p>
        </w:tc>
        <w:tc>
          <w:tcPr>
            <w:tcW w:w="366" w:type="pct"/>
            <w:shd w:val="clear" w:color="auto" w:fill="auto"/>
          </w:tcPr>
          <w:p w14:paraId="685B0E92" w14:textId="2698949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084AF55F" w14:textId="4688DF9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35" w:type="pct"/>
            <w:shd w:val="clear" w:color="auto" w:fill="auto"/>
          </w:tcPr>
          <w:p w14:paraId="3EB3FA6E" w14:textId="0BF74874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199B1B4A" w14:textId="28A3496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6E72AABD" w14:textId="1B42F3C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00D1217" w14:textId="728E84C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A2</w:t>
            </w:r>
          </w:p>
        </w:tc>
        <w:tc>
          <w:tcPr>
            <w:tcW w:w="998" w:type="pct"/>
            <w:shd w:val="clear" w:color="auto" w:fill="auto"/>
          </w:tcPr>
          <w:p w14:paraId="507BD8E4" w14:textId="60880F8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3A3C892E" w14:textId="5EC843B2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1F011478" w14:textId="77777777" w:rsidTr="005926C9">
        <w:tc>
          <w:tcPr>
            <w:tcW w:w="316" w:type="pct"/>
            <w:shd w:val="clear" w:color="auto" w:fill="auto"/>
          </w:tcPr>
          <w:p w14:paraId="01E0C1E1" w14:textId="43D9F076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16/01</w:t>
            </w:r>
          </w:p>
        </w:tc>
        <w:tc>
          <w:tcPr>
            <w:tcW w:w="366" w:type="pct"/>
            <w:shd w:val="clear" w:color="auto" w:fill="auto"/>
          </w:tcPr>
          <w:p w14:paraId="267A94CE" w14:textId="1AEAAED1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7AB61EE" w14:textId="38415A7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14D8AFB2" w14:textId="3E399A6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57D8F709" w14:textId="42E5E45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3989F707" w14:textId="0876E0C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7CD68A73" w14:textId="539960E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B2</w:t>
            </w:r>
          </w:p>
        </w:tc>
        <w:tc>
          <w:tcPr>
            <w:tcW w:w="998" w:type="pct"/>
            <w:shd w:val="clear" w:color="auto" w:fill="auto"/>
          </w:tcPr>
          <w:p w14:paraId="4D8A65D9" w14:textId="3E280D89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51720A47" w14:textId="219C0568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72C5DFF2" w14:textId="77777777" w:rsidTr="005926C9">
        <w:tc>
          <w:tcPr>
            <w:tcW w:w="316" w:type="pct"/>
            <w:shd w:val="clear" w:color="auto" w:fill="auto"/>
          </w:tcPr>
          <w:p w14:paraId="077B0ECC" w14:textId="798828F1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16F35B5D" w14:textId="77978E4C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1104BB8E" w14:textId="0C3AF76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35" w:type="pct"/>
            <w:shd w:val="clear" w:color="auto" w:fill="auto"/>
          </w:tcPr>
          <w:p w14:paraId="7D9BF5F9" w14:textId="4D32767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909" w:type="pct"/>
            <w:shd w:val="clear" w:color="auto" w:fill="auto"/>
          </w:tcPr>
          <w:p w14:paraId="633844EB" w14:textId="23F6E48F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Patofizjologia kliniczna</w:t>
            </w:r>
          </w:p>
        </w:tc>
        <w:tc>
          <w:tcPr>
            <w:tcW w:w="394" w:type="pct"/>
            <w:shd w:val="clear" w:color="auto" w:fill="auto"/>
          </w:tcPr>
          <w:p w14:paraId="00B8E822" w14:textId="51AB0010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11" w:type="pct"/>
            <w:shd w:val="clear" w:color="auto" w:fill="auto"/>
          </w:tcPr>
          <w:p w14:paraId="50ADFE06" w14:textId="282E55E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GW01</w:t>
            </w:r>
          </w:p>
        </w:tc>
        <w:tc>
          <w:tcPr>
            <w:tcW w:w="998" w:type="pct"/>
            <w:shd w:val="clear" w:color="auto" w:fill="auto"/>
          </w:tcPr>
          <w:p w14:paraId="3DF70353" w14:textId="14A274EF" w:rsidR="005926C9" w:rsidRDefault="005926C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930" w:type="pct"/>
            <w:shd w:val="clear" w:color="auto" w:fill="auto"/>
          </w:tcPr>
          <w:p w14:paraId="48474F9C" w14:textId="376CAB86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5926C9" w14:paraId="5AF06F15" w14:textId="77777777" w:rsidTr="005926C9">
        <w:tc>
          <w:tcPr>
            <w:tcW w:w="316" w:type="pct"/>
            <w:shd w:val="clear" w:color="auto" w:fill="auto"/>
          </w:tcPr>
          <w:p w14:paraId="2C2D43AC" w14:textId="5EFCFE15" w:rsidR="005926C9" w:rsidRPr="005926C9" w:rsidRDefault="005926C9">
            <w:pPr>
              <w:rPr>
                <w:b/>
                <w:sz w:val="16"/>
              </w:rPr>
            </w:pPr>
            <w:r w:rsidRPr="005926C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5F89E198" w14:textId="2AAC53A2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41" w:type="pct"/>
            <w:shd w:val="clear" w:color="auto" w:fill="auto"/>
          </w:tcPr>
          <w:p w14:paraId="47A06254" w14:textId="301125D3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35" w:type="pct"/>
            <w:shd w:val="clear" w:color="auto" w:fill="auto"/>
          </w:tcPr>
          <w:p w14:paraId="6EE90FBF" w14:textId="1CE4DD6E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909" w:type="pct"/>
            <w:shd w:val="clear" w:color="auto" w:fill="auto"/>
          </w:tcPr>
          <w:p w14:paraId="7E0E0D6A" w14:textId="130F8D45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Żywienie kliniczne</w:t>
            </w:r>
          </w:p>
        </w:tc>
        <w:tc>
          <w:tcPr>
            <w:tcW w:w="394" w:type="pct"/>
            <w:shd w:val="clear" w:color="auto" w:fill="auto"/>
          </w:tcPr>
          <w:p w14:paraId="7C25A599" w14:textId="56AB4E6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11" w:type="pct"/>
            <w:shd w:val="clear" w:color="auto" w:fill="auto"/>
          </w:tcPr>
          <w:p w14:paraId="4B4ED5CB" w14:textId="04EBCA6B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DUN1 GĆKL B1</w:t>
            </w:r>
          </w:p>
        </w:tc>
        <w:tc>
          <w:tcPr>
            <w:tcW w:w="998" w:type="pct"/>
            <w:shd w:val="clear" w:color="auto" w:fill="auto"/>
          </w:tcPr>
          <w:p w14:paraId="2A6CA649" w14:textId="64C12E28" w:rsidR="005926C9" w:rsidRDefault="005926C9">
            <w:pPr>
              <w:rPr>
                <w:sz w:val="16"/>
              </w:rPr>
            </w:pPr>
            <w:r>
              <w:rPr>
                <w:sz w:val="16"/>
              </w:rPr>
              <w:t>LZCSB_III Katedra i Oddział Kardiologiczny</w:t>
            </w:r>
          </w:p>
        </w:tc>
        <w:tc>
          <w:tcPr>
            <w:tcW w:w="930" w:type="pct"/>
            <w:shd w:val="clear" w:color="auto" w:fill="auto"/>
          </w:tcPr>
          <w:p w14:paraId="25341AAF" w14:textId="621492B7" w:rsidR="005926C9" w:rsidRDefault="005926C9">
            <w:pPr>
              <w:rPr>
                <w:sz w:val="16"/>
              </w:rPr>
            </w:pPr>
            <w:r w:rsidRPr="005926C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</w:tbl>
    <w:p w14:paraId="7D4B7ECB" w14:textId="77777777" w:rsidR="005926C9" w:rsidRPr="005926C9" w:rsidRDefault="005926C9">
      <w:pPr>
        <w:rPr>
          <w:sz w:val="16"/>
        </w:rPr>
      </w:pPr>
    </w:p>
    <w:sectPr w:rsidR="005926C9" w:rsidRPr="005926C9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40589" w14:textId="77777777" w:rsidR="005926C9" w:rsidRDefault="005926C9" w:rsidP="00294321">
      <w:r>
        <w:separator/>
      </w:r>
    </w:p>
  </w:endnote>
  <w:endnote w:type="continuationSeparator" w:id="0">
    <w:p w14:paraId="05BF5C89" w14:textId="77777777" w:rsidR="005926C9" w:rsidRDefault="005926C9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59B22" w14:textId="77777777" w:rsidR="005926C9" w:rsidRDefault="005926C9" w:rsidP="00294321">
      <w:r>
        <w:separator/>
      </w:r>
    </w:p>
  </w:footnote>
  <w:footnote w:type="continuationSeparator" w:id="0">
    <w:p w14:paraId="28E774A1" w14:textId="77777777" w:rsidR="005926C9" w:rsidRDefault="005926C9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46B4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NDU3NDUsImV4cCI6MTc4OTczMjE0NSwiaXNzIjoiaHR0cHM6Ly9sb2dpbi5zdW0uZWR1LnBsL3NlcnZlciIsImF1ZCI6ImRlYW5zX29mZmljZV9zZXJ2ZXIiLCJjbGllbnRfaWQiOiJkZWFuc19vZmZpY2VfbG9uZ190YXNrcyIsInN1YiI6ImEwMmQ3MDY3LWRjYzItNDE3Yi05NGUwLTI5MDM3MjkyOWFkYSIsImF1dGhfdGltZSI6MTc4OTY0NTc0NSwiaWRwIjoibG9jYWwiLCJzY29wZSI6WyJvcGVuaWQiLCJkZWFuc19vZmZpY2Vfc2VydmVyIl0sImFtciI6WyJkZWxlZ2F0aW9uIl19.AL2avx3cjGDdqjxL9HJ2aNRVoQjYmE6zsy09TtQpOvUJNuiirDZ04nmxPTnH5W8pFAbI1uliW5Y1XDFXrYqyV_esEBu5dHUMIN8Rn9naIqL-__beduWKLXC2fL9Ak-I08DVOygBA3XDgmo1V8GtFeV_FEg0BgWj6kMBXgblRFfZ-bpnIYbGxsEskK2PJ-_fXNdml8hlJAjBWjzhzHDWFpG6bnBY1jrfQdry1CSaRlaCLA0ehkbHWN2YDKSmN0AHVSR-bXDEsz0YNu_aLjDrmdSBhoBK68hjGYfH7KUTpSj_Kz8CBCIjbunW5QFtlA8f6KbQ_YqpGiGvBO4lLBBOS40KjHIFjtZBzODsaYQKdn8kiAUyQ_DwPKGUKsvHp4Q0FgsH3MWu1AbovhZixWRLcTMYzfsXKhU1C1sQ0db_Y5vy0Z-IeHmIVpMitMbUGgNrCgVH41wkwkX1onZGY1Hjw226-Ur-_5gishqT2w941k6qY6SorlJGSlrEc2R_n6guF"/>
    <w:docVar w:name="AppProcID" w:val="17960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5926C9"/>
    <w:rsid w:val="000F6126"/>
    <w:rsid w:val="002013FB"/>
    <w:rsid w:val="00294321"/>
    <w:rsid w:val="002B2C18"/>
    <w:rsid w:val="005926C9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FE85E"/>
  <w15:docId w15:val="{3821ED26-E4BA-4ED3-A843-DCAC626E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592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2</Pages>
  <Words>1668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2026-09-17T11:49:00Z</dcterms:created>
  <dcterms:modified xsi:type="dcterms:W3CDTF">2026-09-17T11:49:00Z</dcterms:modified>
</cp:coreProperties>
</file>