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36C7B" w14:textId="27BE8465" w:rsidR="00294321" w:rsidRDefault="00D015FD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29-01-2027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18"/>
        <w:gridCol w:w="1043"/>
        <w:gridCol w:w="781"/>
        <w:gridCol w:w="761"/>
        <w:gridCol w:w="2532"/>
        <w:gridCol w:w="892"/>
        <w:gridCol w:w="832"/>
        <w:gridCol w:w="1297"/>
        <w:gridCol w:w="2226"/>
      </w:tblGrid>
      <w:tr w:rsidR="00D015FD" w:rsidRPr="00D015FD" w14:paraId="31073300" w14:textId="77777777" w:rsidTr="00D015FD">
        <w:tc>
          <w:tcPr>
            <w:tcW w:w="327" w:type="pct"/>
            <w:shd w:val="clear" w:color="auto" w:fill="auto"/>
          </w:tcPr>
          <w:p w14:paraId="2F3F8767" w14:textId="529A281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Daty zajęć</w:t>
            </w:r>
          </w:p>
        </w:tc>
        <w:tc>
          <w:tcPr>
            <w:tcW w:w="460" w:type="pct"/>
            <w:shd w:val="clear" w:color="auto" w:fill="auto"/>
          </w:tcPr>
          <w:p w14:paraId="333A4379" w14:textId="7F007209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Dzień</w:t>
            </w:r>
          </w:p>
        </w:tc>
        <w:tc>
          <w:tcPr>
            <w:tcW w:w="355" w:type="pct"/>
            <w:shd w:val="clear" w:color="auto" w:fill="auto"/>
          </w:tcPr>
          <w:p w14:paraId="5D3B569E" w14:textId="4F23BD4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Od - Do</w:t>
            </w:r>
          </w:p>
        </w:tc>
        <w:tc>
          <w:tcPr>
            <w:tcW w:w="346" w:type="pct"/>
            <w:shd w:val="clear" w:color="auto" w:fill="auto"/>
          </w:tcPr>
          <w:p w14:paraId="4876C72F" w14:textId="2920355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Ilość Godz.</w:t>
            </w:r>
          </w:p>
        </w:tc>
        <w:tc>
          <w:tcPr>
            <w:tcW w:w="1145" w:type="pct"/>
            <w:shd w:val="clear" w:color="auto" w:fill="auto"/>
          </w:tcPr>
          <w:p w14:paraId="0FC44379" w14:textId="53AC06F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Przedmiot</w:t>
            </w:r>
          </w:p>
        </w:tc>
        <w:tc>
          <w:tcPr>
            <w:tcW w:w="394" w:type="pct"/>
            <w:shd w:val="clear" w:color="auto" w:fill="auto"/>
          </w:tcPr>
          <w:p w14:paraId="775D33EC" w14:textId="0993942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Status</w:t>
            </w:r>
          </w:p>
        </w:tc>
        <w:tc>
          <w:tcPr>
            <w:tcW w:w="378" w:type="pct"/>
            <w:shd w:val="clear" w:color="auto" w:fill="auto"/>
          </w:tcPr>
          <w:p w14:paraId="4D9DE310" w14:textId="7DA6BFDA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Grupa</w:t>
            </w:r>
          </w:p>
        </w:tc>
        <w:tc>
          <w:tcPr>
            <w:tcW w:w="588" w:type="pct"/>
            <w:shd w:val="clear" w:color="auto" w:fill="auto"/>
          </w:tcPr>
          <w:p w14:paraId="3D1CC03E" w14:textId="011B16CB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Sala</w:t>
            </w:r>
          </w:p>
        </w:tc>
        <w:tc>
          <w:tcPr>
            <w:tcW w:w="1007" w:type="pct"/>
            <w:shd w:val="clear" w:color="auto" w:fill="auto"/>
          </w:tcPr>
          <w:p w14:paraId="1307E5CA" w14:textId="0746225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Wykładowca</w:t>
            </w:r>
          </w:p>
        </w:tc>
      </w:tr>
      <w:tr w:rsidR="00D015FD" w14:paraId="678A5565" w14:textId="77777777" w:rsidTr="00D015FD">
        <w:tc>
          <w:tcPr>
            <w:tcW w:w="327" w:type="pct"/>
            <w:shd w:val="clear" w:color="auto" w:fill="auto"/>
          </w:tcPr>
          <w:p w14:paraId="7C3C5ED0" w14:textId="289F5C9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01/10</w:t>
            </w:r>
          </w:p>
        </w:tc>
        <w:tc>
          <w:tcPr>
            <w:tcW w:w="460" w:type="pct"/>
            <w:shd w:val="clear" w:color="auto" w:fill="auto"/>
          </w:tcPr>
          <w:p w14:paraId="330E4D45" w14:textId="04AFBFB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46B725B6" w14:textId="6559DFA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7B2E8231" w14:textId="43E5CC8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2459227" w14:textId="61E4BB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0204C1DB" w14:textId="1EFCD06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0B8DA051" w14:textId="63D36B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534BE7EB" w14:textId="40E0A75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220CFE73" w14:textId="05805D3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4698BD49" w14:textId="77777777" w:rsidTr="00D015FD">
        <w:tc>
          <w:tcPr>
            <w:tcW w:w="327" w:type="pct"/>
            <w:shd w:val="clear" w:color="auto" w:fill="auto"/>
          </w:tcPr>
          <w:p w14:paraId="40FAF8CE" w14:textId="2884F20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01/10</w:t>
            </w:r>
          </w:p>
        </w:tc>
        <w:tc>
          <w:tcPr>
            <w:tcW w:w="460" w:type="pct"/>
            <w:shd w:val="clear" w:color="auto" w:fill="auto"/>
          </w:tcPr>
          <w:p w14:paraId="7727CD00" w14:textId="0F46CC3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4CF074DB" w14:textId="2A153E9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3FBFD923" w14:textId="0C0FBE5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DF9FCEA" w14:textId="5305D70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Żywienie przy współistnieniu schorzeń</w:t>
            </w:r>
          </w:p>
        </w:tc>
        <w:tc>
          <w:tcPr>
            <w:tcW w:w="394" w:type="pct"/>
            <w:shd w:val="clear" w:color="auto" w:fill="auto"/>
          </w:tcPr>
          <w:p w14:paraId="3A6877BF" w14:textId="22166BE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54C6B2F3" w14:textId="513640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65CC08F0" w14:textId="294CC8F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5F7FD845" w14:textId="01C5CE00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D015FD" w14:paraId="4CF30896" w14:textId="77777777" w:rsidTr="00D015FD">
        <w:tc>
          <w:tcPr>
            <w:tcW w:w="327" w:type="pct"/>
            <w:shd w:val="clear" w:color="auto" w:fill="auto"/>
          </w:tcPr>
          <w:p w14:paraId="6CA27AC6" w14:textId="1C7C8090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01/10</w:t>
            </w:r>
          </w:p>
        </w:tc>
        <w:tc>
          <w:tcPr>
            <w:tcW w:w="460" w:type="pct"/>
            <w:shd w:val="clear" w:color="auto" w:fill="auto"/>
          </w:tcPr>
          <w:p w14:paraId="304CF54B" w14:textId="6F5CCE6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136AFF5D" w14:textId="56666DA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0AD34058" w14:textId="328A6B3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558343A" w14:textId="034060B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03D8811F" w14:textId="57CA513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23DE32E4" w14:textId="079AD94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1E532A40" w14:textId="5A8DE33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77888F6C" w14:textId="105282D6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32AA0103" w14:textId="77777777" w:rsidTr="00D015FD">
        <w:tc>
          <w:tcPr>
            <w:tcW w:w="327" w:type="pct"/>
            <w:shd w:val="clear" w:color="auto" w:fill="auto"/>
          </w:tcPr>
          <w:p w14:paraId="229D4121" w14:textId="4871F4A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02/10</w:t>
            </w:r>
          </w:p>
        </w:tc>
        <w:tc>
          <w:tcPr>
            <w:tcW w:w="460" w:type="pct"/>
            <w:shd w:val="clear" w:color="auto" w:fill="auto"/>
          </w:tcPr>
          <w:p w14:paraId="05D85247" w14:textId="56C38B4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56D9259D" w14:textId="26C1F54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6384DE3C" w14:textId="79EACB1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B4E9AB4" w14:textId="3F7E946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Żywienie przy współistnieniu schorzeń</w:t>
            </w:r>
          </w:p>
        </w:tc>
        <w:tc>
          <w:tcPr>
            <w:tcW w:w="394" w:type="pct"/>
            <w:shd w:val="clear" w:color="auto" w:fill="auto"/>
          </w:tcPr>
          <w:p w14:paraId="1191F5B6" w14:textId="760F82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278C0695" w14:textId="4C025EA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41E55633" w14:textId="11F6FAC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1628B4BA" w14:textId="4AFF554C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D015FD" w14:paraId="0A58F32C" w14:textId="77777777" w:rsidTr="00D015FD">
        <w:tc>
          <w:tcPr>
            <w:tcW w:w="327" w:type="pct"/>
            <w:shd w:val="clear" w:color="auto" w:fill="auto"/>
          </w:tcPr>
          <w:p w14:paraId="3EF5A7D5" w14:textId="4078168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02/10</w:t>
            </w:r>
          </w:p>
        </w:tc>
        <w:tc>
          <w:tcPr>
            <w:tcW w:w="460" w:type="pct"/>
            <w:shd w:val="clear" w:color="auto" w:fill="auto"/>
          </w:tcPr>
          <w:p w14:paraId="713464C0" w14:textId="5A04412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20A19CE" w14:textId="704483C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588CB7A5" w14:textId="0F7F765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96E1D8C" w14:textId="27EC429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Żywienie przy współistnieniu schorzeń</w:t>
            </w:r>
          </w:p>
        </w:tc>
        <w:tc>
          <w:tcPr>
            <w:tcW w:w="394" w:type="pct"/>
            <w:shd w:val="clear" w:color="auto" w:fill="auto"/>
          </w:tcPr>
          <w:p w14:paraId="00703DDC" w14:textId="2DC4A52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6D01C4A9" w14:textId="6BFFB4E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7E279E2" w14:textId="4BCB306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466ACD76" w14:textId="4D0C7AEB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D015FD" w14:paraId="11B89CCB" w14:textId="77777777" w:rsidTr="00D015FD">
        <w:tc>
          <w:tcPr>
            <w:tcW w:w="327" w:type="pct"/>
            <w:shd w:val="clear" w:color="auto" w:fill="auto"/>
          </w:tcPr>
          <w:p w14:paraId="1175A785" w14:textId="72D4563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02/10</w:t>
            </w:r>
          </w:p>
        </w:tc>
        <w:tc>
          <w:tcPr>
            <w:tcW w:w="460" w:type="pct"/>
            <w:shd w:val="clear" w:color="auto" w:fill="auto"/>
          </w:tcPr>
          <w:p w14:paraId="69A84632" w14:textId="56FD96A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7799E4CC" w14:textId="5989C14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65EB50E1" w14:textId="14C808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F8AC1CD" w14:textId="58F8E6D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593984D3" w14:textId="5FBC8F6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0EA98B11" w14:textId="5FD5952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1948BAAF" w14:textId="1FC8620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162E8532" w14:textId="65662E83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14E6FD40" w14:textId="77777777" w:rsidTr="00D015FD">
        <w:tc>
          <w:tcPr>
            <w:tcW w:w="327" w:type="pct"/>
            <w:shd w:val="clear" w:color="auto" w:fill="auto"/>
          </w:tcPr>
          <w:p w14:paraId="7263D21D" w14:textId="1C1354B9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02/10</w:t>
            </w:r>
          </w:p>
        </w:tc>
        <w:tc>
          <w:tcPr>
            <w:tcW w:w="460" w:type="pct"/>
            <w:shd w:val="clear" w:color="auto" w:fill="auto"/>
          </w:tcPr>
          <w:p w14:paraId="7A808F7A" w14:textId="2CA5FD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310D3FB8" w14:textId="770364B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64524E2F" w14:textId="583CB24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48E40D5" w14:textId="2B8F2A6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205A0A77" w14:textId="2E5978A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39503DF7" w14:textId="39762E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665F230" w14:textId="05E7A46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200903E4" w14:textId="229B4CC1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212FE84C" w14:textId="77777777" w:rsidTr="00D015FD">
        <w:tc>
          <w:tcPr>
            <w:tcW w:w="327" w:type="pct"/>
            <w:shd w:val="clear" w:color="auto" w:fill="auto"/>
          </w:tcPr>
          <w:p w14:paraId="7C8E354C" w14:textId="3ADC3E3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05/10</w:t>
            </w:r>
          </w:p>
        </w:tc>
        <w:tc>
          <w:tcPr>
            <w:tcW w:w="460" w:type="pct"/>
            <w:shd w:val="clear" w:color="auto" w:fill="auto"/>
          </w:tcPr>
          <w:p w14:paraId="769F9586" w14:textId="2E4B7D0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63382BB1" w14:textId="21074B9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7CF1026F" w14:textId="2FEC54A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4F7540F" w14:textId="187827E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Żywienie przy współistnieniu schorzeń</w:t>
            </w:r>
          </w:p>
        </w:tc>
        <w:tc>
          <w:tcPr>
            <w:tcW w:w="394" w:type="pct"/>
            <w:shd w:val="clear" w:color="auto" w:fill="auto"/>
          </w:tcPr>
          <w:p w14:paraId="5F60A77A" w14:textId="549F298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1A05DFF8" w14:textId="7908CF6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6E6DEF1A" w14:textId="62094E1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0A7AB9A0" w14:textId="1A061164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D015FD" w14:paraId="320DD678" w14:textId="77777777" w:rsidTr="00D015FD">
        <w:tc>
          <w:tcPr>
            <w:tcW w:w="327" w:type="pct"/>
            <w:shd w:val="clear" w:color="auto" w:fill="auto"/>
          </w:tcPr>
          <w:p w14:paraId="45EF75CA" w14:textId="75D5E9EA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05/10</w:t>
            </w:r>
          </w:p>
        </w:tc>
        <w:tc>
          <w:tcPr>
            <w:tcW w:w="460" w:type="pct"/>
            <w:shd w:val="clear" w:color="auto" w:fill="auto"/>
          </w:tcPr>
          <w:p w14:paraId="0E86997B" w14:textId="2A7BA5E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5CBAC804" w14:textId="6497638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04983479" w14:textId="1ED32E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E21B277" w14:textId="26BE18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4DC85506" w14:textId="65B8B48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1972A032" w14:textId="79F32AC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5D786FE9" w14:textId="00BC54C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706A1E00" w14:textId="540C48C1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6C76DB59" w14:textId="77777777" w:rsidTr="00D015FD">
        <w:tc>
          <w:tcPr>
            <w:tcW w:w="327" w:type="pct"/>
            <w:shd w:val="clear" w:color="auto" w:fill="auto"/>
          </w:tcPr>
          <w:p w14:paraId="57E985CB" w14:textId="764FE96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05/10</w:t>
            </w:r>
          </w:p>
        </w:tc>
        <w:tc>
          <w:tcPr>
            <w:tcW w:w="460" w:type="pct"/>
            <w:shd w:val="clear" w:color="auto" w:fill="auto"/>
          </w:tcPr>
          <w:p w14:paraId="34BEB289" w14:textId="72B92E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12D3F9EE" w14:textId="4540167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6927CFDD" w14:textId="46AB6E1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75E382A" w14:textId="39AB101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349D65CC" w14:textId="7294405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155701FA" w14:textId="3C75B7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45F39682" w14:textId="0B04FEE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2CE1C608" w14:textId="59B4A5A9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Sebastian Grosicki</w:t>
            </w:r>
          </w:p>
        </w:tc>
      </w:tr>
      <w:tr w:rsidR="00D015FD" w14:paraId="7FBA7C54" w14:textId="77777777" w:rsidTr="00D015FD">
        <w:tc>
          <w:tcPr>
            <w:tcW w:w="327" w:type="pct"/>
            <w:shd w:val="clear" w:color="auto" w:fill="auto"/>
          </w:tcPr>
          <w:p w14:paraId="26C9D93F" w14:textId="02441CE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05/10</w:t>
            </w:r>
          </w:p>
        </w:tc>
        <w:tc>
          <w:tcPr>
            <w:tcW w:w="460" w:type="pct"/>
            <w:shd w:val="clear" w:color="auto" w:fill="auto"/>
          </w:tcPr>
          <w:p w14:paraId="28A01FBA" w14:textId="0A14F7C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21EDF43F" w14:textId="617323F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40BFC7EA" w14:textId="1937261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8652A3C" w14:textId="73BE195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7C120B8C" w14:textId="5EDE697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5B51EC33" w14:textId="158175E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70DF418F" w14:textId="229570D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FE2ED68" w14:textId="5A17CCD6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248BEE67" w14:textId="77777777" w:rsidTr="00D015FD">
        <w:tc>
          <w:tcPr>
            <w:tcW w:w="327" w:type="pct"/>
            <w:shd w:val="clear" w:color="auto" w:fill="auto"/>
          </w:tcPr>
          <w:p w14:paraId="3040A2A5" w14:textId="5E1A25E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06/10</w:t>
            </w:r>
          </w:p>
        </w:tc>
        <w:tc>
          <w:tcPr>
            <w:tcW w:w="460" w:type="pct"/>
            <w:shd w:val="clear" w:color="auto" w:fill="auto"/>
          </w:tcPr>
          <w:p w14:paraId="3AAC5ECC" w14:textId="2C2DDC6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01BD7D33" w14:textId="766E079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46" w:type="pct"/>
            <w:shd w:val="clear" w:color="auto" w:fill="auto"/>
          </w:tcPr>
          <w:p w14:paraId="5D78ACC5" w14:textId="7625AB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988F7F4" w14:textId="1E362AD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169D3C30" w14:textId="1F171F0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291AAA52" w14:textId="550D1E1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7F04DE0F" w14:textId="734913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78C7D038" w14:textId="5580F4D3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7DFB3044" w14:textId="77777777" w:rsidTr="00D015FD">
        <w:tc>
          <w:tcPr>
            <w:tcW w:w="327" w:type="pct"/>
            <w:shd w:val="clear" w:color="auto" w:fill="auto"/>
          </w:tcPr>
          <w:p w14:paraId="2745BB36" w14:textId="4F3D1765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06/10</w:t>
            </w:r>
          </w:p>
        </w:tc>
        <w:tc>
          <w:tcPr>
            <w:tcW w:w="460" w:type="pct"/>
            <w:shd w:val="clear" w:color="auto" w:fill="auto"/>
          </w:tcPr>
          <w:p w14:paraId="392BDFA2" w14:textId="75B7683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632F1B99" w14:textId="1826D13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346" w:type="pct"/>
            <w:shd w:val="clear" w:color="auto" w:fill="auto"/>
          </w:tcPr>
          <w:p w14:paraId="21429CF1" w14:textId="2435EC5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38B93A8" w14:textId="43B8EE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6CAC6028" w14:textId="289C81E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2BF1CD5A" w14:textId="1730764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765FC20B" w14:textId="39354E5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52A423B8" w14:textId="4D0B3852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1ED83F3E" w14:textId="77777777" w:rsidTr="00D015FD">
        <w:tc>
          <w:tcPr>
            <w:tcW w:w="327" w:type="pct"/>
            <w:shd w:val="clear" w:color="auto" w:fill="auto"/>
          </w:tcPr>
          <w:p w14:paraId="2877AC85" w14:textId="427C7E0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06/10</w:t>
            </w:r>
          </w:p>
        </w:tc>
        <w:tc>
          <w:tcPr>
            <w:tcW w:w="460" w:type="pct"/>
            <w:shd w:val="clear" w:color="auto" w:fill="auto"/>
          </w:tcPr>
          <w:p w14:paraId="12224210" w14:textId="3CFB9D0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474D07D3" w14:textId="1BC3B7C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346" w:type="pct"/>
            <w:shd w:val="clear" w:color="auto" w:fill="auto"/>
          </w:tcPr>
          <w:p w14:paraId="71320357" w14:textId="3E6E743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6B70AB5" w14:textId="2E6DEFF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57227D05" w14:textId="4A9B021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61231CA7" w14:textId="37AAEFE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1B0F2BD4" w14:textId="33C29E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01132D7" w14:textId="4C3A1635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16BDE35E" w14:textId="77777777" w:rsidTr="00D015FD">
        <w:tc>
          <w:tcPr>
            <w:tcW w:w="327" w:type="pct"/>
            <w:shd w:val="clear" w:color="auto" w:fill="auto"/>
          </w:tcPr>
          <w:p w14:paraId="68FEFEE5" w14:textId="6B72D980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07/10</w:t>
            </w:r>
          </w:p>
        </w:tc>
        <w:tc>
          <w:tcPr>
            <w:tcW w:w="460" w:type="pct"/>
            <w:shd w:val="clear" w:color="auto" w:fill="auto"/>
          </w:tcPr>
          <w:p w14:paraId="19857B13" w14:textId="300EF31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30CF4040" w14:textId="488FBED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19E0A182" w14:textId="4D9965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9A0ABED" w14:textId="10D1CAF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Podstawy fotografii kulinarnej</w:t>
            </w:r>
          </w:p>
        </w:tc>
        <w:tc>
          <w:tcPr>
            <w:tcW w:w="394" w:type="pct"/>
            <w:shd w:val="clear" w:color="auto" w:fill="auto"/>
          </w:tcPr>
          <w:p w14:paraId="03F089AE" w14:textId="5B654C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3DDE7EE0" w14:textId="584564C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1BB626BA" w14:textId="7938457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5F86EC2" w14:textId="7ECCD26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5A3EDF25" w14:textId="77777777" w:rsidTr="00D015FD">
        <w:tc>
          <w:tcPr>
            <w:tcW w:w="327" w:type="pct"/>
            <w:shd w:val="clear" w:color="auto" w:fill="auto"/>
          </w:tcPr>
          <w:p w14:paraId="0DC84D4A" w14:textId="12B05E8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07/10</w:t>
            </w:r>
          </w:p>
        </w:tc>
        <w:tc>
          <w:tcPr>
            <w:tcW w:w="460" w:type="pct"/>
            <w:shd w:val="clear" w:color="auto" w:fill="auto"/>
          </w:tcPr>
          <w:p w14:paraId="5849D5F1" w14:textId="132677C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23A15206" w14:textId="45CD92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7ED470FD" w14:textId="7A7B870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6FF9EAF" w14:textId="6FF8220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07777452" w14:textId="1D3D9A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0CB631FA" w14:textId="5F56DF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44A80289" w14:textId="22D9B5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7C761CE1" w14:textId="1527361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6A633D16" w14:textId="77777777" w:rsidTr="00D015FD">
        <w:tc>
          <w:tcPr>
            <w:tcW w:w="327" w:type="pct"/>
            <w:shd w:val="clear" w:color="auto" w:fill="auto"/>
          </w:tcPr>
          <w:p w14:paraId="39036E93" w14:textId="1C52533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07/10</w:t>
            </w:r>
          </w:p>
        </w:tc>
        <w:tc>
          <w:tcPr>
            <w:tcW w:w="460" w:type="pct"/>
            <w:shd w:val="clear" w:color="auto" w:fill="auto"/>
          </w:tcPr>
          <w:p w14:paraId="53B5D8F7" w14:textId="1D4F366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0251543A" w14:textId="02E7DE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0518D60B" w14:textId="144D960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4D8147B" w14:textId="7F806EF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10966ACC" w14:textId="7D2EF3D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758BE092" w14:textId="0D4C885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12333C09" w14:textId="4C1775B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5292F238" w14:textId="3B0B5D2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4C5163D4" w14:textId="77777777" w:rsidTr="00D015FD">
        <w:tc>
          <w:tcPr>
            <w:tcW w:w="327" w:type="pct"/>
            <w:shd w:val="clear" w:color="auto" w:fill="auto"/>
          </w:tcPr>
          <w:p w14:paraId="7C2B60A9" w14:textId="3E013DB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08/10</w:t>
            </w:r>
          </w:p>
        </w:tc>
        <w:tc>
          <w:tcPr>
            <w:tcW w:w="460" w:type="pct"/>
            <w:shd w:val="clear" w:color="auto" w:fill="auto"/>
          </w:tcPr>
          <w:p w14:paraId="27283446" w14:textId="50A977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4C6A2517" w14:textId="104E40E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1F1DBE05" w14:textId="251BECC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530F976A" w14:textId="3B575D7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18308FEF" w14:textId="21AA846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A0E6FCF" w14:textId="25A5AD1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36E42394" w14:textId="5FEE577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6935B443" w14:textId="559E8A0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0AE59B21" w14:textId="77777777" w:rsidTr="00D015FD">
        <w:tc>
          <w:tcPr>
            <w:tcW w:w="327" w:type="pct"/>
            <w:shd w:val="clear" w:color="auto" w:fill="auto"/>
          </w:tcPr>
          <w:p w14:paraId="696F8EA9" w14:textId="3E2337C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08/10</w:t>
            </w:r>
          </w:p>
        </w:tc>
        <w:tc>
          <w:tcPr>
            <w:tcW w:w="460" w:type="pct"/>
            <w:shd w:val="clear" w:color="auto" w:fill="auto"/>
          </w:tcPr>
          <w:p w14:paraId="77C0D0A5" w14:textId="681F3D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3B112F52" w14:textId="118C4B1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1D512D7D" w14:textId="4E2A7A8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4E4ADFF0" w14:textId="4EAAF1C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297DD7A0" w14:textId="0F09E7E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5BC5DC01" w14:textId="0A12AB3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0960C1F" w14:textId="093F211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275BE179" w14:textId="55E54D7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4CF80C13" w14:textId="77777777" w:rsidTr="00D015FD">
        <w:tc>
          <w:tcPr>
            <w:tcW w:w="327" w:type="pct"/>
            <w:shd w:val="clear" w:color="auto" w:fill="auto"/>
          </w:tcPr>
          <w:p w14:paraId="257CEEFF" w14:textId="58D9AD7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44E97458" w14:textId="31E082E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4B21274A" w14:textId="0D0A952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51ED1B1F" w14:textId="6A08228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0365AEB" w14:textId="552255F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104A9701" w14:textId="214896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88FCC98" w14:textId="78D31D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FA8A4C8" w14:textId="561127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63C66405" w14:textId="6B1F49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241C451C" w14:textId="77777777" w:rsidTr="00D015FD">
        <w:tc>
          <w:tcPr>
            <w:tcW w:w="327" w:type="pct"/>
            <w:shd w:val="clear" w:color="auto" w:fill="auto"/>
          </w:tcPr>
          <w:p w14:paraId="62F42332" w14:textId="2A4797B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4AF71D64" w14:textId="179358D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52F5235" w14:textId="0AC2F2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03717CAC" w14:textId="73DF5CD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3C8758D" w14:textId="5AF9939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2C527C5D" w14:textId="33A0393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7379C2F7" w14:textId="24BFA44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21396D00" w14:textId="670E4BE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331768CD" w14:textId="2A83A0E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25DA3AC2" w14:textId="77777777" w:rsidTr="00D015FD">
        <w:tc>
          <w:tcPr>
            <w:tcW w:w="327" w:type="pct"/>
            <w:shd w:val="clear" w:color="auto" w:fill="auto"/>
          </w:tcPr>
          <w:p w14:paraId="6B940555" w14:textId="16C0CE0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289D76A1" w14:textId="7DABE18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3BDCD5EE" w14:textId="45F7670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2207E454" w14:textId="3F38954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3CF2E54" w14:textId="78C3391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5E310EC0" w14:textId="74728DC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B0FCB78" w14:textId="69B53A4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47FD8DC4" w14:textId="688A41F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LZSJO_nr 1</w:t>
            </w:r>
          </w:p>
        </w:tc>
        <w:tc>
          <w:tcPr>
            <w:tcW w:w="1007" w:type="pct"/>
            <w:shd w:val="clear" w:color="auto" w:fill="auto"/>
          </w:tcPr>
          <w:p w14:paraId="65346381" w14:textId="1B1157B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D015FD" w14:paraId="0B235078" w14:textId="77777777" w:rsidTr="00D015FD">
        <w:tc>
          <w:tcPr>
            <w:tcW w:w="327" w:type="pct"/>
            <w:shd w:val="clear" w:color="auto" w:fill="auto"/>
          </w:tcPr>
          <w:p w14:paraId="400CF7B9" w14:textId="035F60DA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4C88467A" w14:textId="7D133C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2304A118" w14:textId="65FF022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03A4E958" w14:textId="0302EB6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8987D5A" w14:textId="220CFE8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3D0DE23A" w14:textId="678E029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58ACA090" w14:textId="4E0597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19897D1" w14:textId="478BF1E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LZSJO_nr 1</w:t>
            </w:r>
          </w:p>
        </w:tc>
        <w:tc>
          <w:tcPr>
            <w:tcW w:w="1007" w:type="pct"/>
            <w:shd w:val="clear" w:color="auto" w:fill="auto"/>
          </w:tcPr>
          <w:p w14:paraId="06050F29" w14:textId="5ECCB43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D015FD" w14:paraId="01B6E618" w14:textId="77777777" w:rsidTr="00D015FD">
        <w:tc>
          <w:tcPr>
            <w:tcW w:w="327" w:type="pct"/>
            <w:shd w:val="clear" w:color="auto" w:fill="auto"/>
          </w:tcPr>
          <w:p w14:paraId="64D2C463" w14:textId="6E2B694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12/10</w:t>
            </w:r>
          </w:p>
        </w:tc>
        <w:tc>
          <w:tcPr>
            <w:tcW w:w="460" w:type="pct"/>
            <w:shd w:val="clear" w:color="auto" w:fill="auto"/>
          </w:tcPr>
          <w:p w14:paraId="04C4FE08" w14:textId="12723F2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14523A3F" w14:textId="43EC9E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31914559" w14:textId="6783692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D1E4598" w14:textId="3765556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7D609F06" w14:textId="4589592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7EC19BF7" w14:textId="412D409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64895D6C" w14:textId="0013FF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04D1DA78" w14:textId="1A4B38F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379C9F01" w14:textId="77777777" w:rsidTr="00D015FD">
        <w:tc>
          <w:tcPr>
            <w:tcW w:w="327" w:type="pct"/>
            <w:shd w:val="clear" w:color="auto" w:fill="auto"/>
          </w:tcPr>
          <w:p w14:paraId="60A5D88B" w14:textId="52D555B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12/10</w:t>
            </w:r>
          </w:p>
        </w:tc>
        <w:tc>
          <w:tcPr>
            <w:tcW w:w="460" w:type="pct"/>
            <w:shd w:val="clear" w:color="auto" w:fill="auto"/>
          </w:tcPr>
          <w:p w14:paraId="557144AF" w14:textId="5D4629E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7564C589" w14:textId="67C1BA0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35FB226A" w14:textId="0E09E90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E6409E8" w14:textId="2D3E30A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5EDCFB78" w14:textId="45DE22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5EA823E7" w14:textId="75F0D19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737631AD" w14:textId="32A6A3D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185CB51C" w14:textId="3DE767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5F7A107F" w14:textId="77777777" w:rsidTr="00D015FD">
        <w:tc>
          <w:tcPr>
            <w:tcW w:w="327" w:type="pct"/>
            <w:shd w:val="clear" w:color="auto" w:fill="auto"/>
          </w:tcPr>
          <w:p w14:paraId="0E8CCD2C" w14:textId="7188421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13/10</w:t>
            </w:r>
          </w:p>
        </w:tc>
        <w:tc>
          <w:tcPr>
            <w:tcW w:w="460" w:type="pct"/>
            <w:shd w:val="clear" w:color="auto" w:fill="auto"/>
          </w:tcPr>
          <w:p w14:paraId="4AA7C25D" w14:textId="135BED5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20D8382A" w14:textId="48AC974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21EF5696" w14:textId="2034E1A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5D97C39" w14:textId="27C283F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337F9EB4" w14:textId="6C4E481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41F82CF1" w14:textId="123089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68E0F350" w14:textId="6B1C8EE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18E33522" w14:textId="41A3DEB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0A93D318" w14:textId="77777777" w:rsidTr="00D015FD">
        <w:tc>
          <w:tcPr>
            <w:tcW w:w="327" w:type="pct"/>
            <w:shd w:val="clear" w:color="auto" w:fill="auto"/>
          </w:tcPr>
          <w:p w14:paraId="68D7CC59" w14:textId="46A49475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13/10</w:t>
            </w:r>
          </w:p>
        </w:tc>
        <w:tc>
          <w:tcPr>
            <w:tcW w:w="460" w:type="pct"/>
            <w:shd w:val="clear" w:color="auto" w:fill="auto"/>
          </w:tcPr>
          <w:p w14:paraId="39C767F8" w14:textId="32E0354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31EC75AD" w14:textId="5E67D5E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576B4CDB" w14:textId="5085F03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A7053AF" w14:textId="3D5D13A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52475084" w14:textId="36C86EF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14E8C008" w14:textId="425616D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401BB1D9" w14:textId="7BB7A5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07" w:type="pct"/>
            <w:shd w:val="clear" w:color="auto" w:fill="auto"/>
          </w:tcPr>
          <w:p w14:paraId="01829B7E" w14:textId="4F57E652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0034DE0F" w14:textId="77777777" w:rsidTr="00D015FD">
        <w:tc>
          <w:tcPr>
            <w:tcW w:w="327" w:type="pct"/>
            <w:shd w:val="clear" w:color="auto" w:fill="auto"/>
          </w:tcPr>
          <w:p w14:paraId="6415FA89" w14:textId="7A2BC39C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13/10</w:t>
            </w:r>
          </w:p>
        </w:tc>
        <w:tc>
          <w:tcPr>
            <w:tcW w:w="460" w:type="pct"/>
            <w:shd w:val="clear" w:color="auto" w:fill="auto"/>
          </w:tcPr>
          <w:p w14:paraId="3A3955AA" w14:textId="7BFC201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44982E87" w14:textId="1269273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1D3DCDBB" w14:textId="67116C3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70A4CDB" w14:textId="2271B65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11336A2B" w14:textId="7F6D66E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7C7CA9B7" w14:textId="231154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5587D73A" w14:textId="6AF5E95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5758AEC0" w14:textId="7705855F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0BFE4834" w14:textId="77777777" w:rsidTr="00D015FD">
        <w:tc>
          <w:tcPr>
            <w:tcW w:w="327" w:type="pct"/>
            <w:shd w:val="clear" w:color="auto" w:fill="auto"/>
          </w:tcPr>
          <w:p w14:paraId="0737A4EB" w14:textId="29DA748A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13/10</w:t>
            </w:r>
          </w:p>
        </w:tc>
        <w:tc>
          <w:tcPr>
            <w:tcW w:w="460" w:type="pct"/>
            <w:shd w:val="clear" w:color="auto" w:fill="auto"/>
          </w:tcPr>
          <w:p w14:paraId="7CBE7913" w14:textId="3CB5A2A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3237D4D7" w14:textId="1F2ED12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22ED0BE8" w14:textId="621B1D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AEE87EA" w14:textId="4558465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2BE10489" w14:textId="668E923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7277BE3A" w14:textId="068C9E2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76C9BBB1" w14:textId="5B9B106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432629F" w14:textId="66D15D5D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78F09F0C" w14:textId="77777777" w:rsidTr="00D015FD">
        <w:tc>
          <w:tcPr>
            <w:tcW w:w="327" w:type="pct"/>
            <w:shd w:val="clear" w:color="auto" w:fill="auto"/>
          </w:tcPr>
          <w:p w14:paraId="3524AF95" w14:textId="08F7B518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14/10</w:t>
            </w:r>
          </w:p>
        </w:tc>
        <w:tc>
          <w:tcPr>
            <w:tcW w:w="460" w:type="pct"/>
            <w:shd w:val="clear" w:color="auto" w:fill="auto"/>
          </w:tcPr>
          <w:p w14:paraId="5B70C5E9" w14:textId="21EB1A4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1065733C" w14:textId="535D12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1F027461" w14:textId="3490360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C376DD4" w14:textId="1B74611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357D2785" w14:textId="5ABC6C1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1D61FA6D" w14:textId="098BA0E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52D0EAA8" w14:textId="4CA94D2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3C71EAD" w14:textId="1601E60E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Sebastian Grosicki</w:t>
            </w:r>
          </w:p>
        </w:tc>
      </w:tr>
      <w:tr w:rsidR="00D015FD" w14:paraId="1BF094B5" w14:textId="77777777" w:rsidTr="00D015FD">
        <w:tc>
          <w:tcPr>
            <w:tcW w:w="327" w:type="pct"/>
            <w:shd w:val="clear" w:color="auto" w:fill="auto"/>
          </w:tcPr>
          <w:p w14:paraId="42128526" w14:textId="61E3577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14/10</w:t>
            </w:r>
          </w:p>
        </w:tc>
        <w:tc>
          <w:tcPr>
            <w:tcW w:w="460" w:type="pct"/>
            <w:shd w:val="clear" w:color="auto" w:fill="auto"/>
          </w:tcPr>
          <w:p w14:paraId="5B8ACAF6" w14:textId="69A03D4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76991622" w14:textId="435C026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69F2FD3A" w14:textId="3BD5A81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9E9830C" w14:textId="0E9EB02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7E552930" w14:textId="78D7D52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241A21BB" w14:textId="0B1919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198CD030" w14:textId="5D06595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4A1B7F54" w14:textId="579F6B4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45E8CAF0" w14:textId="77777777" w:rsidTr="00D015FD">
        <w:tc>
          <w:tcPr>
            <w:tcW w:w="327" w:type="pct"/>
            <w:shd w:val="clear" w:color="auto" w:fill="auto"/>
          </w:tcPr>
          <w:p w14:paraId="77859966" w14:textId="19E34D80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15/10</w:t>
            </w:r>
          </w:p>
        </w:tc>
        <w:tc>
          <w:tcPr>
            <w:tcW w:w="460" w:type="pct"/>
            <w:shd w:val="clear" w:color="auto" w:fill="auto"/>
          </w:tcPr>
          <w:p w14:paraId="5B5AE05B" w14:textId="4020DEA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485DD81A" w14:textId="480A542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53383D81" w14:textId="4F4B51C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2F9C5275" w14:textId="178E2C6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1B142F1E" w14:textId="444AE3E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706058DA" w14:textId="081514D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3B3DA3EC" w14:textId="2BCE523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46C670F9" w14:textId="2535632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2E2937A3" w14:textId="77777777" w:rsidTr="00D015FD">
        <w:tc>
          <w:tcPr>
            <w:tcW w:w="327" w:type="pct"/>
            <w:shd w:val="clear" w:color="auto" w:fill="auto"/>
          </w:tcPr>
          <w:p w14:paraId="0EBE21CC" w14:textId="0C2967B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15/10</w:t>
            </w:r>
          </w:p>
        </w:tc>
        <w:tc>
          <w:tcPr>
            <w:tcW w:w="460" w:type="pct"/>
            <w:shd w:val="clear" w:color="auto" w:fill="auto"/>
          </w:tcPr>
          <w:p w14:paraId="2F2342F6" w14:textId="2B7DD40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76CCA584" w14:textId="153C72A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23F6A41A" w14:textId="4B08380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480249B1" w14:textId="155A54F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1AD1F9BF" w14:textId="4579405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0466E430" w14:textId="57A662E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A4CCA12" w14:textId="252D508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6EF0FD10" w14:textId="5677E4C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3B5C2BF5" w14:textId="77777777" w:rsidTr="00D015FD">
        <w:tc>
          <w:tcPr>
            <w:tcW w:w="327" w:type="pct"/>
            <w:shd w:val="clear" w:color="auto" w:fill="auto"/>
          </w:tcPr>
          <w:p w14:paraId="7E48468C" w14:textId="5090589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15/10</w:t>
            </w:r>
          </w:p>
        </w:tc>
        <w:tc>
          <w:tcPr>
            <w:tcW w:w="460" w:type="pct"/>
            <w:shd w:val="clear" w:color="auto" w:fill="auto"/>
          </w:tcPr>
          <w:p w14:paraId="35C75D00" w14:textId="4CA2AE4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3C479175" w14:textId="1805DB4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14:30 - 18:15</w:t>
            </w:r>
          </w:p>
        </w:tc>
        <w:tc>
          <w:tcPr>
            <w:tcW w:w="346" w:type="pct"/>
            <w:shd w:val="clear" w:color="auto" w:fill="auto"/>
          </w:tcPr>
          <w:p w14:paraId="20A401C8" w14:textId="33BAE1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145" w:type="pct"/>
            <w:shd w:val="clear" w:color="auto" w:fill="auto"/>
          </w:tcPr>
          <w:p w14:paraId="4EE52C0C" w14:textId="235E65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48D7B2C2" w14:textId="776D8DE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5F1939F" w14:textId="40E8DA0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6FB8F7C0" w14:textId="400086D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26057B69" w14:textId="6F42F46C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0B710957" w14:textId="77777777" w:rsidTr="00D015FD">
        <w:tc>
          <w:tcPr>
            <w:tcW w:w="327" w:type="pct"/>
            <w:shd w:val="clear" w:color="auto" w:fill="auto"/>
          </w:tcPr>
          <w:p w14:paraId="5A0F346A" w14:textId="76A7C42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16/10</w:t>
            </w:r>
          </w:p>
        </w:tc>
        <w:tc>
          <w:tcPr>
            <w:tcW w:w="460" w:type="pct"/>
            <w:shd w:val="clear" w:color="auto" w:fill="auto"/>
          </w:tcPr>
          <w:p w14:paraId="145A9B41" w14:textId="1D1CDBD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7302D0CC" w14:textId="7729BE0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4E110730" w14:textId="176D3D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E4D979F" w14:textId="54D1181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01BEB124" w14:textId="74968A1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0B9E67A8" w14:textId="4E3C7CB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6FB46A3" w14:textId="0189ECD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00D1CB4D" w14:textId="234F1AC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16A1F61C" w14:textId="77777777" w:rsidTr="00D015FD">
        <w:tc>
          <w:tcPr>
            <w:tcW w:w="327" w:type="pct"/>
            <w:shd w:val="clear" w:color="auto" w:fill="auto"/>
          </w:tcPr>
          <w:p w14:paraId="0A800336" w14:textId="2CC3A3C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16/10</w:t>
            </w:r>
          </w:p>
        </w:tc>
        <w:tc>
          <w:tcPr>
            <w:tcW w:w="460" w:type="pct"/>
            <w:shd w:val="clear" w:color="auto" w:fill="auto"/>
          </w:tcPr>
          <w:p w14:paraId="6C07DADC" w14:textId="686FF4C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46420E0" w14:textId="2A0F78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104DDF4F" w14:textId="2E94CA4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67C9A71" w14:textId="1D1FF7C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453D9221" w14:textId="6E726BA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661BD4DA" w14:textId="3698F35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4C1995E" w14:textId="24BCD67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222593C0" w14:textId="7B7D00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1D9A1292" w14:textId="77777777" w:rsidTr="00D015FD">
        <w:tc>
          <w:tcPr>
            <w:tcW w:w="327" w:type="pct"/>
            <w:shd w:val="clear" w:color="auto" w:fill="auto"/>
          </w:tcPr>
          <w:p w14:paraId="5E6B3CFA" w14:textId="057BBF59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16/10</w:t>
            </w:r>
          </w:p>
        </w:tc>
        <w:tc>
          <w:tcPr>
            <w:tcW w:w="460" w:type="pct"/>
            <w:shd w:val="clear" w:color="auto" w:fill="auto"/>
          </w:tcPr>
          <w:p w14:paraId="530F347C" w14:textId="776871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95D67F2" w14:textId="7CD54AD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5F695BCB" w14:textId="1DA573A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7F37361" w14:textId="6F51804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019E3B04" w14:textId="24B3757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2E4AB5B6" w14:textId="13AD52E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0329D5DF" w14:textId="7B5171F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LZSJO_nr 1</w:t>
            </w:r>
          </w:p>
        </w:tc>
        <w:tc>
          <w:tcPr>
            <w:tcW w:w="1007" w:type="pct"/>
            <w:shd w:val="clear" w:color="auto" w:fill="auto"/>
          </w:tcPr>
          <w:p w14:paraId="76FE8750" w14:textId="7E8E87C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D015FD" w14:paraId="1BA1A543" w14:textId="77777777" w:rsidTr="00D015FD">
        <w:tc>
          <w:tcPr>
            <w:tcW w:w="327" w:type="pct"/>
            <w:shd w:val="clear" w:color="auto" w:fill="auto"/>
          </w:tcPr>
          <w:p w14:paraId="3AC73FA2" w14:textId="3CFB657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16/10</w:t>
            </w:r>
          </w:p>
        </w:tc>
        <w:tc>
          <w:tcPr>
            <w:tcW w:w="460" w:type="pct"/>
            <w:shd w:val="clear" w:color="auto" w:fill="auto"/>
          </w:tcPr>
          <w:p w14:paraId="08E10677" w14:textId="1370321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3BC1CA30" w14:textId="523D739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14766DCE" w14:textId="1A894C2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E5F2D90" w14:textId="203ACF7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4463A9DB" w14:textId="0B356ED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3E780768" w14:textId="1BE9A51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1DC0FA3F" w14:textId="6D702B2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LZSJO_nr 1</w:t>
            </w:r>
          </w:p>
        </w:tc>
        <w:tc>
          <w:tcPr>
            <w:tcW w:w="1007" w:type="pct"/>
            <w:shd w:val="clear" w:color="auto" w:fill="auto"/>
          </w:tcPr>
          <w:p w14:paraId="0F4D1815" w14:textId="0334DE1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D015FD" w14:paraId="781BF9B2" w14:textId="77777777" w:rsidTr="00D015FD">
        <w:tc>
          <w:tcPr>
            <w:tcW w:w="327" w:type="pct"/>
            <w:shd w:val="clear" w:color="auto" w:fill="auto"/>
          </w:tcPr>
          <w:p w14:paraId="234DC7B2" w14:textId="1E393808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19/10</w:t>
            </w:r>
          </w:p>
        </w:tc>
        <w:tc>
          <w:tcPr>
            <w:tcW w:w="460" w:type="pct"/>
            <w:shd w:val="clear" w:color="auto" w:fill="auto"/>
          </w:tcPr>
          <w:p w14:paraId="79F2AEA9" w14:textId="1427414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6E236FAB" w14:textId="4101393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607FF113" w14:textId="66FD7BD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7504CC8" w14:textId="258537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4E9E5731" w14:textId="02BCA85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2B83D808" w14:textId="1A93255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7C036D97" w14:textId="1A0D42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2A902D06" w14:textId="09AE67D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3809F852" w14:textId="77777777" w:rsidTr="00D015FD">
        <w:tc>
          <w:tcPr>
            <w:tcW w:w="327" w:type="pct"/>
            <w:shd w:val="clear" w:color="auto" w:fill="auto"/>
          </w:tcPr>
          <w:p w14:paraId="64471C8B" w14:textId="02D389D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19/10</w:t>
            </w:r>
          </w:p>
        </w:tc>
        <w:tc>
          <w:tcPr>
            <w:tcW w:w="460" w:type="pct"/>
            <w:shd w:val="clear" w:color="auto" w:fill="auto"/>
          </w:tcPr>
          <w:p w14:paraId="171EFC81" w14:textId="085CB17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1AC9ABF2" w14:textId="670FDA7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45D6168A" w14:textId="663D3B0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12B8BBE" w14:textId="560F29E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3E9CC92C" w14:textId="1EC6738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1FDE6BF6" w14:textId="3E4A02B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32E08114" w14:textId="3857F59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69C4A565" w14:textId="2174542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5DDF8D6C" w14:textId="77777777" w:rsidTr="00D015FD">
        <w:tc>
          <w:tcPr>
            <w:tcW w:w="327" w:type="pct"/>
            <w:shd w:val="clear" w:color="auto" w:fill="auto"/>
          </w:tcPr>
          <w:p w14:paraId="71883974" w14:textId="06CE2B6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20/10</w:t>
            </w:r>
          </w:p>
        </w:tc>
        <w:tc>
          <w:tcPr>
            <w:tcW w:w="460" w:type="pct"/>
            <w:shd w:val="clear" w:color="auto" w:fill="auto"/>
          </w:tcPr>
          <w:p w14:paraId="121104EA" w14:textId="2E63B4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31F63C88" w14:textId="421E165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4E7CF7BC" w14:textId="174CE1B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B38C855" w14:textId="7B7B69C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3C6A20F9" w14:textId="48965B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4E7FBDDB" w14:textId="4B3F285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15A36CC1" w14:textId="50FC4C9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98FD4B2" w14:textId="7A13A17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687C85E0" w14:textId="77777777" w:rsidTr="00D015FD">
        <w:tc>
          <w:tcPr>
            <w:tcW w:w="327" w:type="pct"/>
            <w:shd w:val="clear" w:color="auto" w:fill="auto"/>
          </w:tcPr>
          <w:p w14:paraId="6441637D" w14:textId="5E260CD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lastRenderedPageBreak/>
              <w:t>20/10</w:t>
            </w:r>
          </w:p>
        </w:tc>
        <w:tc>
          <w:tcPr>
            <w:tcW w:w="460" w:type="pct"/>
            <w:shd w:val="clear" w:color="auto" w:fill="auto"/>
          </w:tcPr>
          <w:p w14:paraId="3B92AAE5" w14:textId="74C6D64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04B2F008" w14:textId="0B17B4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5FAF1867" w14:textId="276E575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B481BC8" w14:textId="4F1916A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785EA4DD" w14:textId="1087803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61E7B0FD" w14:textId="394E1BD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107DB9BF" w14:textId="048DDB0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07" w:type="pct"/>
            <w:shd w:val="clear" w:color="auto" w:fill="auto"/>
          </w:tcPr>
          <w:p w14:paraId="424B9413" w14:textId="511739B5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6620D6E9" w14:textId="77777777" w:rsidTr="00D015FD">
        <w:tc>
          <w:tcPr>
            <w:tcW w:w="327" w:type="pct"/>
            <w:shd w:val="clear" w:color="auto" w:fill="auto"/>
          </w:tcPr>
          <w:p w14:paraId="0C28CE93" w14:textId="030DC32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20/10</w:t>
            </w:r>
          </w:p>
        </w:tc>
        <w:tc>
          <w:tcPr>
            <w:tcW w:w="460" w:type="pct"/>
            <w:shd w:val="clear" w:color="auto" w:fill="auto"/>
          </w:tcPr>
          <w:p w14:paraId="14899BF8" w14:textId="42036B7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7E314644" w14:textId="183E304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4361A25A" w14:textId="24CE532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39E3615" w14:textId="1A57FC3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378D7FDF" w14:textId="3C72D08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4A6F6959" w14:textId="1BB66D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2F296548" w14:textId="4099C31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621F4ED9" w14:textId="65DE02E6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00568D32" w14:textId="77777777" w:rsidTr="00D015FD">
        <w:tc>
          <w:tcPr>
            <w:tcW w:w="327" w:type="pct"/>
            <w:shd w:val="clear" w:color="auto" w:fill="auto"/>
          </w:tcPr>
          <w:p w14:paraId="14E1A10F" w14:textId="11221E9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20/10</w:t>
            </w:r>
          </w:p>
        </w:tc>
        <w:tc>
          <w:tcPr>
            <w:tcW w:w="460" w:type="pct"/>
            <w:shd w:val="clear" w:color="auto" w:fill="auto"/>
          </w:tcPr>
          <w:p w14:paraId="2EEC6BF5" w14:textId="64FBD24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3EF64FA0" w14:textId="2BBDF4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0A597AC1" w14:textId="314D907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5C6F87C" w14:textId="07AC9D9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5D3773A1" w14:textId="0427959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335BC560" w14:textId="7DA15CA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62AFBE34" w14:textId="326C340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0B20B1ED" w14:textId="7C13F32F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001605C1" w14:textId="77777777" w:rsidTr="00D015FD">
        <w:tc>
          <w:tcPr>
            <w:tcW w:w="327" w:type="pct"/>
            <w:shd w:val="clear" w:color="auto" w:fill="auto"/>
          </w:tcPr>
          <w:p w14:paraId="13735E34" w14:textId="246556B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4BF1BCB8" w14:textId="5EBBD7F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13E1C029" w14:textId="6759B8E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56959E5D" w14:textId="78179EB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4E93BD6" w14:textId="3D314ED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Podstawy fotografii kulinarnej</w:t>
            </w:r>
          </w:p>
        </w:tc>
        <w:tc>
          <w:tcPr>
            <w:tcW w:w="394" w:type="pct"/>
            <w:shd w:val="clear" w:color="auto" w:fill="auto"/>
          </w:tcPr>
          <w:p w14:paraId="42A969B8" w14:textId="27AA5EF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78497DAC" w14:textId="4E09901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36673AC7" w14:textId="5FEA310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146B18C" w14:textId="3666BAF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24E8E760" w14:textId="77777777" w:rsidTr="00D015FD">
        <w:tc>
          <w:tcPr>
            <w:tcW w:w="327" w:type="pct"/>
            <w:shd w:val="clear" w:color="auto" w:fill="auto"/>
          </w:tcPr>
          <w:p w14:paraId="67E771F0" w14:textId="1E2094F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350AE034" w14:textId="63008B4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7D47EE19" w14:textId="26EBBC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4B8632A9" w14:textId="3CA5537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65267B7" w14:textId="2D809BE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5261CE04" w14:textId="39E8ECC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0D295715" w14:textId="37D0EA5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05FE7C20" w14:textId="64BB914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0EEC93A5" w14:textId="0AC04F8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5C0AF25A" w14:textId="77777777" w:rsidTr="00D015FD">
        <w:tc>
          <w:tcPr>
            <w:tcW w:w="327" w:type="pct"/>
            <w:shd w:val="clear" w:color="auto" w:fill="auto"/>
          </w:tcPr>
          <w:p w14:paraId="16011DD4" w14:textId="0EB854A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43E1FA39" w14:textId="509527C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4F493CFD" w14:textId="05238FE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47B59F69" w14:textId="4053600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DB14F65" w14:textId="5997328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363F9DC6" w14:textId="187B0E7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419484BB" w14:textId="43E58F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79B4BE91" w14:textId="58C08B7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25FFA934" w14:textId="6DB2D7A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44DA4FC5" w14:textId="77777777" w:rsidTr="00D015FD">
        <w:tc>
          <w:tcPr>
            <w:tcW w:w="327" w:type="pct"/>
            <w:shd w:val="clear" w:color="auto" w:fill="auto"/>
          </w:tcPr>
          <w:p w14:paraId="2B0044F5" w14:textId="0108EF5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22/10</w:t>
            </w:r>
          </w:p>
        </w:tc>
        <w:tc>
          <w:tcPr>
            <w:tcW w:w="460" w:type="pct"/>
            <w:shd w:val="clear" w:color="auto" w:fill="auto"/>
          </w:tcPr>
          <w:p w14:paraId="446231D0" w14:textId="4ED2172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061DC4FE" w14:textId="6CCED80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3F1B023D" w14:textId="56429E4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0A31C052" w14:textId="54BF98F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31ABBB51" w14:textId="555BD68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243DEEBD" w14:textId="3F42E07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6FC9A1B" w14:textId="03AA687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53B0E8A8" w14:textId="3B763CE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66DB7D86" w14:textId="77777777" w:rsidTr="00D015FD">
        <w:tc>
          <w:tcPr>
            <w:tcW w:w="327" w:type="pct"/>
            <w:shd w:val="clear" w:color="auto" w:fill="auto"/>
          </w:tcPr>
          <w:p w14:paraId="06331123" w14:textId="420C239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22/10</w:t>
            </w:r>
          </w:p>
        </w:tc>
        <w:tc>
          <w:tcPr>
            <w:tcW w:w="460" w:type="pct"/>
            <w:shd w:val="clear" w:color="auto" w:fill="auto"/>
          </w:tcPr>
          <w:p w14:paraId="702513A6" w14:textId="66BD58D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596FC063" w14:textId="0906819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2F348430" w14:textId="59A6EC0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0CBFE056" w14:textId="73BA994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380DEDE1" w14:textId="5896D12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096B91C8" w14:textId="2CE253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EC44C3E" w14:textId="01AF238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4BADD544" w14:textId="36F1C17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4EAF1986" w14:textId="77777777" w:rsidTr="00D015FD">
        <w:tc>
          <w:tcPr>
            <w:tcW w:w="327" w:type="pct"/>
            <w:shd w:val="clear" w:color="auto" w:fill="auto"/>
          </w:tcPr>
          <w:p w14:paraId="0D6B6622" w14:textId="7396BAA8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23/10</w:t>
            </w:r>
          </w:p>
        </w:tc>
        <w:tc>
          <w:tcPr>
            <w:tcW w:w="460" w:type="pct"/>
            <w:shd w:val="clear" w:color="auto" w:fill="auto"/>
          </w:tcPr>
          <w:p w14:paraId="6C39E1C4" w14:textId="7883AF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3971DFC" w14:textId="6EE22E4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5765F0BC" w14:textId="7616109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CD1523B" w14:textId="47865C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054C9DE5" w14:textId="0888FC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6752026D" w14:textId="0A3F78A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033FE31" w14:textId="4003A55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75AB7B88" w14:textId="66EB915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306B2781" w14:textId="77777777" w:rsidTr="00D015FD">
        <w:tc>
          <w:tcPr>
            <w:tcW w:w="327" w:type="pct"/>
            <w:shd w:val="clear" w:color="auto" w:fill="auto"/>
          </w:tcPr>
          <w:p w14:paraId="2E73131B" w14:textId="7633850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23/10</w:t>
            </w:r>
          </w:p>
        </w:tc>
        <w:tc>
          <w:tcPr>
            <w:tcW w:w="460" w:type="pct"/>
            <w:shd w:val="clear" w:color="auto" w:fill="auto"/>
          </w:tcPr>
          <w:p w14:paraId="0FB0BC17" w14:textId="31844AB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A2C8A90" w14:textId="3B3441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69CC5F5F" w14:textId="5EB43EB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073AE07" w14:textId="43D80D7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50E83FAC" w14:textId="52894D2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78DF905C" w14:textId="78625AA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33B20253" w14:textId="703C0E4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4F0FE904" w14:textId="4AFBDB4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7AF3C6FF" w14:textId="77777777" w:rsidTr="00D015FD">
        <w:tc>
          <w:tcPr>
            <w:tcW w:w="327" w:type="pct"/>
            <w:shd w:val="clear" w:color="auto" w:fill="auto"/>
          </w:tcPr>
          <w:p w14:paraId="19D74CAB" w14:textId="3B193DB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23/10</w:t>
            </w:r>
          </w:p>
        </w:tc>
        <w:tc>
          <w:tcPr>
            <w:tcW w:w="460" w:type="pct"/>
            <w:shd w:val="clear" w:color="auto" w:fill="auto"/>
          </w:tcPr>
          <w:p w14:paraId="73A4F690" w14:textId="526265E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1A93E63B" w14:textId="23EC64D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346" w:type="pct"/>
            <w:shd w:val="clear" w:color="auto" w:fill="auto"/>
          </w:tcPr>
          <w:p w14:paraId="36F418E9" w14:textId="3EE5C46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145" w:type="pct"/>
            <w:shd w:val="clear" w:color="auto" w:fill="auto"/>
          </w:tcPr>
          <w:p w14:paraId="4D6C7451" w14:textId="0FAD838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Język angielski medyczny rozszerzony</w:t>
            </w:r>
          </w:p>
        </w:tc>
        <w:tc>
          <w:tcPr>
            <w:tcW w:w="394" w:type="pct"/>
            <w:shd w:val="clear" w:color="auto" w:fill="auto"/>
          </w:tcPr>
          <w:p w14:paraId="54B720D0" w14:textId="0E9ADA0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072C027" w14:textId="65AA590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1D4263EC" w14:textId="5325C39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LZSJO_nr 1</w:t>
            </w:r>
          </w:p>
        </w:tc>
        <w:tc>
          <w:tcPr>
            <w:tcW w:w="1007" w:type="pct"/>
            <w:shd w:val="clear" w:color="auto" w:fill="auto"/>
          </w:tcPr>
          <w:p w14:paraId="170020B7" w14:textId="6ACC9F1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D015FD" w14:paraId="7CD8A823" w14:textId="77777777" w:rsidTr="00D015FD">
        <w:tc>
          <w:tcPr>
            <w:tcW w:w="327" w:type="pct"/>
            <w:shd w:val="clear" w:color="auto" w:fill="auto"/>
          </w:tcPr>
          <w:p w14:paraId="75261F84" w14:textId="46FF1FA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26/10</w:t>
            </w:r>
          </w:p>
        </w:tc>
        <w:tc>
          <w:tcPr>
            <w:tcW w:w="460" w:type="pct"/>
            <w:shd w:val="clear" w:color="auto" w:fill="auto"/>
          </w:tcPr>
          <w:p w14:paraId="529406F5" w14:textId="446E007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13DBD686" w14:textId="4B13C06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73C18D45" w14:textId="4FC9D31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35591EA" w14:textId="0CB4DE3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64CBB5F7" w14:textId="11BEE12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7610BD83" w14:textId="62CFFC2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7B43434C" w14:textId="6008D7A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5E79AC6D" w14:textId="4E46150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00CCEB6A" w14:textId="77777777" w:rsidTr="00D015FD">
        <w:tc>
          <w:tcPr>
            <w:tcW w:w="327" w:type="pct"/>
            <w:shd w:val="clear" w:color="auto" w:fill="auto"/>
          </w:tcPr>
          <w:p w14:paraId="1EB73F0D" w14:textId="71A2AFCC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26/10</w:t>
            </w:r>
          </w:p>
        </w:tc>
        <w:tc>
          <w:tcPr>
            <w:tcW w:w="460" w:type="pct"/>
            <w:shd w:val="clear" w:color="auto" w:fill="auto"/>
          </w:tcPr>
          <w:p w14:paraId="76FAA4C5" w14:textId="093F0C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08900B9C" w14:textId="52D58A6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191A24D5" w14:textId="652C926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B03CBF5" w14:textId="79F9373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7BB441E7" w14:textId="68C8CD0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D513B32" w14:textId="7A6DF29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4058C5CE" w14:textId="6700400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28A9451B" w14:textId="0FA631B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3AC0F964" w14:textId="77777777" w:rsidTr="00D015FD">
        <w:tc>
          <w:tcPr>
            <w:tcW w:w="327" w:type="pct"/>
            <w:shd w:val="clear" w:color="auto" w:fill="auto"/>
          </w:tcPr>
          <w:p w14:paraId="506FE360" w14:textId="75CE81D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27/10</w:t>
            </w:r>
          </w:p>
        </w:tc>
        <w:tc>
          <w:tcPr>
            <w:tcW w:w="460" w:type="pct"/>
            <w:shd w:val="clear" w:color="auto" w:fill="auto"/>
          </w:tcPr>
          <w:p w14:paraId="6F72B79C" w14:textId="0E57E3B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1EFAC9E5" w14:textId="5CC75F0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1620112A" w14:textId="6796A7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73F29DC" w14:textId="199761C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7D35C033" w14:textId="5F8FDF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121B5838" w14:textId="2D6F86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3E142134" w14:textId="2A85A99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254A9EF6" w14:textId="64C8E2F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4352E419" w14:textId="77777777" w:rsidTr="00D015FD">
        <w:tc>
          <w:tcPr>
            <w:tcW w:w="327" w:type="pct"/>
            <w:shd w:val="clear" w:color="auto" w:fill="auto"/>
          </w:tcPr>
          <w:p w14:paraId="182C49BF" w14:textId="09B741D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27/10</w:t>
            </w:r>
          </w:p>
        </w:tc>
        <w:tc>
          <w:tcPr>
            <w:tcW w:w="460" w:type="pct"/>
            <w:shd w:val="clear" w:color="auto" w:fill="auto"/>
          </w:tcPr>
          <w:p w14:paraId="7615E4BF" w14:textId="5666C75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40F574B7" w14:textId="3FF9A7A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238B57BD" w14:textId="67A165B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3B1BD89" w14:textId="35C90D1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44C0FC5F" w14:textId="7D07970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3A9EACEB" w14:textId="273A9EF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745C7621" w14:textId="0EF07F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1A2CCA20" w14:textId="3B65DB83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7455EED6" w14:textId="77777777" w:rsidTr="00D015FD">
        <w:tc>
          <w:tcPr>
            <w:tcW w:w="327" w:type="pct"/>
            <w:shd w:val="clear" w:color="auto" w:fill="auto"/>
          </w:tcPr>
          <w:p w14:paraId="5E056EF1" w14:textId="4DA2FA18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27/10</w:t>
            </w:r>
          </w:p>
        </w:tc>
        <w:tc>
          <w:tcPr>
            <w:tcW w:w="460" w:type="pct"/>
            <w:shd w:val="clear" w:color="auto" w:fill="auto"/>
          </w:tcPr>
          <w:p w14:paraId="117E07EB" w14:textId="00614BD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2B027938" w14:textId="2FA6C71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18F131B0" w14:textId="2C30138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80BE654" w14:textId="4B6ABC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7B9029F6" w14:textId="58CC526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64A6AF89" w14:textId="3182365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69A90DA2" w14:textId="6B6AE0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157CEB27" w14:textId="7E24FA85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2A886B74" w14:textId="77777777" w:rsidTr="00D015FD">
        <w:tc>
          <w:tcPr>
            <w:tcW w:w="327" w:type="pct"/>
            <w:shd w:val="clear" w:color="auto" w:fill="auto"/>
          </w:tcPr>
          <w:p w14:paraId="1FB88660" w14:textId="6BABCADB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27/10</w:t>
            </w:r>
          </w:p>
        </w:tc>
        <w:tc>
          <w:tcPr>
            <w:tcW w:w="460" w:type="pct"/>
            <w:shd w:val="clear" w:color="auto" w:fill="auto"/>
          </w:tcPr>
          <w:p w14:paraId="0507C375" w14:textId="38922E3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15E203EC" w14:textId="5B03DB2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1ABD32DA" w14:textId="3DFB6BF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7549EEC" w14:textId="7168D14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3461B9BF" w14:textId="5D3214C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241FB173" w14:textId="655494F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6EE7532E" w14:textId="78E3FD8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B6EF3B6" w14:textId="5D813107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3CD0F0D8" w14:textId="77777777" w:rsidTr="00D015FD">
        <w:tc>
          <w:tcPr>
            <w:tcW w:w="327" w:type="pct"/>
            <w:shd w:val="clear" w:color="auto" w:fill="auto"/>
          </w:tcPr>
          <w:p w14:paraId="4E8F0EEA" w14:textId="4042BA6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613C15AD" w14:textId="5AF6BC1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5918728D" w14:textId="469BA08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19EF69DC" w14:textId="5B6ABF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0BCE036" w14:textId="2944446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38F22F71" w14:textId="3B008FF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3E12C1E4" w14:textId="1F9EBB5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70A51860" w14:textId="2785A13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08A4FED5" w14:textId="4C86A60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09F8FADA" w14:textId="77777777" w:rsidTr="00D015FD">
        <w:tc>
          <w:tcPr>
            <w:tcW w:w="327" w:type="pct"/>
            <w:shd w:val="clear" w:color="auto" w:fill="auto"/>
          </w:tcPr>
          <w:p w14:paraId="36B4628A" w14:textId="649D303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41351A54" w14:textId="7D4F929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2D3FEC52" w14:textId="70B8425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0859DD89" w14:textId="67D5CB2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A9478C7" w14:textId="0FDFCFB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2CEA6A59" w14:textId="183087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37FE9C25" w14:textId="18DB973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3DB8F9AE" w14:textId="3B4600F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7C4F5190" w14:textId="079EC1B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4013B4C0" w14:textId="77777777" w:rsidTr="00D015FD">
        <w:tc>
          <w:tcPr>
            <w:tcW w:w="327" w:type="pct"/>
            <w:shd w:val="clear" w:color="auto" w:fill="auto"/>
          </w:tcPr>
          <w:p w14:paraId="2FBC2249" w14:textId="707B6598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5F7C20FC" w14:textId="48F574A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380A54EA" w14:textId="0B89DF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6" w:type="pct"/>
            <w:shd w:val="clear" w:color="auto" w:fill="auto"/>
          </w:tcPr>
          <w:p w14:paraId="7F686806" w14:textId="434E070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145" w:type="pct"/>
            <w:shd w:val="clear" w:color="auto" w:fill="auto"/>
          </w:tcPr>
          <w:p w14:paraId="636BB845" w14:textId="236FB57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36892647" w14:textId="0F9152A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468E4B42" w14:textId="551B870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5BE9F82B" w14:textId="1C1845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9E2779E" w14:textId="6A415C43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Sebastian Grosicki</w:t>
            </w:r>
          </w:p>
        </w:tc>
      </w:tr>
      <w:tr w:rsidR="00D015FD" w14:paraId="453B47C0" w14:textId="77777777" w:rsidTr="00D015FD">
        <w:tc>
          <w:tcPr>
            <w:tcW w:w="327" w:type="pct"/>
            <w:shd w:val="clear" w:color="auto" w:fill="auto"/>
          </w:tcPr>
          <w:p w14:paraId="4F0A071C" w14:textId="687D6B60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29/10</w:t>
            </w:r>
          </w:p>
        </w:tc>
        <w:tc>
          <w:tcPr>
            <w:tcW w:w="460" w:type="pct"/>
            <w:shd w:val="clear" w:color="auto" w:fill="auto"/>
          </w:tcPr>
          <w:p w14:paraId="4EBFA373" w14:textId="2E8D377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28EE4A4C" w14:textId="7A949D4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58A4FF14" w14:textId="3263761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4CDA8851" w14:textId="2CB6A94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Suplementy diety</w:t>
            </w:r>
          </w:p>
        </w:tc>
        <w:tc>
          <w:tcPr>
            <w:tcW w:w="394" w:type="pct"/>
            <w:shd w:val="clear" w:color="auto" w:fill="auto"/>
          </w:tcPr>
          <w:p w14:paraId="76AC7466" w14:textId="7688B67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50FA5940" w14:textId="75CE1EB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2F3ED12E" w14:textId="7F7C76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17EB9EE4" w14:textId="64DC91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5F5536FB" w14:textId="77777777" w:rsidTr="00D015FD">
        <w:tc>
          <w:tcPr>
            <w:tcW w:w="327" w:type="pct"/>
            <w:shd w:val="clear" w:color="auto" w:fill="auto"/>
          </w:tcPr>
          <w:p w14:paraId="0E3C7010" w14:textId="7CBE487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29/10</w:t>
            </w:r>
          </w:p>
        </w:tc>
        <w:tc>
          <w:tcPr>
            <w:tcW w:w="460" w:type="pct"/>
            <w:shd w:val="clear" w:color="auto" w:fill="auto"/>
          </w:tcPr>
          <w:p w14:paraId="3FA3CB16" w14:textId="2AEE670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09B2EA74" w14:textId="16F4408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2FD9275A" w14:textId="335D517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38C77EEA" w14:textId="1E0B1FD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585C9AF7" w14:textId="2BD069B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73B1EC44" w14:textId="75758F8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0BC1D42F" w14:textId="3A10821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25F5BCB5" w14:textId="265B87F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0FC2394D" w14:textId="77777777" w:rsidTr="00D015FD">
        <w:tc>
          <w:tcPr>
            <w:tcW w:w="327" w:type="pct"/>
            <w:shd w:val="clear" w:color="auto" w:fill="auto"/>
          </w:tcPr>
          <w:p w14:paraId="632B231B" w14:textId="207CFABC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29/10</w:t>
            </w:r>
          </w:p>
        </w:tc>
        <w:tc>
          <w:tcPr>
            <w:tcW w:w="460" w:type="pct"/>
            <w:shd w:val="clear" w:color="auto" w:fill="auto"/>
          </w:tcPr>
          <w:p w14:paraId="08EEC08B" w14:textId="75ABC18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4A5D4007" w14:textId="592B6F7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14:30 - 18:15</w:t>
            </w:r>
          </w:p>
        </w:tc>
        <w:tc>
          <w:tcPr>
            <w:tcW w:w="346" w:type="pct"/>
            <w:shd w:val="clear" w:color="auto" w:fill="auto"/>
          </w:tcPr>
          <w:p w14:paraId="766E3AD6" w14:textId="725F2C5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145" w:type="pct"/>
            <w:shd w:val="clear" w:color="auto" w:fill="auto"/>
          </w:tcPr>
          <w:p w14:paraId="7DD40BF7" w14:textId="48362F0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4ADBF60B" w14:textId="61B7C6F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737AF2D0" w14:textId="6259936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4EC20834" w14:textId="2178B8C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04C18970" w14:textId="2F5656E8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5A0B617E" w14:textId="77777777" w:rsidTr="00D015FD">
        <w:tc>
          <w:tcPr>
            <w:tcW w:w="327" w:type="pct"/>
            <w:shd w:val="clear" w:color="auto" w:fill="auto"/>
          </w:tcPr>
          <w:p w14:paraId="291CE783" w14:textId="1E50D23B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30/10</w:t>
            </w:r>
          </w:p>
        </w:tc>
        <w:tc>
          <w:tcPr>
            <w:tcW w:w="460" w:type="pct"/>
            <w:shd w:val="clear" w:color="auto" w:fill="auto"/>
          </w:tcPr>
          <w:p w14:paraId="54EA4A54" w14:textId="1D9DF40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3B326C21" w14:textId="4FA6AAA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186B123F" w14:textId="47ED657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EA7AFB6" w14:textId="7959704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620CB521" w14:textId="7736020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C8D8EEE" w14:textId="6DF9A30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DB0EF10" w14:textId="1CF062E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07D03845" w14:textId="4D0F9255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24D36C28" w14:textId="77777777" w:rsidTr="00D015FD">
        <w:tc>
          <w:tcPr>
            <w:tcW w:w="327" w:type="pct"/>
            <w:shd w:val="clear" w:color="auto" w:fill="auto"/>
          </w:tcPr>
          <w:p w14:paraId="01A801FC" w14:textId="696DB339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30/10</w:t>
            </w:r>
          </w:p>
        </w:tc>
        <w:tc>
          <w:tcPr>
            <w:tcW w:w="460" w:type="pct"/>
            <w:shd w:val="clear" w:color="auto" w:fill="auto"/>
          </w:tcPr>
          <w:p w14:paraId="2560C08B" w14:textId="308184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BC75D7B" w14:textId="73C7C05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7A59F383" w14:textId="512A81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7DFD725" w14:textId="66AE592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114D93EA" w14:textId="499E4D1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683039F1" w14:textId="59010A4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1D2BCCC3" w14:textId="17F34CB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345B1222" w14:textId="6BD2A793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356F569F" w14:textId="77777777" w:rsidTr="00D015FD">
        <w:tc>
          <w:tcPr>
            <w:tcW w:w="327" w:type="pct"/>
            <w:shd w:val="clear" w:color="auto" w:fill="auto"/>
          </w:tcPr>
          <w:p w14:paraId="5DE91126" w14:textId="0B739ADB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03/11</w:t>
            </w:r>
          </w:p>
        </w:tc>
        <w:tc>
          <w:tcPr>
            <w:tcW w:w="460" w:type="pct"/>
            <w:shd w:val="clear" w:color="auto" w:fill="auto"/>
          </w:tcPr>
          <w:p w14:paraId="5143B7BE" w14:textId="6D087F2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2DECE52B" w14:textId="7A01D7F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742060BC" w14:textId="33C7544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192BFC64" w14:textId="00F92C7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477E57FA" w14:textId="722CAB8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5501EEE1" w14:textId="36BE088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46361E81" w14:textId="335A135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253D22DE" w14:textId="21A594FA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55D73558" w14:textId="77777777" w:rsidTr="00D015FD">
        <w:tc>
          <w:tcPr>
            <w:tcW w:w="327" w:type="pct"/>
            <w:shd w:val="clear" w:color="auto" w:fill="auto"/>
          </w:tcPr>
          <w:p w14:paraId="0B5ADF8A" w14:textId="68510B8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03/11</w:t>
            </w:r>
          </w:p>
        </w:tc>
        <w:tc>
          <w:tcPr>
            <w:tcW w:w="460" w:type="pct"/>
            <w:shd w:val="clear" w:color="auto" w:fill="auto"/>
          </w:tcPr>
          <w:p w14:paraId="383E7970" w14:textId="0833B8D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4FC5A264" w14:textId="434713E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6BF3B4F6" w14:textId="18D3722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7F722B03" w14:textId="02CF88A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59E916C9" w14:textId="6EBA4EE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5E1C113B" w14:textId="7C70C9E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75CDFA11" w14:textId="0DFEB4A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07" w:type="pct"/>
            <w:shd w:val="clear" w:color="auto" w:fill="auto"/>
          </w:tcPr>
          <w:p w14:paraId="79FF651E" w14:textId="7F654FBE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55E4D668" w14:textId="77777777" w:rsidTr="00D015FD">
        <w:tc>
          <w:tcPr>
            <w:tcW w:w="327" w:type="pct"/>
            <w:shd w:val="clear" w:color="auto" w:fill="auto"/>
          </w:tcPr>
          <w:p w14:paraId="3C265E24" w14:textId="6CB12D7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03/11</w:t>
            </w:r>
          </w:p>
        </w:tc>
        <w:tc>
          <w:tcPr>
            <w:tcW w:w="460" w:type="pct"/>
            <w:shd w:val="clear" w:color="auto" w:fill="auto"/>
          </w:tcPr>
          <w:p w14:paraId="26F65782" w14:textId="642B5C8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5387D431" w14:textId="6E8A20A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1CE43DF6" w14:textId="44129C0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7B29B7E4" w14:textId="18F9775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0A80A882" w14:textId="3565000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04CD2E50" w14:textId="7EBFE7A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4E76778C" w14:textId="2328132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31D51073" w14:textId="5374365B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0F92DE66" w14:textId="77777777" w:rsidTr="00D015FD">
        <w:tc>
          <w:tcPr>
            <w:tcW w:w="327" w:type="pct"/>
            <w:shd w:val="clear" w:color="auto" w:fill="auto"/>
          </w:tcPr>
          <w:p w14:paraId="47022A53" w14:textId="2C5623D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03/11</w:t>
            </w:r>
          </w:p>
        </w:tc>
        <w:tc>
          <w:tcPr>
            <w:tcW w:w="460" w:type="pct"/>
            <w:shd w:val="clear" w:color="auto" w:fill="auto"/>
          </w:tcPr>
          <w:p w14:paraId="391E8420" w14:textId="7FA8CBD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62BF8E86" w14:textId="09A0B27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69CB8EC8" w14:textId="74EABA3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41318245" w14:textId="6BF6EB6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235F7553" w14:textId="7AB0DDF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2024A5FB" w14:textId="6E3F9AE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390043D5" w14:textId="192671D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07" w:type="pct"/>
            <w:shd w:val="clear" w:color="auto" w:fill="auto"/>
          </w:tcPr>
          <w:p w14:paraId="5A371E51" w14:textId="72EA7B41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652C627A" w14:textId="77777777" w:rsidTr="00D015FD">
        <w:tc>
          <w:tcPr>
            <w:tcW w:w="327" w:type="pct"/>
            <w:shd w:val="clear" w:color="auto" w:fill="auto"/>
          </w:tcPr>
          <w:p w14:paraId="106AA1C9" w14:textId="28875C4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04/11</w:t>
            </w:r>
          </w:p>
        </w:tc>
        <w:tc>
          <w:tcPr>
            <w:tcW w:w="460" w:type="pct"/>
            <w:shd w:val="clear" w:color="auto" w:fill="auto"/>
          </w:tcPr>
          <w:p w14:paraId="65CD4E5F" w14:textId="6BEB1C5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10446EC0" w14:textId="35AA9FE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2C59863B" w14:textId="6DC43AC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17F4E0B" w14:textId="1C10AFE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0BE1AFDA" w14:textId="4739EED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6C23E5FB" w14:textId="148C7C7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383AC4D5" w14:textId="6C90545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419DFE2A" w14:textId="7801AA9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38E5545E" w14:textId="77777777" w:rsidTr="00D015FD">
        <w:tc>
          <w:tcPr>
            <w:tcW w:w="327" w:type="pct"/>
            <w:shd w:val="clear" w:color="auto" w:fill="auto"/>
          </w:tcPr>
          <w:p w14:paraId="72CADEA0" w14:textId="72FB044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04/11</w:t>
            </w:r>
          </w:p>
        </w:tc>
        <w:tc>
          <w:tcPr>
            <w:tcW w:w="460" w:type="pct"/>
            <w:shd w:val="clear" w:color="auto" w:fill="auto"/>
          </w:tcPr>
          <w:p w14:paraId="6BCB8713" w14:textId="22E0F1E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7A09D3EB" w14:textId="2AAC6B4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6613CD7D" w14:textId="339D610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0BF1CA3" w14:textId="379F631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5EBA6617" w14:textId="78AA44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2FEB6822" w14:textId="37044B6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7506A9C7" w14:textId="3ACC944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1BAC37CC" w14:textId="5561C2BC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526F6C47" w14:textId="77777777" w:rsidTr="00D015FD">
        <w:tc>
          <w:tcPr>
            <w:tcW w:w="327" w:type="pct"/>
            <w:shd w:val="clear" w:color="auto" w:fill="auto"/>
          </w:tcPr>
          <w:p w14:paraId="50E26A05" w14:textId="227876B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04/11</w:t>
            </w:r>
          </w:p>
        </w:tc>
        <w:tc>
          <w:tcPr>
            <w:tcW w:w="460" w:type="pct"/>
            <w:shd w:val="clear" w:color="auto" w:fill="auto"/>
          </w:tcPr>
          <w:p w14:paraId="190A33C9" w14:textId="026E60B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37716410" w14:textId="5F7FE12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16:00 - 18:15</w:t>
            </w:r>
          </w:p>
        </w:tc>
        <w:tc>
          <w:tcPr>
            <w:tcW w:w="346" w:type="pct"/>
            <w:shd w:val="clear" w:color="auto" w:fill="auto"/>
          </w:tcPr>
          <w:p w14:paraId="14187C94" w14:textId="47EC9AB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A6FE72D" w14:textId="5AF916C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02045FAD" w14:textId="20EBD37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7CD71768" w14:textId="121D64A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62A9ED63" w14:textId="0CAA8F3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2C04E26E" w14:textId="06450E3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556D5BAB" w14:textId="77777777" w:rsidTr="00D015FD">
        <w:tc>
          <w:tcPr>
            <w:tcW w:w="327" w:type="pct"/>
            <w:shd w:val="clear" w:color="auto" w:fill="auto"/>
          </w:tcPr>
          <w:p w14:paraId="1799C33A" w14:textId="223E4625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05/11</w:t>
            </w:r>
          </w:p>
        </w:tc>
        <w:tc>
          <w:tcPr>
            <w:tcW w:w="460" w:type="pct"/>
            <w:shd w:val="clear" w:color="auto" w:fill="auto"/>
          </w:tcPr>
          <w:p w14:paraId="00E33CF9" w14:textId="4A15B2D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28A6D913" w14:textId="3D7A9AD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46" w:type="pct"/>
            <w:shd w:val="clear" w:color="auto" w:fill="auto"/>
          </w:tcPr>
          <w:p w14:paraId="23E285B9" w14:textId="23927DC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145" w:type="pct"/>
            <w:shd w:val="clear" w:color="auto" w:fill="auto"/>
          </w:tcPr>
          <w:p w14:paraId="4430C4B0" w14:textId="45EEF43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1DF67828" w14:textId="7B1B7DB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36C5B05" w14:textId="68B2442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3EEC830B" w14:textId="19EE277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126C07A1" w14:textId="606D1E7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6E7866DF" w14:textId="77777777" w:rsidTr="00D015FD">
        <w:tc>
          <w:tcPr>
            <w:tcW w:w="327" w:type="pct"/>
            <w:shd w:val="clear" w:color="auto" w:fill="auto"/>
          </w:tcPr>
          <w:p w14:paraId="5F628117" w14:textId="5537202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05/11</w:t>
            </w:r>
          </w:p>
        </w:tc>
        <w:tc>
          <w:tcPr>
            <w:tcW w:w="460" w:type="pct"/>
            <w:shd w:val="clear" w:color="auto" w:fill="auto"/>
          </w:tcPr>
          <w:p w14:paraId="60FF449E" w14:textId="3ED8B52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3BF84581" w14:textId="1AAB971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12:00 - 15:45</w:t>
            </w:r>
          </w:p>
        </w:tc>
        <w:tc>
          <w:tcPr>
            <w:tcW w:w="346" w:type="pct"/>
            <w:shd w:val="clear" w:color="auto" w:fill="auto"/>
          </w:tcPr>
          <w:p w14:paraId="3E8F331D" w14:textId="43CFAD4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145" w:type="pct"/>
            <w:shd w:val="clear" w:color="auto" w:fill="auto"/>
          </w:tcPr>
          <w:p w14:paraId="16A8C3CB" w14:textId="1137AD4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636BF792" w14:textId="1FFE410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4005780D" w14:textId="781155A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2CDB66A9" w14:textId="4C10A72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77FE365C" w14:textId="35E9BD84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1199E3AD" w14:textId="77777777" w:rsidTr="00D015FD">
        <w:tc>
          <w:tcPr>
            <w:tcW w:w="327" w:type="pct"/>
            <w:shd w:val="clear" w:color="auto" w:fill="auto"/>
          </w:tcPr>
          <w:p w14:paraId="1C0F782B" w14:textId="631840D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06/11</w:t>
            </w:r>
          </w:p>
        </w:tc>
        <w:tc>
          <w:tcPr>
            <w:tcW w:w="460" w:type="pct"/>
            <w:shd w:val="clear" w:color="auto" w:fill="auto"/>
          </w:tcPr>
          <w:p w14:paraId="1881C68A" w14:textId="347BD09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45AA6975" w14:textId="0CFF21C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359C98BA" w14:textId="32C09E9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39BEEA3" w14:textId="2291275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201EBF9B" w14:textId="359F846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56A94F5C" w14:textId="43A6718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38566326" w14:textId="635E1E4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652683C4" w14:textId="2CBCB2FC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5C6724A4" w14:textId="77777777" w:rsidTr="00D015FD">
        <w:tc>
          <w:tcPr>
            <w:tcW w:w="327" w:type="pct"/>
            <w:shd w:val="clear" w:color="auto" w:fill="auto"/>
          </w:tcPr>
          <w:p w14:paraId="57C025C9" w14:textId="5E2B269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06/11</w:t>
            </w:r>
          </w:p>
        </w:tc>
        <w:tc>
          <w:tcPr>
            <w:tcW w:w="460" w:type="pct"/>
            <w:shd w:val="clear" w:color="auto" w:fill="auto"/>
          </w:tcPr>
          <w:p w14:paraId="017663DE" w14:textId="38736B4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35E1F8F1" w14:textId="3EE7847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3917FF5B" w14:textId="52D2BF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8AC2823" w14:textId="7A11EFE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2F8CBE01" w14:textId="1D2D46A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4561E66F" w14:textId="6CFBAD4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7D20165" w14:textId="0E32B93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2E8C6E10" w14:textId="4AF80663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4AA53EDC" w14:textId="77777777" w:rsidTr="00D015FD">
        <w:tc>
          <w:tcPr>
            <w:tcW w:w="327" w:type="pct"/>
            <w:shd w:val="clear" w:color="auto" w:fill="auto"/>
          </w:tcPr>
          <w:p w14:paraId="7BF596B2" w14:textId="2819DF8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06/11</w:t>
            </w:r>
          </w:p>
        </w:tc>
        <w:tc>
          <w:tcPr>
            <w:tcW w:w="460" w:type="pct"/>
            <w:shd w:val="clear" w:color="auto" w:fill="auto"/>
          </w:tcPr>
          <w:p w14:paraId="17A312D1" w14:textId="03A116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6615A1FB" w14:textId="55EA4D1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66F41404" w14:textId="189CB54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CB0C4A1" w14:textId="4EE39F5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647432E5" w14:textId="0D65979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58D1764C" w14:textId="0D7454E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6B42C28" w14:textId="42EA7A8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790EDF9B" w14:textId="386BB854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Sebastian Grosicki</w:t>
            </w:r>
          </w:p>
        </w:tc>
      </w:tr>
      <w:tr w:rsidR="00D015FD" w14:paraId="7FD742E0" w14:textId="77777777" w:rsidTr="00D015FD">
        <w:tc>
          <w:tcPr>
            <w:tcW w:w="327" w:type="pct"/>
            <w:shd w:val="clear" w:color="auto" w:fill="auto"/>
          </w:tcPr>
          <w:p w14:paraId="40695A02" w14:textId="178B513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06/11</w:t>
            </w:r>
          </w:p>
        </w:tc>
        <w:tc>
          <w:tcPr>
            <w:tcW w:w="460" w:type="pct"/>
            <w:shd w:val="clear" w:color="auto" w:fill="auto"/>
          </w:tcPr>
          <w:p w14:paraId="24AEE1A2" w14:textId="56B6CD7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6412D4B3" w14:textId="3DF55A6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4176B07E" w14:textId="089AB54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15DA6F9" w14:textId="322A438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00DB3FBB" w14:textId="1A6D9C3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76288EEC" w14:textId="7A0E9B5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0CFFDC99" w14:textId="1D6AE6C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4EBE9141" w14:textId="2924F9F3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Sebastian Grosicki</w:t>
            </w:r>
          </w:p>
        </w:tc>
      </w:tr>
      <w:tr w:rsidR="00D015FD" w14:paraId="637F30BD" w14:textId="77777777" w:rsidTr="00D015FD">
        <w:tc>
          <w:tcPr>
            <w:tcW w:w="327" w:type="pct"/>
            <w:shd w:val="clear" w:color="auto" w:fill="auto"/>
          </w:tcPr>
          <w:p w14:paraId="002D8A88" w14:textId="0A95B0F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09/11</w:t>
            </w:r>
          </w:p>
        </w:tc>
        <w:tc>
          <w:tcPr>
            <w:tcW w:w="460" w:type="pct"/>
            <w:shd w:val="clear" w:color="auto" w:fill="auto"/>
          </w:tcPr>
          <w:p w14:paraId="6E284052" w14:textId="2BB233A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19387D7C" w14:textId="6E74F5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2732AAEE" w14:textId="17F5231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DD43EBB" w14:textId="324FCF0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327776B5" w14:textId="3AC6C0D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2C11D160" w14:textId="75E1153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429A1EA0" w14:textId="56F84E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2D95B64B" w14:textId="0EE67FB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3ECB48F7" w14:textId="77777777" w:rsidTr="00D015FD">
        <w:tc>
          <w:tcPr>
            <w:tcW w:w="327" w:type="pct"/>
            <w:shd w:val="clear" w:color="auto" w:fill="auto"/>
          </w:tcPr>
          <w:p w14:paraId="217DA62B" w14:textId="3BBDBB69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09/11</w:t>
            </w:r>
          </w:p>
        </w:tc>
        <w:tc>
          <w:tcPr>
            <w:tcW w:w="460" w:type="pct"/>
            <w:shd w:val="clear" w:color="auto" w:fill="auto"/>
          </w:tcPr>
          <w:p w14:paraId="6C5C7B7D" w14:textId="78CB8CA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32FA4945" w14:textId="33DEBC0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46D9B468" w14:textId="02E0339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8EAD98B" w14:textId="6E27A9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54A86237" w14:textId="0293141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5ACCC513" w14:textId="5F75E1C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7CB155B9" w14:textId="4862CCE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3A3282A8" w14:textId="115BD3A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03A61FF8" w14:textId="77777777" w:rsidTr="00D015FD">
        <w:tc>
          <w:tcPr>
            <w:tcW w:w="327" w:type="pct"/>
            <w:shd w:val="clear" w:color="auto" w:fill="auto"/>
          </w:tcPr>
          <w:p w14:paraId="17BAEEB8" w14:textId="0AD43CD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10/11</w:t>
            </w:r>
          </w:p>
        </w:tc>
        <w:tc>
          <w:tcPr>
            <w:tcW w:w="460" w:type="pct"/>
            <w:shd w:val="clear" w:color="auto" w:fill="auto"/>
          </w:tcPr>
          <w:p w14:paraId="7964CB27" w14:textId="0B2E9E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2AD28DDB" w14:textId="1693EB5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6A98D99B" w14:textId="43B89BD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04E1015A" w14:textId="1C3F26C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Żywienie przy współistnieniu schorzeń</w:t>
            </w:r>
          </w:p>
        </w:tc>
        <w:tc>
          <w:tcPr>
            <w:tcW w:w="394" w:type="pct"/>
            <w:shd w:val="clear" w:color="auto" w:fill="auto"/>
          </w:tcPr>
          <w:p w14:paraId="46FD9EB4" w14:textId="3DC059F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0ABE4466" w14:textId="174759B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4052AAD6" w14:textId="274A12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E70ACE8" w14:textId="5FC6FBED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D015FD" w14:paraId="239C8D08" w14:textId="77777777" w:rsidTr="00D015FD">
        <w:tc>
          <w:tcPr>
            <w:tcW w:w="327" w:type="pct"/>
            <w:shd w:val="clear" w:color="auto" w:fill="auto"/>
          </w:tcPr>
          <w:p w14:paraId="17251ED9" w14:textId="6FBB9DA5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10/11</w:t>
            </w:r>
          </w:p>
        </w:tc>
        <w:tc>
          <w:tcPr>
            <w:tcW w:w="460" w:type="pct"/>
            <w:shd w:val="clear" w:color="auto" w:fill="auto"/>
          </w:tcPr>
          <w:p w14:paraId="061D35B0" w14:textId="0B9BA80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29A16606" w14:textId="6D89A30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46" w:type="pct"/>
            <w:shd w:val="clear" w:color="auto" w:fill="auto"/>
          </w:tcPr>
          <w:p w14:paraId="2FD3B9CA" w14:textId="543F396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88B4A67" w14:textId="1888F3D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42B25152" w14:textId="58FE478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4DE692F3" w14:textId="2E0B057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21A05E27" w14:textId="77DEB1D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2048CAE6" w14:textId="3559D46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3D2467EA" w14:textId="77777777" w:rsidTr="00D015FD">
        <w:tc>
          <w:tcPr>
            <w:tcW w:w="327" w:type="pct"/>
            <w:shd w:val="clear" w:color="auto" w:fill="auto"/>
          </w:tcPr>
          <w:p w14:paraId="47DB3D94" w14:textId="523770E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10/11</w:t>
            </w:r>
          </w:p>
        </w:tc>
        <w:tc>
          <w:tcPr>
            <w:tcW w:w="460" w:type="pct"/>
            <w:shd w:val="clear" w:color="auto" w:fill="auto"/>
          </w:tcPr>
          <w:p w14:paraId="40D63028" w14:textId="33F2375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74023CC1" w14:textId="6E40CE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 xml:space="preserve">13:45 - </w:t>
            </w:r>
            <w:r>
              <w:rPr>
                <w:sz w:val="16"/>
              </w:rPr>
              <w:lastRenderedPageBreak/>
              <w:t>16:00</w:t>
            </w:r>
          </w:p>
        </w:tc>
        <w:tc>
          <w:tcPr>
            <w:tcW w:w="346" w:type="pct"/>
            <w:shd w:val="clear" w:color="auto" w:fill="auto"/>
          </w:tcPr>
          <w:p w14:paraId="14E1AA3B" w14:textId="4731A30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3,00</w:t>
            </w:r>
          </w:p>
        </w:tc>
        <w:tc>
          <w:tcPr>
            <w:tcW w:w="1145" w:type="pct"/>
            <w:shd w:val="clear" w:color="auto" w:fill="auto"/>
          </w:tcPr>
          <w:p w14:paraId="304C657D" w14:textId="564937B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7DDE2DE5" w14:textId="51EB22F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4F93A0F4" w14:textId="44A98CD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 xml:space="preserve">DUS2 </w:t>
            </w:r>
            <w:r>
              <w:rPr>
                <w:sz w:val="16"/>
              </w:rPr>
              <w:lastRenderedPageBreak/>
              <w:t>GW01</w:t>
            </w:r>
          </w:p>
        </w:tc>
        <w:tc>
          <w:tcPr>
            <w:tcW w:w="588" w:type="pct"/>
            <w:shd w:val="clear" w:color="auto" w:fill="auto"/>
          </w:tcPr>
          <w:p w14:paraId="6D9286BB" w14:textId="378CDA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WZPB_e-</w:t>
            </w:r>
            <w:r>
              <w:rPr>
                <w:sz w:val="16"/>
              </w:rPr>
              <w:lastRenderedPageBreak/>
              <w:t>learning4</w:t>
            </w:r>
          </w:p>
        </w:tc>
        <w:tc>
          <w:tcPr>
            <w:tcW w:w="1007" w:type="pct"/>
            <w:shd w:val="clear" w:color="auto" w:fill="auto"/>
          </w:tcPr>
          <w:p w14:paraId="2947A8D3" w14:textId="31A8B015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lastRenderedPageBreak/>
              <w:t xml:space="preserve">prof. dr hab. n. med. </w:t>
            </w:r>
            <w:r>
              <w:rPr>
                <w:sz w:val="16"/>
              </w:rPr>
              <w:t xml:space="preserve">Barbara </w:t>
            </w:r>
            <w:r>
              <w:rPr>
                <w:sz w:val="16"/>
              </w:rPr>
              <w:lastRenderedPageBreak/>
              <w:t>Zubelewicz-Szkodzińska</w:t>
            </w:r>
          </w:p>
        </w:tc>
      </w:tr>
      <w:tr w:rsidR="00D015FD" w14:paraId="39998E81" w14:textId="77777777" w:rsidTr="00D015FD">
        <w:tc>
          <w:tcPr>
            <w:tcW w:w="327" w:type="pct"/>
            <w:shd w:val="clear" w:color="auto" w:fill="auto"/>
          </w:tcPr>
          <w:p w14:paraId="38B35DDD" w14:textId="2F77E83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lastRenderedPageBreak/>
              <w:t>12/11</w:t>
            </w:r>
          </w:p>
        </w:tc>
        <w:tc>
          <w:tcPr>
            <w:tcW w:w="460" w:type="pct"/>
            <w:shd w:val="clear" w:color="auto" w:fill="auto"/>
          </w:tcPr>
          <w:p w14:paraId="5424C9AA" w14:textId="2613CCD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22596B8E" w14:textId="60A50AB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46" w:type="pct"/>
            <w:shd w:val="clear" w:color="auto" w:fill="auto"/>
          </w:tcPr>
          <w:p w14:paraId="5B7FF688" w14:textId="369845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145" w:type="pct"/>
            <w:shd w:val="clear" w:color="auto" w:fill="auto"/>
          </w:tcPr>
          <w:p w14:paraId="5721B857" w14:textId="0AA67CE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43A9C1E3" w14:textId="30116D2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62800AF6" w14:textId="27961BF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653175FA" w14:textId="44BC54B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3587E644" w14:textId="080A8C82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D015FD" w14:paraId="7B7C78EE" w14:textId="77777777" w:rsidTr="00D015FD">
        <w:tc>
          <w:tcPr>
            <w:tcW w:w="327" w:type="pct"/>
            <w:shd w:val="clear" w:color="auto" w:fill="auto"/>
          </w:tcPr>
          <w:p w14:paraId="52FCAF7F" w14:textId="17BD0828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12/11</w:t>
            </w:r>
          </w:p>
        </w:tc>
        <w:tc>
          <w:tcPr>
            <w:tcW w:w="460" w:type="pct"/>
            <w:shd w:val="clear" w:color="auto" w:fill="auto"/>
          </w:tcPr>
          <w:p w14:paraId="42E583A9" w14:textId="49EEB17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79F8D324" w14:textId="651AC7E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12:00 - 14:15</w:t>
            </w:r>
          </w:p>
        </w:tc>
        <w:tc>
          <w:tcPr>
            <w:tcW w:w="346" w:type="pct"/>
            <w:shd w:val="clear" w:color="auto" w:fill="auto"/>
          </w:tcPr>
          <w:p w14:paraId="59C909BB" w14:textId="4F746A3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0873C4E" w14:textId="401BDD1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2F2128FF" w14:textId="07FE2AD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262E7C01" w14:textId="3CBDCE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60580322" w14:textId="58AAA2C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2B7D2836" w14:textId="2533DA8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015FD" w14:paraId="4C44D451" w14:textId="77777777" w:rsidTr="00D015FD">
        <w:tc>
          <w:tcPr>
            <w:tcW w:w="327" w:type="pct"/>
            <w:shd w:val="clear" w:color="auto" w:fill="auto"/>
          </w:tcPr>
          <w:p w14:paraId="71383014" w14:textId="5152466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12/11</w:t>
            </w:r>
          </w:p>
        </w:tc>
        <w:tc>
          <w:tcPr>
            <w:tcW w:w="460" w:type="pct"/>
            <w:shd w:val="clear" w:color="auto" w:fill="auto"/>
          </w:tcPr>
          <w:p w14:paraId="13996595" w14:textId="5C63B87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7EDAB168" w14:textId="78A82E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346" w:type="pct"/>
            <w:shd w:val="clear" w:color="auto" w:fill="auto"/>
          </w:tcPr>
          <w:p w14:paraId="26D4F066" w14:textId="670FC7F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2173838" w14:textId="6376633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5FD49AE7" w14:textId="4FC8CF5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7A477298" w14:textId="65C7AD7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220439E4" w14:textId="3857E05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172D9F4C" w14:textId="1E4739F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015FD" w14:paraId="7322B1C1" w14:textId="77777777" w:rsidTr="00D015FD">
        <w:tc>
          <w:tcPr>
            <w:tcW w:w="327" w:type="pct"/>
            <w:shd w:val="clear" w:color="auto" w:fill="auto"/>
          </w:tcPr>
          <w:p w14:paraId="0791F9A0" w14:textId="2D87549B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13/11</w:t>
            </w:r>
          </w:p>
        </w:tc>
        <w:tc>
          <w:tcPr>
            <w:tcW w:w="460" w:type="pct"/>
            <w:shd w:val="clear" w:color="auto" w:fill="auto"/>
          </w:tcPr>
          <w:p w14:paraId="06222C92" w14:textId="3BC587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68148E6A" w14:textId="23F257E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77A86D3E" w14:textId="232410C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373E394" w14:textId="39A3F7B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Żywienie przy współistnieniu schorzeń</w:t>
            </w:r>
          </w:p>
        </w:tc>
        <w:tc>
          <w:tcPr>
            <w:tcW w:w="394" w:type="pct"/>
            <w:shd w:val="clear" w:color="auto" w:fill="auto"/>
          </w:tcPr>
          <w:p w14:paraId="5FEE6893" w14:textId="6263BA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582EB800" w14:textId="26F838C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1355C7B9" w14:textId="1BA6A1F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5CDBB103" w14:textId="62A0C770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D015FD" w14:paraId="2709E769" w14:textId="77777777" w:rsidTr="00D015FD">
        <w:tc>
          <w:tcPr>
            <w:tcW w:w="327" w:type="pct"/>
            <w:shd w:val="clear" w:color="auto" w:fill="auto"/>
          </w:tcPr>
          <w:p w14:paraId="150A2803" w14:textId="4D1008C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13/11</w:t>
            </w:r>
          </w:p>
        </w:tc>
        <w:tc>
          <w:tcPr>
            <w:tcW w:w="460" w:type="pct"/>
            <w:shd w:val="clear" w:color="auto" w:fill="auto"/>
          </w:tcPr>
          <w:p w14:paraId="41ADA7F9" w14:textId="7B2E76A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3E11CDBB" w14:textId="408A471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4C0E4358" w14:textId="13D561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A3A5A96" w14:textId="7BFBA51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Żywienie przy współistnieniu schorzeń</w:t>
            </w:r>
          </w:p>
        </w:tc>
        <w:tc>
          <w:tcPr>
            <w:tcW w:w="394" w:type="pct"/>
            <w:shd w:val="clear" w:color="auto" w:fill="auto"/>
          </w:tcPr>
          <w:p w14:paraId="0BB2219C" w14:textId="7FF98AD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4BC00D7A" w14:textId="234F72E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21D1D6D1" w14:textId="39F8E9C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0A2ACD12" w14:textId="1D2E5968" w:rsidR="00D015FD" w:rsidRDefault="00D015FD">
            <w:pPr>
              <w:rPr>
                <w:sz w:val="16"/>
              </w:rPr>
            </w:pPr>
            <w:r w:rsidRPr="00D015FD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Małgorzata Muc-Wierzgoń</w:t>
            </w:r>
          </w:p>
        </w:tc>
      </w:tr>
      <w:tr w:rsidR="00D015FD" w14:paraId="2B378051" w14:textId="77777777" w:rsidTr="00D015FD">
        <w:tc>
          <w:tcPr>
            <w:tcW w:w="327" w:type="pct"/>
            <w:shd w:val="clear" w:color="auto" w:fill="auto"/>
          </w:tcPr>
          <w:p w14:paraId="41FF5FA4" w14:textId="1628AEE5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13/11</w:t>
            </w:r>
          </w:p>
        </w:tc>
        <w:tc>
          <w:tcPr>
            <w:tcW w:w="460" w:type="pct"/>
            <w:shd w:val="clear" w:color="auto" w:fill="auto"/>
          </w:tcPr>
          <w:p w14:paraId="7D04EEC4" w14:textId="31CA3EF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4148CD63" w14:textId="36DD5C6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20FC364B" w14:textId="652F6FE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6BBA13C" w14:textId="67E4D47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Badania żywieniowe</w:t>
            </w:r>
          </w:p>
        </w:tc>
        <w:tc>
          <w:tcPr>
            <w:tcW w:w="394" w:type="pct"/>
            <w:shd w:val="clear" w:color="auto" w:fill="auto"/>
          </w:tcPr>
          <w:p w14:paraId="672520EF" w14:textId="50B8F55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66D5C20" w14:textId="62A8BE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C73EF4B" w14:textId="7EB37BB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07" w:type="pct"/>
            <w:shd w:val="clear" w:color="auto" w:fill="auto"/>
          </w:tcPr>
          <w:p w14:paraId="06B00EE1" w14:textId="469F430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41B4963A" w14:textId="77777777" w:rsidTr="00D015FD">
        <w:tc>
          <w:tcPr>
            <w:tcW w:w="327" w:type="pct"/>
            <w:shd w:val="clear" w:color="auto" w:fill="auto"/>
          </w:tcPr>
          <w:p w14:paraId="0B426E35" w14:textId="66DC1C8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16/11</w:t>
            </w:r>
          </w:p>
        </w:tc>
        <w:tc>
          <w:tcPr>
            <w:tcW w:w="460" w:type="pct"/>
            <w:shd w:val="clear" w:color="auto" w:fill="auto"/>
          </w:tcPr>
          <w:p w14:paraId="0E8AA55F" w14:textId="253EE92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77F6F73D" w14:textId="7982E73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5877D52C" w14:textId="2DECFA5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839D620" w14:textId="774D32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2DD834A3" w14:textId="679FCFD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5A680EBB" w14:textId="78F5C6B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6509FAA4" w14:textId="07D5699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4AE15632" w14:textId="2140C3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3AC4D254" w14:textId="77777777" w:rsidTr="00D015FD">
        <w:tc>
          <w:tcPr>
            <w:tcW w:w="327" w:type="pct"/>
            <w:shd w:val="clear" w:color="auto" w:fill="auto"/>
          </w:tcPr>
          <w:p w14:paraId="47F415A6" w14:textId="4C9F034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16/11</w:t>
            </w:r>
          </w:p>
        </w:tc>
        <w:tc>
          <w:tcPr>
            <w:tcW w:w="460" w:type="pct"/>
            <w:shd w:val="clear" w:color="auto" w:fill="auto"/>
          </w:tcPr>
          <w:p w14:paraId="79EF4E54" w14:textId="0B4CE5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6C9CE23A" w14:textId="1FFFCB6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599FB2B2" w14:textId="332B1E2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E973898" w14:textId="182FF7E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6A630891" w14:textId="03458AC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744C8B59" w14:textId="1DE9701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378ACC05" w14:textId="1F7E425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62C1AADD" w14:textId="49C379C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136A2651" w14:textId="77777777" w:rsidTr="00D015FD">
        <w:tc>
          <w:tcPr>
            <w:tcW w:w="327" w:type="pct"/>
            <w:shd w:val="clear" w:color="auto" w:fill="auto"/>
          </w:tcPr>
          <w:p w14:paraId="2BC5A587" w14:textId="6B241C1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16/11</w:t>
            </w:r>
          </w:p>
        </w:tc>
        <w:tc>
          <w:tcPr>
            <w:tcW w:w="460" w:type="pct"/>
            <w:shd w:val="clear" w:color="auto" w:fill="auto"/>
          </w:tcPr>
          <w:p w14:paraId="586BEAAF" w14:textId="635672C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3F170FB8" w14:textId="067EF13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72C2DF01" w14:textId="4EF8EDE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8F22F69" w14:textId="3ECA7FD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3E11A756" w14:textId="79984B2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64D6010" w14:textId="6287F96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216B2D24" w14:textId="15779CF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07" w:type="pct"/>
            <w:shd w:val="clear" w:color="auto" w:fill="auto"/>
          </w:tcPr>
          <w:p w14:paraId="27AF8410" w14:textId="28CE751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666D6D2D" w14:textId="77777777" w:rsidTr="00D015FD">
        <w:tc>
          <w:tcPr>
            <w:tcW w:w="327" w:type="pct"/>
            <w:shd w:val="clear" w:color="auto" w:fill="auto"/>
          </w:tcPr>
          <w:p w14:paraId="6A4CB65C" w14:textId="136E013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16/11</w:t>
            </w:r>
          </w:p>
        </w:tc>
        <w:tc>
          <w:tcPr>
            <w:tcW w:w="460" w:type="pct"/>
            <w:shd w:val="clear" w:color="auto" w:fill="auto"/>
          </w:tcPr>
          <w:p w14:paraId="1BFCC576" w14:textId="7E3268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4B2FF1C5" w14:textId="6EEDA8B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095AEB5C" w14:textId="2E6F85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003E545" w14:textId="0769D81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307F2810" w14:textId="029286B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1930B6CC" w14:textId="4A4747C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7CE16E42" w14:textId="2B99EF6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07" w:type="pct"/>
            <w:shd w:val="clear" w:color="auto" w:fill="auto"/>
          </w:tcPr>
          <w:p w14:paraId="6F4FE0BC" w14:textId="4B81CC7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583A4D22" w14:textId="77777777" w:rsidTr="00D015FD">
        <w:tc>
          <w:tcPr>
            <w:tcW w:w="327" w:type="pct"/>
            <w:shd w:val="clear" w:color="auto" w:fill="auto"/>
          </w:tcPr>
          <w:p w14:paraId="0F02524F" w14:textId="4D8D8B6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18/11</w:t>
            </w:r>
          </w:p>
        </w:tc>
        <w:tc>
          <w:tcPr>
            <w:tcW w:w="460" w:type="pct"/>
            <w:shd w:val="clear" w:color="auto" w:fill="auto"/>
          </w:tcPr>
          <w:p w14:paraId="671C56F2" w14:textId="4A28F12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45406F3C" w14:textId="1FB7B0F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53F82B29" w14:textId="650BF69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29C9FFB" w14:textId="17003EC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7DB24316" w14:textId="7F74063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3AC49A34" w14:textId="211E79B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235C966F" w14:textId="29303B5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203D620" w14:textId="3A608A7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687529E8" w14:textId="77777777" w:rsidTr="00D015FD">
        <w:tc>
          <w:tcPr>
            <w:tcW w:w="327" w:type="pct"/>
            <w:shd w:val="clear" w:color="auto" w:fill="auto"/>
          </w:tcPr>
          <w:p w14:paraId="4FAE0471" w14:textId="24ACAA4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18/11</w:t>
            </w:r>
          </w:p>
        </w:tc>
        <w:tc>
          <w:tcPr>
            <w:tcW w:w="460" w:type="pct"/>
            <w:shd w:val="clear" w:color="auto" w:fill="auto"/>
          </w:tcPr>
          <w:p w14:paraId="61ED3CE3" w14:textId="0F0C74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6545C87F" w14:textId="6BD2BAA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4129AFE4" w14:textId="0E4F17E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74D8C0D" w14:textId="0B55736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7502C0D6" w14:textId="683918D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05ACC429" w14:textId="717C16C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4FEE1A75" w14:textId="40829C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7C79D1DE" w14:textId="6DAC24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54FCC4A5" w14:textId="77777777" w:rsidTr="00D015FD">
        <w:tc>
          <w:tcPr>
            <w:tcW w:w="327" w:type="pct"/>
            <w:shd w:val="clear" w:color="auto" w:fill="auto"/>
          </w:tcPr>
          <w:p w14:paraId="71D597A6" w14:textId="7FF5E20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18/11</w:t>
            </w:r>
          </w:p>
        </w:tc>
        <w:tc>
          <w:tcPr>
            <w:tcW w:w="460" w:type="pct"/>
            <w:shd w:val="clear" w:color="auto" w:fill="auto"/>
          </w:tcPr>
          <w:p w14:paraId="2A27AA80" w14:textId="16EC888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4EC4B941" w14:textId="0B3D504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13:30 - 15:45</w:t>
            </w:r>
          </w:p>
        </w:tc>
        <w:tc>
          <w:tcPr>
            <w:tcW w:w="346" w:type="pct"/>
            <w:shd w:val="clear" w:color="auto" w:fill="auto"/>
          </w:tcPr>
          <w:p w14:paraId="6C03DAC3" w14:textId="4A3D42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AEC571C" w14:textId="2B31F2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07D6B926" w14:textId="36434E8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5389908A" w14:textId="4F27F4C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5F7ADEA4" w14:textId="4AE6FD9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07BC119F" w14:textId="1A9B6EA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4044DF50" w14:textId="77777777" w:rsidTr="00D015FD">
        <w:tc>
          <w:tcPr>
            <w:tcW w:w="327" w:type="pct"/>
            <w:shd w:val="clear" w:color="auto" w:fill="auto"/>
          </w:tcPr>
          <w:p w14:paraId="0010DD84" w14:textId="57F0227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19/11</w:t>
            </w:r>
          </w:p>
        </w:tc>
        <w:tc>
          <w:tcPr>
            <w:tcW w:w="460" w:type="pct"/>
            <w:shd w:val="clear" w:color="auto" w:fill="auto"/>
          </w:tcPr>
          <w:p w14:paraId="220EAFD3" w14:textId="3266A1A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287C0533" w14:textId="2654FBA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46" w:type="pct"/>
            <w:shd w:val="clear" w:color="auto" w:fill="auto"/>
          </w:tcPr>
          <w:p w14:paraId="38E04AF2" w14:textId="254824E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145" w:type="pct"/>
            <w:shd w:val="clear" w:color="auto" w:fill="auto"/>
          </w:tcPr>
          <w:p w14:paraId="0FA80274" w14:textId="5BBC212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3B72DC21" w14:textId="5B4FFB2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4073BC79" w14:textId="2663E7C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331249AC" w14:textId="61BFB5D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5FA10B8C" w14:textId="12B0500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712FEC47" w14:textId="77777777" w:rsidTr="00D015FD">
        <w:tc>
          <w:tcPr>
            <w:tcW w:w="327" w:type="pct"/>
            <w:shd w:val="clear" w:color="auto" w:fill="auto"/>
          </w:tcPr>
          <w:p w14:paraId="2D37D7A8" w14:textId="10F9E7B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19/11</w:t>
            </w:r>
          </w:p>
        </w:tc>
        <w:tc>
          <w:tcPr>
            <w:tcW w:w="460" w:type="pct"/>
            <w:shd w:val="clear" w:color="auto" w:fill="auto"/>
          </w:tcPr>
          <w:p w14:paraId="52590878" w14:textId="5E3C326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3CA6C587" w14:textId="46664CB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12:00 - 14:15</w:t>
            </w:r>
          </w:p>
        </w:tc>
        <w:tc>
          <w:tcPr>
            <w:tcW w:w="346" w:type="pct"/>
            <w:shd w:val="clear" w:color="auto" w:fill="auto"/>
          </w:tcPr>
          <w:p w14:paraId="64F48F07" w14:textId="5D9AFF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51FE839" w14:textId="1E3A29E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041C7CAC" w14:textId="386603A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53E77B2B" w14:textId="3CA789E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26D12A9" w14:textId="0262CB3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5D71C8C4" w14:textId="231A1A4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015FD" w14:paraId="2114EA5D" w14:textId="77777777" w:rsidTr="00D015FD">
        <w:tc>
          <w:tcPr>
            <w:tcW w:w="327" w:type="pct"/>
            <w:shd w:val="clear" w:color="auto" w:fill="auto"/>
          </w:tcPr>
          <w:p w14:paraId="56886145" w14:textId="3B6FCD59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19/11</w:t>
            </w:r>
          </w:p>
        </w:tc>
        <w:tc>
          <w:tcPr>
            <w:tcW w:w="460" w:type="pct"/>
            <w:shd w:val="clear" w:color="auto" w:fill="auto"/>
          </w:tcPr>
          <w:p w14:paraId="4908691C" w14:textId="4B25A3D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62B5373A" w14:textId="7E0BB7D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346" w:type="pct"/>
            <w:shd w:val="clear" w:color="auto" w:fill="auto"/>
          </w:tcPr>
          <w:p w14:paraId="5D14A707" w14:textId="22987E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C589427" w14:textId="4F2DAB3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6D38897C" w14:textId="260E242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2CFF5ADA" w14:textId="078E282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B4D19F6" w14:textId="73A7A2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37E9D81F" w14:textId="01245B3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015FD" w14:paraId="104D97A4" w14:textId="77777777" w:rsidTr="00D015FD">
        <w:tc>
          <w:tcPr>
            <w:tcW w:w="327" w:type="pct"/>
            <w:shd w:val="clear" w:color="auto" w:fill="auto"/>
          </w:tcPr>
          <w:p w14:paraId="3A6FC81A" w14:textId="6ACC135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20/11</w:t>
            </w:r>
          </w:p>
        </w:tc>
        <w:tc>
          <w:tcPr>
            <w:tcW w:w="460" w:type="pct"/>
            <w:shd w:val="clear" w:color="auto" w:fill="auto"/>
          </w:tcPr>
          <w:p w14:paraId="6D5C70DF" w14:textId="320EB99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E631CA4" w14:textId="79F291B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0B4E7C59" w14:textId="69CD451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D0521B8" w14:textId="02DF758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Żywienie przy współistnieniu schorzeń</w:t>
            </w:r>
          </w:p>
        </w:tc>
        <w:tc>
          <w:tcPr>
            <w:tcW w:w="394" w:type="pct"/>
            <w:shd w:val="clear" w:color="auto" w:fill="auto"/>
          </w:tcPr>
          <w:p w14:paraId="28EB834F" w14:textId="51AC28B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6E194404" w14:textId="54A2AD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A5330E2" w14:textId="7FDB819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44872970" w14:textId="2308B9E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D015FD" w14:paraId="095CC688" w14:textId="77777777" w:rsidTr="00D015FD">
        <w:tc>
          <w:tcPr>
            <w:tcW w:w="327" w:type="pct"/>
            <w:shd w:val="clear" w:color="auto" w:fill="auto"/>
          </w:tcPr>
          <w:p w14:paraId="0BBF1BEA" w14:textId="20CFD62A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20/11</w:t>
            </w:r>
          </w:p>
        </w:tc>
        <w:tc>
          <w:tcPr>
            <w:tcW w:w="460" w:type="pct"/>
            <w:shd w:val="clear" w:color="auto" w:fill="auto"/>
          </w:tcPr>
          <w:p w14:paraId="3D9E8F5D" w14:textId="6057D28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6EEB4D6" w14:textId="2434C45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0E9C2540" w14:textId="175CE6A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74DC1DF" w14:textId="6209F64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Żywienie przy współistnieniu schorzeń</w:t>
            </w:r>
          </w:p>
        </w:tc>
        <w:tc>
          <w:tcPr>
            <w:tcW w:w="394" w:type="pct"/>
            <w:shd w:val="clear" w:color="auto" w:fill="auto"/>
          </w:tcPr>
          <w:p w14:paraId="1D1355A4" w14:textId="3339D89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09C92EF3" w14:textId="4D35CCD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061AE6DD" w14:textId="23FFA38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511763CE" w14:textId="21323D7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D015FD" w14:paraId="57625AD2" w14:textId="77777777" w:rsidTr="00D015FD">
        <w:tc>
          <w:tcPr>
            <w:tcW w:w="327" w:type="pct"/>
            <w:shd w:val="clear" w:color="auto" w:fill="auto"/>
          </w:tcPr>
          <w:p w14:paraId="47390A13" w14:textId="1F6C4DD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20/11</w:t>
            </w:r>
          </w:p>
        </w:tc>
        <w:tc>
          <w:tcPr>
            <w:tcW w:w="460" w:type="pct"/>
            <w:shd w:val="clear" w:color="auto" w:fill="auto"/>
          </w:tcPr>
          <w:p w14:paraId="72445D5B" w14:textId="18F28AD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43BE5FD3" w14:textId="2BC454B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346" w:type="pct"/>
            <w:shd w:val="clear" w:color="auto" w:fill="auto"/>
          </w:tcPr>
          <w:p w14:paraId="796EED8D" w14:textId="25F37DD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145" w:type="pct"/>
            <w:shd w:val="clear" w:color="auto" w:fill="auto"/>
          </w:tcPr>
          <w:p w14:paraId="2F9C3A80" w14:textId="092FC79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177D1925" w14:textId="0909034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353A4F59" w14:textId="39CFE50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1902D7EF" w14:textId="779231C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1D22B40F" w14:textId="3E8BAEC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50C66A71" w14:textId="77777777" w:rsidTr="00D015FD">
        <w:tc>
          <w:tcPr>
            <w:tcW w:w="327" w:type="pct"/>
            <w:shd w:val="clear" w:color="auto" w:fill="auto"/>
          </w:tcPr>
          <w:p w14:paraId="73430D0B" w14:textId="0FBBDC7C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20/11</w:t>
            </w:r>
          </w:p>
        </w:tc>
        <w:tc>
          <w:tcPr>
            <w:tcW w:w="460" w:type="pct"/>
            <w:shd w:val="clear" w:color="auto" w:fill="auto"/>
          </w:tcPr>
          <w:p w14:paraId="6E584845" w14:textId="350647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4BD960D9" w14:textId="4CF6C95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346" w:type="pct"/>
            <w:shd w:val="clear" w:color="auto" w:fill="auto"/>
          </w:tcPr>
          <w:p w14:paraId="6D654051" w14:textId="329832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145" w:type="pct"/>
            <w:shd w:val="clear" w:color="auto" w:fill="auto"/>
          </w:tcPr>
          <w:p w14:paraId="60615B4F" w14:textId="13CAD5E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11F8D785" w14:textId="677DA1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270B96C" w14:textId="599DA23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09862F3E" w14:textId="0F6470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7BCF0A2D" w14:textId="1B4515C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4826E540" w14:textId="77777777" w:rsidTr="00D015FD">
        <w:tc>
          <w:tcPr>
            <w:tcW w:w="327" w:type="pct"/>
            <w:shd w:val="clear" w:color="auto" w:fill="auto"/>
          </w:tcPr>
          <w:p w14:paraId="66EE41E5" w14:textId="4461C325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23/11</w:t>
            </w:r>
          </w:p>
        </w:tc>
        <w:tc>
          <w:tcPr>
            <w:tcW w:w="460" w:type="pct"/>
            <w:shd w:val="clear" w:color="auto" w:fill="auto"/>
          </w:tcPr>
          <w:p w14:paraId="5D62EE05" w14:textId="7588375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37520B03" w14:textId="05BFB05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617D39B8" w14:textId="25DDBCA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C1C3A90" w14:textId="4699FBA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01FF5D50" w14:textId="1C56F72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3CAB85FA" w14:textId="4F5363D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1B3F9F57" w14:textId="4D29E11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72D09D13" w14:textId="5AACC26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4F284BEC" w14:textId="77777777" w:rsidTr="00D015FD">
        <w:tc>
          <w:tcPr>
            <w:tcW w:w="327" w:type="pct"/>
            <w:shd w:val="clear" w:color="auto" w:fill="auto"/>
          </w:tcPr>
          <w:p w14:paraId="1735B220" w14:textId="30AA2F0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23/11</w:t>
            </w:r>
          </w:p>
        </w:tc>
        <w:tc>
          <w:tcPr>
            <w:tcW w:w="460" w:type="pct"/>
            <w:shd w:val="clear" w:color="auto" w:fill="auto"/>
          </w:tcPr>
          <w:p w14:paraId="01FF425B" w14:textId="0BDBCC7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38A15089" w14:textId="0A3F69F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1F9B6972" w14:textId="3DD0EAD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8290472" w14:textId="12CD35B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489C4E93" w14:textId="65923C2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2F7F29FB" w14:textId="361B082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3C7A4E16" w14:textId="461575E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3B127BE8" w14:textId="4059B4D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5402C5E3" w14:textId="77777777" w:rsidTr="00D015FD">
        <w:tc>
          <w:tcPr>
            <w:tcW w:w="327" w:type="pct"/>
            <w:shd w:val="clear" w:color="auto" w:fill="auto"/>
          </w:tcPr>
          <w:p w14:paraId="57F57200" w14:textId="4C7AF78A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23/11</w:t>
            </w:r>
          </w:p>
        </w:tc>
        <w:tc>
          <w:tcPr>
            <w:tcW w:w="460" w:type="pct"/>
            <w:shd w:val="clear" w:color="auto" w:fill="auto"/>
          </w:tcPr>
          <w:p w14:paraId="7E235EF6" w14:textId="247750C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2DFEF1F6" w14:textId="1062045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15:00 - 17:15</w:t>
            </w:r>
          </w:p>
        </w:tc>
        <w:tc>
          <w:tcPr>
            <w:tcW w:w="346" w:type="pct"/>
            <w:shd w:val="clear" w:color="auto" w:fill="auto"/>
          </w:tcPr>
          <w:p w14:paraId="2895481B" w14:textId="1B4D134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1FBF034" w14:textId="76E8B7C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393ABDCD" w14:textId="58DEF6E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D90432F" w14:textId="7CB1E86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426E2729" w14:textId="502CDED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16E11581" w14:textId="646E36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442D5FCC" w14:textId="77777777" w:rsidTr="00D015FD">
        <w:tc>
          <w:tcPr>
            <w:tcW w:w="327" w:type="pct"/>
            <w:shd w:val="clear" w:color="auto" w:fill="auto"/>
          </w:tcPr>
          <w:p w14:paraId="096E6F02" w14:textId="733635C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24/11</w:t>
            </w:r>
          </w:p>
        </w:tc>
        <w:tc>
          <w:tcPr>
            <w:tcW w:w="460" w:type="pct"/>
            <w:shd w:val="clear" w:color="auto" w:fill="auto"/>
          </w:tcPr>
          <w:p w14:paraId="6CA55586" w14:textId="01B982E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1DCEDF8E" w14:textId="44DEFA7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24631764" w14:textId="393C2D7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088511C7" w14:textId="54A9AEA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7407A67A" w14:textId="0C9D6C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648A9672" w14:textId="0E60AFF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33BA84A2" w14:textId="2E4AE6B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07" w:type="pct"/>
            <w:shd w:val="clear" w:color="auto" w:fill="auto"/>
          </w:tcPr>
          <w:p w14:paraId="157EFFF0" w14:textId="0A8150A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056D86ED" w14:textId="77777777" w:rsidTr="00D015FD">
        <w:tc>
          <w:tcPr>
            <w:tcW w:w="327" w:type="pct"/>
            <w:shd w:val="clear" w:color="auto" w:fill="auto"/>
          </w:tcPr>
          <w:p w14:paraId="1BC0E523" w14:textId="1E00A2B0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24/11</w:t>
            </w:r>
          </w:p>
        </w:tc>
        <w:tc>
          <w:tcPr>
            <w:tcW w:w="460" w:type="pct"/>
            <w:shd w:val="clear" w:color="auto" w:fill="auto"/>
          </w:tcPr>
          <w:p w14:paraId="522322E4" w14:textId="196E095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28FE60FE" w14:textId="2D69FCF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46" w:type="pct"/>
            <w:shd w:val="clear" w:color="auto" w:fill="auto"/>
          </w:tcPr>
          <w:p w14:paraId="41DBB3C9" w14:textId="5619805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48CF2C0" w14:textId="2B5C8A4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Strategie żywieniowe w sporcie</w:t>
            </w:r>
          </w:p>
        </w:tc>
        <w:tc>
          <w:tcPr>
            <w:tcW w:w="394" w:type="pct"/>
            <w:shd w:val="clear" w:color="auto" w:fill="auto"/>
          </w:tcPr>
          <w:p w14:paraId="4E49633A" w14:textId="183294E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707079BD" w14:textId="6786143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25FB476A" w14:textId="1DC3513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33EF7BCF" w14:textId="690F516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0448035C" w14:textId="77777777" w:rsidTr="00D015FD">
        <w:tc>
          <w:tcPr>
            <w:tcW w:w="327" w:type="pct"/>
            <w:shd w:val="clear" w:color="auto" w:fill="auto"/>
          </w:tcPr>
          <w:p w14:paraId="55DDD397" w14:textId="0BB356A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24/11</w:t>
            </w:r>
          </w:p>
        </w:tc>
        <w:tc>
          <w:tcPr>
            <w:tcW w:w="460" w:type="pct"/>
            <w:shd w:val="clear" w:color="auto" w:fill="auto"/>
          </w:tcPr>
          <w:p w14:paraId="3A0B291D" w14:textId="7A111EC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59350E88" w14:textId="7DD5F89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346" w:type="pct"/>
            <w:shd w:val="clear" w:color="auto" w:fill="auto"/>
          </w:tcPr>
          <w:p w14:paraId="637B5ECE" w14:textId="14AF1D2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EF0F827" w14:textId="1CFE996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4D6CB88C" w14:textId="6E506A7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5EF0BE88" w14:textId="1E1089A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54CA41EB" w14:textId="7B7EB23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6E4FBE64" w14:textId="46872E2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283FD8A3" w14:textId="77777777" w:rsidTr="00D015FD">
        <w:tc>
          <w:tcPr>
            <w:tcW w:w="327" w:type="pct"/>
            <w:shd w:val="clear" w:color="auto" w:fill="auto"/>
          </w:tcPr>
          <w:p w14:paraId="59B58BCE" w14:textId="4B01C5D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25/11</w:t>
            </w:r>
          </w:p>
        </w:tc>
        <w:tc>
          <w:tcPr>
            <w:tcW w:w="460" w:type="pct"/>
            <w:shd w:val="clear" w:color="auto" w:fill="auto"/>
          </w:tcPr>
          <w:p w14:paraId="24C13E32" w14:textId="1E107E4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247BCE45" w14:textId="79C8950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3CA4F932" w14:textId="1F0ADCD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FF8BB9F" w14:textId="7EC77BD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24428F0A" w14:textId="45E6255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28764907" w14:textId="2932825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5CDC5594" w14:textId="11BF55B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0BCBE5E9" w14:textId="74482EF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064AD369" w14:textId="77777777" w:rsidTr="00D015FD">
        <w:tc>
          <w:tcPr>
            <w:tcW w:w="327" w:type="pct"/>
            <w:shd w:val="clear" w:color="auto" w:fill="auto"/>
          </w:tcPr>
          <w:p w14:paraId="3466B983" w14:textId="103E794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25/11</w:t>
            </w:r>
          </w:p>
        </w:tc>
        <w:tc>
          <w:tcPr>
            <w:tcW w:w="460" w:type="pct"/>
            <w:shd w:val="clear" w:color="auto" w:fill="auto"/>
          </w:tcPr>
          <w:p w14:paraId="63E79753" w14:textId="47BF271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5" w:type="pct"/>
            <w:shd w:val="clear" w:color="auto" w:fill="auto"/>
          </w:tcPr>
          <w:p w14:paraId="46A548F5" w14:textId="0B4C04E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4DECB7DE" w14:textId="7E6436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D56A9D3" w14:textId="65833C6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50BDC5E3" w14:textId="76B00F0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1B5D852F" w14:textId="5B3C9B4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6DCB2F3E" w14:textId="3F1E3E8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07" w:type="pct"/>
            <w:shd w:val="clear" w:color="auto" w:fill="auto"/>
          </w:tcPr>
          <w:p w14:paraId="26E04F31" w14:textId="06516FF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18B0739E" w14:textId="77777777" w:rsidTr="00D015FD">
        <w:tc>
          <w:tcPr>
            <w:tcW w:w="327" w:type="pct"/>
            <w:shd w:val="clear" w:color="auto" w:fill="auto"/>
          </w:tcPr>
          <w:p w14:paraId="7F9D16FE" w14:textId="7D408BE0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26/11</w:t>
            </w:r>
          </w:p>
        </w:tc>
        <w:tc>
          <w:tcPr>
            <w:tcW w:w="460" w:type="pct"/>
            <w:shd w:val="clear" w:color="auto" w:fill="auto"/>
          </w:tcPr>
          <w:p w14:paraId="488802C9" w14:textId="3042FEF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24DFC43E" w14:textId="153C4DD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46" w:type="pct"/>
            <w:shd w:val="clear" w:color="auto" w:fill="auto"/>
          </w:tcPr>
          <w:p w14:paraId="37785597" w14:textId="4582A0C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145" w:type="pct"/>
            <w:shd w:val="clear" w:color="auto" w:fill="auto"/>
          </w:tcPr>
          <w:p w14:paraId="1E785E3F" w14:textId="3F5E8ED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0AC448F1" w14:textId="299AAFD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272F05EB" w14:textId="2E57930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202BCF8" w14:textId="70AF826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4E186390" w14:textId="182A789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7177876C" w14:textId="77777777" w:rsidTr="00D015FD">
        <w:tc>
          <w:tcPr>
            <w:tcW w:w="327" w:type="pct"/>
            <w:shd w:val="clear" w:color="auto" w:fill="auto"/>
          </w:tcPr>
          <w:p w14:paraId="445021E1" w14:textId="30621F1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26/11</w:t>
            </w:r>
          </w:p>
        </w:tc>
        <w:tc>
          <w:tcPr>
            <w:tcW w:w="460" w:type="pct"/>
            <w:shd w:val="clear" w:color="auto" w:fill="auto"/>
          </w:tcPr>
          <w:p w14:paraId="51309864" w14:textId="3F4F791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5053247F" w14:textId="66E548F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12:00 - 14:15</w:t>
            </w:r>
          </w:p>
        </w:tc>
        <w:tc>
          <w:tcPr>
            <w:tcW w:w="346" w:type="pct"/>
            <w:shd w:val="clear" w:color="auto" w:fill="auto"/>
          </w:tcPr>
          <w:p w14:paraId="20ABF2C2" w14:textId="052DDF6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F8CAF0D" w14:textId="4BDFABC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532476DD" w14:textId="5ECD26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38F0E0EA" w14:textId="7F5124E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0BF148AD" w14:textId="6701369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427DDC41" w14:textId="349716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015FD" w14:paraId="0A99F4BF" w14:textId="77777777" w:rsidTr="00D015FD">
        <w:tc>
          <w:tcPr>
            <w:tcW w:w="327" w:type="pct"/>
            <w:shd w:val="clear" w:color="auto" w:fill="auto"/>
          </w:tcPr>
          <w:p w14:paraId="119323F6" w14:textId="2340F44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26/11</w:t>
            </w:r>
          </w:p>
        </w:tc>
        <w:tc>
          <w:tcPr>
            <w:tcW w:w="460" w:type="pct"/>
            <w:shd w:val="clear" w:color="auto" w:fill="auto"/>
          </w:tcPr>
          <w:p w14:paraId="54D7533B" w14:textId="0DE723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63A0E77B" w14:textId="774E8B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346" w:type="pct"/>
            <w:shd w:val="clear" w:color="auto" w:fill="auto"/>
          </w:tcPr>
          <w:p w14:paraId="2EDD4CDA" w14:textId="1B5B55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ADA01A3" w14:textId="19F4647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187DBE22" w14:textId="4FBEDCE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2AF3D1D4" w14:textId="682E7D0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66C583AF" w14:textId="5A7FB5A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4259D054" w14:textId="7068E3B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015FD" w14:paraId="7527E0DC" w14:textId="77777777" w:rsidTr="00D015FD">
        <w:tc>
          <w:tcPr>
            <w:tcW w:w="327" w:type="pct"/>
            <w:shd w:val="clear" w:color="auto" w:fill="auto"/>
          </w:tcPr>
          <w:p w14:paraId="4F4EE8C6" w14:textId="02F5D79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27/11</w:t>
            </w:r>
          </w:p>
        </w:tc>
        <w:tc>
          <w:tcPr>
            <w:tcW w:w="460" w:type="pct"/>
            <w:shd w:val="clear" w:color="auto" w:fill="auto"/>
          </w:tcPr>
          <w:p w14:paraId="2144E646" w14:textId="2C5BFD7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6B42C5F2" w14:textId="6016A62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7BB0CFCB" w14:textId="5FF014C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9209AC1" w14:textId="185B145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02DDA945" w14:textId="7928A1A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0CB376AA" w14:textId="26CE5F2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BDC0CE2" w14:textId="5625532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23E7229F" w14:textId="70F2EB6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70629C91" w14:textId="77777777" w:rsidTr="00D015FD">
        <w:tc>
          <w:tcPr>
            <w:tcW w:w="327" w:type="pct"/>
            <w:shd w:val="clear" w:color="auto" w:fill="auto"/>
          </w:tcPr>
          <w:p w14:paraId="15EA537B" w14:textId="323DED7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27/11</w:t>
            </w:r>
          </w:p>
        </w:tc>
        <w:tc>
          <w:tcPr>
            <w:tcW w:w="460" w:type="pct"/>
            <w:shd w:val="clear" w:color="auto" w:fill="auto"/>
          </w:tcPr>
          <w:p w14:paraId="59915D64" w14:textId="0CCCC63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38B898A6" w14:textId="26DD75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1CC4F18C" w14:textId="18F2FA2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A734826" w14:textId="3C72E3B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43A3ADCD" w14:textId="1E97870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794F5CB3" w14:textId="3623E85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4A426F3" w14:textId="1A943DE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58773615" w14:textId="4418600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23B32E23" w14:textId="77777777" w:rsidTr="00D015FD">
        <w:tc>
          <w:tcPr>
            <w:tcW w:w="327" w:type="pct"/>
            <w:shd w:val="clear" w:color="auto" w:fill="auto"/>
          </w:tcPr>
          <w:p w14:paraId="121D57D2" w14:textId="762999FA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27/11</w:t>
            </w:r>
          </w:p>
        </w:tc>
        <w:tc>
          <w:tcPr>
            <w:tcW w:w="460" w:type="pct"/>
            <w:shd w:val="clear" w:color="auto" w:fill="auto"/>
          </w:tcPr>
          <w:p w14:paraId="0ABED18F" w14:textId="3505020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557A0C40" w14:textId="1C2CC5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4634E105" w14:textId="7C9627D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5A95AA0" w14:textId="2784508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Podstawy fotografii kulinarnej</w:t>
            </w:r>
          </w:p>
        </w:tc>
        <w:tc>
          <w:tcPr>
            <w:tcW w:w="394" w:type="pct"/>
            <w:shd w:val="clear" w:color="auto" w:fill="auto"/>
          </w:tcPr>
          <w:p w14:paraId="7D0695D8" w14:textId="1A12460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00AF8B10" w14:textId="4A144A9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6976A792" w14:textId="077F2FF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B6</w:t>
            </w:r>
          </w:p>
        </w:tc>
        <w:tc>
          <w:tcPr>
            <w:tcW w:w="1007" w:type="pct"/>
            <w:shd w:val="clear" w:color="auto" w:fill="auto"/>
          </w:tcPr>
          <w:p w14:paraId="0807862D" w14:textId="3560FDA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0888E0ED" w14:textId="77777777" w:rsidTr="00D015FD">
        <w:tc>
          <w:tcPr>
            <w:tcW w:w="327" w:type="pct"/>
            <w:shd w:val="clear" w:color="auto" w:fill="auto"/>
          </w:tcPr>
          <w:p w14:paraId="2BFDBAA0" w14:textId="64EF324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3FED51A9" w14:textId="476996E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0E628974" w14:textId="38CE069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753FDE6F" w14:textId="52DF81F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E454A7A" w14:textId="6389693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3346F16E" w14:textId="2995912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3A8CAE6" w14:textId="69EE9E3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3D7CAD66" w14:textId="0239B44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731505B5" w14:textId="7AC4BB2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6CEE137C" w14:textId="77777777" w:rsidTr="00D015FD">
        <w:tc>
          <w:tcPr>
            <w:tcW w:w="327" w:type="pct"/>
            <w:shd w:val="clear" w:color="auto" w:fill="auto"/>
          </w:tcPr>
          <w:p w14:paraId="0629946E" w14:textId="684D11C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042FF983" w14:textId="6FAFCFD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3F83B6E2" w14:textId="46C54F0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3B0BE0F5" w14:textId="1A76D84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1C1DD36" w14:textId="5C53EF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15504207" w14:textId="1B25C37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301BF1D" w14:textId="12C9297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350D9AB2" w14:textId="4A4978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1007" w:type="pct"/>
            <w:shd w:val="clear" w:color="auto" w:fill="auto"/>
          </w:tcPr>
          <w:p w14:paraId="65F46C5D" w14:textId="7F933E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6578F44D" w14:textId="77777777" w:rsidTr="00D015FD">
        <w:tc>
          <w:tcPr>
            <w:tcW w:w="327" w:type="pct"/>
            <w:shd w:val="clear" w:color="auto" w:fill="auto"/>
          </w:tcPr>
          <w:p w14:paraId="046E64E0" w14:textId="4ED3342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1A209D59" w14:textId="1785D94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70412D1B" w14:textId="04EC2E7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0F6C537B" w14:textId="73C03AC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9CB5419" w14:textId="309B446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186628B0" w14:textId="4F9AE25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2233A71B" w14:textId="03E986F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329E6F02" w14:textId="30EC3C8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03155C0C" w14:textId="71DBC03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1449B22A" w14:textId="77777777" w:rsidTr="00D015FD">
        <w:tc>
          <w:tcPr>
            <w:tcW w:w="327" w:type="pct"/>
            <w:shd w:val="clear" w:color="auto" w:fill="auto"/>
          </w:tcPr>
          <w:p w14:paraId="6C4113CD" w14:textId="166AEE4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17A18A8C" w14:textId="1F43047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2B4CE611" w14:textId="690EFC5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4022DF69" w14:textId="7EF31E1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4E192B1" w14:textId="4FD5868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2CC55815" w14:textId="4D97021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29D0F7EB" w14:textId="35393CA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50C3C77D" w14:textId="6FD7860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1007" w:type="pct"/>
            <w:shd w:val="clear" w:color="auto" w:fill="auto"/>
          </w:tcPr>
          <w:p w14:paraId="01C8ED71" w14:textId="3A3E052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185F7860" w14:textId="77777777" w:rsidTr="00D015FD">
        <w:tc>
          <w:tcPr>
            <w:tcW w:w="327" w:type="pct"/>
            <w:shd w:val="clear" w:color="auto" w:fill="auto"/>
          </w:tcPr>
          <w:p w14:paraId="6A44ABE1" w14:textId="785862A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6782D78A" w14:textId="71CCED4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2193AC31" w14:textId="5DB732D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15:00 - 17:15</w:t>
            </w:r>
          </w:p>
        </w:tc>
        <w:tc>
          <w:tcPr>
            <w:tcW w:w="346" w:type="pct"/>
            <w:shd w:val="clear" w:color="auto" w:fill="auto"/>
          </w:tcPr>
          <w:p w14:paraId="39418C39" w14:textId="5825C2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2AD37EE" w14:textId="3BB1559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6A477B67" w14:textId="1D2CD8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5356055E" w14:textId="5C7D2FA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2618D705" w14:textId="499A18F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21FD9590" w14:textId="37BCD33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63E5551D" w14:textId="77777777" w:rsidTr="00D015FD">
        <w:tc>
          <w:tcPr>
            <w:tcW w:w="327" w:type="pct"/>
            <w:shd w:val="clear" w:color="auto" w:fill="auto"/>
          </w:tcPr>
          <w:p w14:paraId="2199C428" w14:textId="6200894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2306FEBC" w14:textId="499F328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5E6741B8" w14:textId="7B620E5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3A511E5D" w14:textId="7BCC89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506AC8D" w14:textId="70C6BD5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7C168419" w14:textId="1359C27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06D69BFC" w14:textId="75851FD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722AD169" w14:textId="0F22B30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1007" w:type="pct"/>
            <w:shd w:val="clear" w:color="auto" w:fill="auto"/>
          </w:tcPr>
          <w:p w14:paraId="6FB09231" w14:textId="413AD13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5CD2C996" w14:textId="77777777" w:rsidTr="00D015FD">
        <w:tc>
          <w:tcPr>
            <w:tcW w:w="327" w:type="pct"/>
            <w:shd w:val="clear" w:color="auto" w:fill="auto"/>
          </w:tcPr>
          <w:p w14:paraId="6FFF285A" w14:textId="0878CAE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2ABBF756" w14:textId="1D0CC1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080C74CA" w14:textId="0D78A2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60E914FD" w14:textId="67F636F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8D7232C" w14:textId="6BA76BE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206D3317" w14:textId="10E39CB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184DC69C" w14:textId="0700E97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7AC90C8F" w14:textId="49081AF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07" w:type="pct"/>
            <w:shd w:val="clear" w:color="auto" w:fill="auto"/>
          </w:tcPr>
          <w:p w14:paraId="0DF3CB81" w14:textId="56FE84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26FB10B5" w14:textId="77777777" w:rsidTr="00D015FD">
        <w:tc>
          <w:tcPr>
            <w:tcW w:w="327" w:type="pct"/>
            <w:shd w:val="clear" w:color="auto" w:fill="auto"/>
          </w:tcPr>
          <w:p w14:paraId="1D8C6266" w14:textId="7D3443EC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2DA7B3E7" w14:textId="591EB09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15AD7E63" w14:textId="0969747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3BD64ACC" w14:textId="2DA4AF8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7003BBE" w14:textId="21EE826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4F00B460" w14:textId="560E1B6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6914A43C" w14:textId="763F65F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57ED7813" w14:textId="79386D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1007" w:type="pct"/>
            <w:shd w:val="clear" w:color="auto" w:fill="auto"/>
          </w:tcPr>
          <w:p w14:paraId="4C24486B" w14:textId="04D2A7B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61A2EA58" w14:textId="77777777" w:rsidTr="00D015FD">
        <w:tc>
          <w:tcPr>
            <w:tcW w:w="327" w:type="pct"/>
            <w:shd w:val="clear" w:color="auto" w:fill="auto"/>
          </w:tcPr>
          <w:p w14:paraId="08BCAF72" w14:textId="2078AC1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lastRenderedPageBreak/>
              <w:t>01/12</w:t>
            </w:r>
          </w:p>
        </w:tc>
        <w:tc>
          <w:tcPr>
            <w:tcW w:w="460" w:type="pct"/>
            <w:shd w:val="clear" w:color="auto" w:fill="auto"/>
          </w:tcPr>
          <w:p w14:paraId="49A36B06" w14:textId="506E9FF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1D4DB161" w14:textId="3EFB5D4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489A94CE" w14:textId="4C3686D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D4B7002" w14:textId="62DFF7B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02150061" w14:textId="452E185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7ABC4241" w14:textId="1469AA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2346C096" w14:textId="34C022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07" w:type="pct"/>
            <w:shd w:val="clear" w:color="auto" w:fill="auto"/>
          </w:tcPr>
          <w:p w14:paraId="6C57068B" w14:textId="49EC4BC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3132A472" w14:textId="77777777" w:rsidTr="00D015FD">
        <w:tc>
          <w:tcPr>
            <w:tcW w:w="327" w:type="pct"/>
            <w:shd w:val="clear" w:color="auto" w:fill="auto"/>
          </w:tcPr>
          <w:p w14:paraId="420528E1" w14:textId="0924D270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5AFE23B1" w14:textId="64A9D9C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62AC22FA" w14:textId="6315290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00C6BD52" w14:textId="3DD485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359A6DD" w14:textId="1D06FF8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01634F58" w14:textId="308667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59E7A6DA" w14:textId="2F43BB6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26F8E8C4" w14:textId="54782AD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1007" w:type="pct"/>
            <w:shd w:val="clear" w:color="auto" w:fill="auto"/>
          </w:tcPr>
          <w:p w14:paraId="360677E7" w14:textId="210F5EB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521CB414" w14:textId="77777777" w:rsidTr="00D015FD">
        <w:tc>
          <w:tcPr>
            <w:tcW w:w="327" w:type="pct"/>
            <w:shd w:val="clear" w:color="auto" w:fill="auto"/>
          </w:tcPr>
          <w:p w14:paraId="7EDB86D9" w14:textId="65B103D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46D12014" w14:textId="52EE4BB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5FC872CF" w14:textId="1ADC87A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27E95D58" w14:textId="194DAE8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EAED342" w14:textId="542DFB4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53EB6018" w14:textId="030D215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07D25FC0" w14:textId="29C4E4F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2CAFF2DC" w14:textId="018FBF5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07" w:type="pct"/>
            <w:shd w:val="clear" w:color="auto" w:fill="auto"/>
          </w:tcPr>
          <w:p w14:paraId="7504BEE8" w14:textId="02ABD8D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734D16DB" w14:textId="77777777" w:rsidTr="00D015FD">
        <w:tc>
          <w:tcPr>
            <w:tcW w:w="327" w:type="pct"/>
            <w:shd w:val="clear" w:color="auto" w:fill="auto"/>
          </w:tcPr>
          <w:p w14:paraId="32354F63" w14:textId="15A9F24B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423366ED" w14:textId="33C0EBD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49006365" w14:textId="0B24785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2EF1F69B" w14:textId="1128E8D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38E54C7" w14:textId="6979A31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5657202C" w14:textId="7A735C4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677A1591" w14:textId="36A8C0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519A56DB" w14:textId="02E06B6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1007" w:type="pct"/>
            <w:shd w:val="clear" w:color="auto" w:fill="auto"/>
          </w:tcPr>
          <w:p w14:paraId="29030114" w14:textId="768593C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6E135479" w14:textId="77777777" w:rsidTr="00D015FD">
        <w:tc>
          <w:tcPr>
            <w:tcW w:w="327" w:type="pct"/>
            <w:shd w:val="clear" w:color="auto" w:fill="auto"/>
          </w:tcPr>
          <w:p w14:paraId="6F72D168" w14:textId="7D83241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22D87ABE" w14:textId="2B0B8AC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65E99D84" w14:textId="74D8A03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4E4CD0A1" w14:textId="3587D56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73EC9E1B" w14:textId="3712552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577A680B" w14:textId="55590A9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0DF6601E" w14:textId="53F710E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3FD20483" w14:textId="4850388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07" w:type="pct"/>
            <w:shd w:val="clear" w:color="auto" w:fill="auto"/>
          </w:tcPr>
          <w:p w14:paraId="7703F678" w14:textId="4896296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053646E6" w14:textId="77777777" w:rsidTr="00D015FD">
        <w:tc>
          <w:tcPr>
            <w:tcW w:w="327" w:type="pct"/>
            <w:shd w:val="clear" w:color="auto" w:fill="auto"/>
          </w:tcPr>
          <w:p w14:paraId="769CA1F6" w14:textId="43BF266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71FE4BE1" w14:textId="1730993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43B1FE22" w14:textId="3E732A2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08:00 - 11:45</w:t>
            </w:r>
          </w:p>
        </w:tc>
        <w:tc>
          <w:tcPr>
            <w:tcW w:w="346" w:type="pct"/>
            <w:shd w:val="clear" w:color="auto" w:fill="auto"/>
          </w:tcPr>
          <w:p w14:paraId="1E6F40E2" w14:textId="6325CD9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145" w:type="pct"/>
            <w:shd w:val="clear" w:color="auto" w:fill="auto"/>
          </w:tcPr>
          <w:p w14:paraId="2D18F279" w14:textId="3C4D4AD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311AD3AA" w14:textId="7C3CCEE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6D36F413" w14:textId="43DB5C7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03E7C81" w14:textId="517769E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283B4797" w14:textId="6D264B2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16F366F2" w14:textId="77777777" w:rsidTr="00D015FD">
        <w:tc>
          <w:tcPr>
            <w:tcW w:w="327" w:type="pct"/>
            <w:shd w:val="clear" w:color="auto" w:fill="auto"/>
          </w:tcPr>
          <w:p w14:paraId="0E4A8D45" w14:textId="711E3CFB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5D1A4DE1" w14:textId="3016685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552AAB52" w14:textId="66AD8E8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12:00 - 14:15</w:t>
            </w:r>
          </w:p>
        </w:tc>
        <w:tc>
          <w:tcPr>
            <w:tcW w:w="346" w:type="pct"/>
            <w:shd w:val="clear" w:color="auto" w:fill="auto"/>
          </w:tcPr>
          <w:p w14:paraId="60FB48EC" w14:textId="2B41780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329614D" w14:textId="09A5A99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0586791B" w14:textId="3367B68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12E0A1C8" w14:textId="2CD3685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4EAB2622" w14:textId="455683A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16E2D433" w14:textId="2305AAC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015FD" w14:paraId="563690EC" w14:textId="77777777" w:rsidTr="00D015FD">
        <w:tc>
          <w:tcPr>
            <w:tcW w:w="327" w:type="pct"/>
            <w:shd w:val="clear" w:color="auto" w:fill="auto"/>
          </w:tcPr>
          <w:p w14:paraId="12C11128" w14:textId="2B74AF7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13BBEAB3" w14:textId="367B492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2B278D3A" w14:textId="32B26BD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14:30 - 16:45</w:t>
            </w:r>
          </w:p>
        </w:tc>
        <w:tc>
          <w:tcPr>
            <w:tcW w:w="346" w:type="pct"/>
            <w:shd w:val="clear" w:color="auto" w:fill="auto"/>
          </w:tcPr>
          <w:p w14:paraId="2761A664" w14:textId="01DF9E3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8390645" w14:textId="7AC5D45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6EB26AE4" w14:textId="1270BD9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4DBBA743" w14:textId="0A26377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330C87B0" w14:textId="772B133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02BE3652" w14:textId="4A8C30C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015FD" w14:paraId="58996815" w14:textId="77777777" w:rsidTr="00D015FD">
        <w:tc>
          <w:tcPr>
            <w:tcW w:w="327" w:type="pct"/>
            <w:shd w:val="clear" w:color="auto" w:fill="auto"/>
          </w:tcPr>
          <w:p w14:paraId="0662A33A" w14:textId="7F37B3A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04/12</w:t>
            </w:r>
          </w:p>
        </w:tc>
        <w:tc>
          <w:tcPr>
            <w:tcW w:w="460" w:type="pct"/>
            <w:shd w:val="clear" w:color="auto" w:fill="auto"/>
          </w:tcPr>
          <w:p w14:paraId="111CAB5C" w14:textId="16F50A4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13E6A03F" w14:textId="519921F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119E50BB" w14:textId="7AB99D9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18BC01F" w14:textId="3DE0341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695622DA" w14:textId="5D3AA4F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2883EAE0" w14:textId="2DD7F02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67D664F8" w14:textId="5023C5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26EC76E1" w14:textId="075423D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144CC5EE" w14:textId="77777777" w:rsidTr="00D015FD">
        <w:tc>
          <w:tcPr>
            <w:tcW w:w="327" w:type="pct"/>
            <w:shd w:val="clear" w:color="auto" w:fill="auto"/>
          </w:tcPr>
          <w:p w14:paraId="103ADF60" w14:textId="41EFA9E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04/12</w:t>
            </w:r>
          </w:p>
        </w:tc>
        <w:tc>
          <w:tcPr>
            <w:tcW w:w="460" w:type="pct"/>
            <w:shd w:val="clear" w:color="auto" w:fill="auto"/>
          </w:tcPr>
          <w:p w14:paraId="3D980F03" w14:textId="2256B32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0D84B538" w14:textId="7322BE2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3728D1A1" w14:textId="16E5846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3FECE61" w14:textId="7E146FA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Zasady i organizacja żywienia zbiorowego</w:t>
            </w:r>
          </w:p>
        </w:tc>
        <w:tc>
          <w:tcPr>
            <w:tcW w:w="394" w:type="pct"/>
            <w:shd w:val="clear" w:color="auto" w:fill="auto"/>
          </w:tcPr>
          <w:p w14:paraId="51401E41" w14:textId="710C418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23D5743D" w14:textId="7E3A5B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4ED90CB8" w14:textId="1FE3115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B5</w:t>
            </w:r>
          </w:p>
        </w:tc>
        <w:tc>
          <w:tcPr>
            <w:tcW w:w="1007" w:type="pct"/>
            <w:shd w:val="clear" w:color="auto" w:fill="auto"/>
          </w:tcPr>
          <w:p w14:paraId="77C9D066" w14:textId="651C16C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784EFD2A" w14:textId="77777777" w:rsidTr="00D015FD">
        <w:tc>
          <w:tcPr>
            <w:tcW w:w="327" w:type="pct"/>
            <w:shd w:val="clear" w:color="auto" w:fill="auto"/>
          </w:tcPr>
          <w:p w14:paraId="6051EC16" w14:textId="01A2E60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41DB03C6" w14:textId="615E64B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0A2C9F78" w14:textId="7D49BA3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6CEE7E95" w14:textId="10797BB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47AF89E" w14:textId="1F8CDE8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4CA07AD2" w14:textId="7A4089F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394B7AF" w14:textId="18FAF00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3B5795E8" w14:textId="6DD60D4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2A1EBD40" w14:textId="47C888D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7AA172D4" w14:textId="77777777" w:rsidTr="00D015FD">
        <w:tc>
          <w:tcPr>
            <w:tcW w:w="327" w:type="pct"/>
            <w:shd w:val="clear" w:color="auto" w:fill="auto"/>
          </w:tcPr>
          <w:p w14:paraId="095327F3" w14:textId="733608A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56305A23" w14:textId="7AF6CE2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17FEC7C9" w14:textId="694E8B5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2443200B" w14:textId="0544BA9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E311E69" w14:textId="38B5E90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7D6888DE" w14:textId="35B871C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2E57ADFA" w14:textId="7FF2A6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74BA1713" w14:textId="1AE1E5B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1007" w:type="pct"/>
            <w:shd w:val="clear" w:color="auto" w:fill="auto"/>
          </w:tcPr>
          <w:p w14:paraId="22142A24" w14:textId="67362A9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65CCAAAA" w14:textId="77777777" w:rsidTr="00D015FD">
        <w:tc>
          <w:tcPr>
            <w:tcW w:w="327" w:type="pct"/>
            <w:shd w:val="clear" w:color="auto" w:fill="auto"/>
          </w:tcPr>
          <w:p w14:paraId="1EBF215C" w14:textId="240CDAE5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256F8118" w14:textId="1C36363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41B831D0" w14:textId="66CAD09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525BC5F6" w14:textId="0DB03CC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5C6608F" w14:textId="3D1903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467320E5" w14:textId="03B0B11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9C1CDF4" w14:textId="2C8693E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2B06DE89" w14:textId="41E3CE0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4193FFE4" w14:textId="5B6360E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1CF9CD83" w14:textId="77777777" w:rsidTr="00D015FD">
        <w:tc>
          <w:tcPr>
            <w:tcW w:w="327" w:type="pct"/>
            <w:shd w:val="clear" w:color="auto" w:fill="auto"/>
          </w:tcPr>
          <w:p w14:paraId="77BC179E" w14:textId="0E890B2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05E2FCC4" w14:textId="3A7EC35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7007A21F" w14:textId="2C17F1F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6FE384EE" w14:textId="2DA9532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066FA077" w14:textId="53E836F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036BAE68" w14:textId="0E91913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550E6F99" w14:textId="017D1C5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25DC13AE" w14:textId="37B4E6E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1007" w:type="pct"/>
            <w:shd w:val="clear" w:color="auto" w:fill="auto"/>
          </w:tcPr>
          <w:p w14:paraId="06EBBE8D" w14:textId="320B400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14AF9990" w14:textId="77777777" w:rsidTr="00D015FD">
        <w:tc>
          <w:tcPr>
            <w:tcW w:w="327" w:type="pct"/>
            <w:shd w:val="clear" w:color="auto" w:fill="auto"/>
          </w:tcPr>
          <w:p w14:paraId="364DED76" w14:textId="74A51BF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669B9DA8" w14:textId="7D2FE75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7AFC3568" w14:textId="31CAEF6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15:00 - 18:00</w:t>
            </w:r>
          </w:p>
        </w:tc>
        <w:tc>
          <w:tcPr>
            <w:tcW w:w="346" w:type="pct"/>
            <w:shd w:val="clear" w:color="auto" w:fill="auto"/>
          </w:tcPr>
          <w:p w14:paraId="3899CEE4" w14:textId="514F844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7FA2E142" w14:textId="7291AE2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26A8986A" w14:textId="59D296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2CEBE2AA" w14:textId="7EF5326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70636A86" w14:textId="1F9B829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30FA7D8F" w14:textId="2BEEC22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0344C3CA" w14:textId="77777777" w:rsidTr="00D015FD">
        <w:tc>
          <w:tcPr>
            <w:tcW w:w="327" w:type="pct"/>
            <w:shd w:val="clear" w:color="auto" w:fill="auto"/>
          </w:tcPr>
          <w:p w14:paraId="2FA2EF26" w14:textId="019A9149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08/12</w:t>
            </w:r>
          </w:p>
        </w:tc>
        <w:tc>
          <w:tcPr>
            <w:tcW w:w="460" w:type="pct"/>
            <w:shd w:val="clear" w:color="auto" w:fill="auto"/>
          </w:tcPr>
          <w:p w14:paraId="18BD435F" w14:textId="21C4457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2FCE60B0" w14:textId="01A96C3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1B601D3A" w14:textId="5BA9C06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514DF304" w14:textId="1A48058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3670BC17" w14:textId="580802C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1DEC9DD1" w14:textId="465F48C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196F1E24" w14:textId="50772AB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1007" w:type="pct"/>
            <w:shd w:val="clear" w:color="auto" w:fill="auto"/>
          </w:tcPr>
          <w:p w14:paraId="56E3FBEE" w14:textId="06AEB26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47A52993" w14:textId="77777777" w:rsidTr="00D015FD">
        <w:tc>
          <w:tcPr>
            <w:tcW w:w="327" w:type="pct"/>
            <w:shd w:val="clear" w:color="auto" w:fill="auto"/>
          </w:tcPr>
          <w:p w14:paraId="0017C632" w14:textId="76FFFAC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08/12</w:t>
            </w:r>
          </w:p>
        </w:tc>
        <w:tc>
          <w:tcPr>
            <w:tcW w:w="460" w:type="pct"/>
            <w:shd w:val="clear" w:color="auto" w:fill="auto"/>
          </w:tcPr>
          <w:p w14:paraId="2B1B2D48" w14:textId="554495C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4CA4E7B6" w14:textId="4334073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6D5A01B3" w14:textId="3E0644E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31002A9C" w14:textId="118DAC3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6E6F82CD" w14:textId="03151F4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6F9F466" w14:textId="5C5D204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7E21C5B1" w14:textId="7BAC6D4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07" w:type="pct"/>
            <w:shd w:val="clear" w:color="auto" w:fill="auto"/>
          </w:tcPr>
          <w:p w14:paraId="70AA12EE" w14:textId="20E94F0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557F9A34" w14:textId="77777777" w:rsidTr="00D015FD">
        <w:tc>
          <w:tcPr>
            <w:tcW w:w="327" w:type="pct"/>
            <w:shd w:val="clear" w:color="auto" w:fill="auto"/>
          </w:tcPr>
          <w:p w14:paraId="2638C2A6" w14:textId="318A952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08/12</w:t>
            </w:r>
          </w:p>
        </w:tc>
        <w:tc>
          <w:tcPr>
            <w:tcW w:w="460" w:type="pct"/>
            <w:shd w:val="clear" w:color="auto" w:fill="auto"/>
          </w:tcPr>
          <w:p w14:paraId="6A901067" w14:textId="2C8863B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33D21ECE" w14:textId="076725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1EF48115" w14:textId="1B1473D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508B79B" w14:textId="7AABAD8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5A7878E5" w14:textId="272D126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5AC2BCE3" w14:textId="0726A9F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7BD5262E" w14:textId="71525DD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1007" w:type="pct"/>
            <w:shd w:val="clear" w:color="auto" w:fill="auto"/>
          </w:tcPr>
          <w:p w14:paraId="3B26AB1F" w14:textId="7FE5D78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100FBD2F" w14:textId="77777777" w:rsidTr="00D015FD">
        <w:tc>
          <w:tcPr>
            <w:tcW w:w="327" w:type="pct"/>
            <w:shd w:val="clear" w:color="auto" w:fill="auto"/>
          </w:tcPr>
          <w:p w14:paraId="1B4BA3D8" w14:textId="2F8AC763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08/12</w:t>
            </w:r>
          </w:p>
        </w:tc>
        <w:tc>
          <w:tcPr>
            <w:tcW w:w="460" w:type="pct"/>
            <w:shd w:val="clear" w:color="auto" w:fill="auto"/>
          </w:tcPr>
          <w:p w14:paraId="3FD95EF9" w14:textId="7A0FFD5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111D5791" w14:textId="52773E1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2DB518BD" w14:textId="43969EE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782D3F1" w14:textId="045AB88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Planowanie żywienia w różnych formach aktywności fizycznej</w:t>
            </w:r>
          </w:p>
        </w:tc>
        <w:tc>
          <w:tcPr>
            <w:tcW w:w="394" w:type="pct"/>
            <w:shd w:val="clear" w:color="auto" w:fill="auto"/>
          </w:tcPr>
          <w:p w14:paraId="110990C2" w14:textId="27658D6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37030B8A" w14:textId="7DEF508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0ADE754B" w14:textId="60F16B9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07" w:type="pct"/>
            <w:shd w:val="clear" w:color="auto" w:fill="auto"/>
          </w:tcPr>
          <w:p w14:paraId="13466EA7" w14:textId="28BA49C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05242816" w14:textId="77777777" w:rsidTr="00D015FD">
        <w:tc>
          <w:tcPr>
            <w:tcW w:w="327" w:type="pct"/>
            <w:shd w:val="clear" w:color="auto" w:fill="auto"/>
          </w:tcPr>
          <w:p w14:paraId="46D9769C" w14:textId="0DACB4FB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08/12</w:t>
            </w:r>
          </w:p>
        </w:tc>
        <w:tc>
          <w:tcPr>
            <w:tcW w:w="460" w:type="pct"/>
            <w:shd w:val="clear" w:color="auto" w:fill="auto"/>
          </w:tcPr>
          <w:p w14:paraId="1FA823E7" w14:textId="35A7AD5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1076179B" w14:textId="7CB0D5B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6" w:type="pct"/>
            <w:shd w:val="clear" w:color="auto" w:fill="auto"/>
          </w:tcPr>
          <w:p w14:paraId="1D74621D" w14:textId="2704A14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4E4ACFB" w14:textId="77AC171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23CCE6BD" w14:textId="1FFF396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06BC9411" w14:textId="1D491EA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0B88F485" w14:textId="192A7D8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1007" w:type="pct"/>
            <w:shd w:val="clear" w:color="auto" w:fill="auto"/>
          </w:tcPr>
          <w:p w14:paraId="20194977" w14:textId="0E1F9EF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70D585B6" w14:textId="77777777" w:rsidTr="00D015FD">
        <w:tc>
          <w:tcPr>
            <w:tcW w:w="327" w:type="pct"/>
            <w:shd w:val="clear" w:color="auto" w:fill="auto"/>
          </w:tcPr>
          <w:p w14:paraId="57227CE7" w14:textId="6E21E5D5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08/12</w:t>
            </w:r>
          </w:p>
        </w:tc>
        <w:tc>
          <w:tcPr>
            <w:tcW w:w="460" w:type="pct"/>
            <w:shd w:val="clear" w:color="auto" w:fill="auto"/>
          </w:tcPr>
          <w:p w14:paraId="611E8A80" w14:textId="257B0B8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6BB42F82" w14:textId="7C74EF5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15:00 - 18:00</w:t>
            </w:r>
          </w:p>
        </w:tc>
        <w:tc>
          <w:tcPr>
            <w:tcW w:w="346" w:type="pct"/>
            <w:shd w:val="clear" w:color="auto" w:fill="auto"/>
          </w:tcPr>
          <w:p w14:paraId="7A8F745A" w14:textId="2D0F8FA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6C6F90B6" w14:textId="49072E5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0F0F853D" w14:textId="3388D72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61773705" w14:textId="23B2EB6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3586AE0F" w14:textId="21FEA2E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0AD036DD" w14:textId="40BBED0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65C0B981" w14:textId="77777777" w:rsidTr="00D015FD">
        <w:tc>
          <w:tcPr>
            <w:tcW w:w="327" w:type="pct"/>
            <w:shd w:val="clear" w:color="auto" w:fill="auto"/>
          </w:tcPr>
          <w:p w14:paraId="4A77979E" w14:textId="0481FEF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08/12</w:t>
            </w:r>
          </w:p>
        </w:tc>
        <w:tc>
          <w:tcPr>
            <w:tcW w:w="460" w:type="pct"/>
            <w:shd w:val="clear" w:color="auto" w:fill="auto"/>
          </w:tcPr>
          <w:p w14:paraId="69007604" w14:textId="0A1F0B2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51BC6DB0" w14:textId="63FB53D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6" w:type="pct"/>
            <w:shd w:val="clear" w:color="auto" w:fill="auto"/>
          </w:tcPr>
          <w:p w14:paraId="44C8EAE7" w14:textId="3BCD6C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6AE88452" w14:textId="52BADB5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752926E9" w14:textId="657DD49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6C6B2DA" w14:textId="2751E7A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4FC838ED" w14:textId="0C316F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1007" w:type="pct"/>
            <w:shd w:val="clear" w:color="auto" w:fill="auto"/>
          </w:tcPr>
          <w:p w14:paraId="4F3CACDF" w14:textId="5F81F17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5BB2BFF5" w14:textId="77777777" w:rsidTr="00D015FD">
        <w:tc>
          <w:tcPr>
            <w:tcW w:w="327" w:type="pct"/>
            <w:shd w:val="clear" w:color="auto" w:fill="auto"/>
          </w:tcPr>
          <w:p w14:paraId="2D99898B" w14:textId="1718B128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763E60C0" w14:textId="2950FFF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52129BFC" w14:textId="23791FB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2EF704AA" w14:textId="78C2A00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557AB9BC" w14:textId="5D81D94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Postępowanie dietetyczne w bariatrii</w:t>
            </w:r>
          </w:p>
        </w:tc>
        <w:tc>
          <w:tcPr>
            <w:tcW w:w="394" w:type="pct"/>
            <w:shd w:val="clear" w:color="auto" w:fill="auto"/>
          </w:tcPr>
          <w:p w14:paraId="6034422D" w14:textId="59793D3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4FDBB33B" w14:textId="1B2DC78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3A77B414" w14:textId="464BBB5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1D442E59" w14:textId="625ECEC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08AA3C92" w14:textId="77777777" w:rsidTr="00D015FD">
        <w:tc>
          <w:tcPr>
            <w:tcW w:w="327" w:type="pct"/>
            <w:shd w:val="clear" w:color="auto" w:fill="auto"/>
          </w:tcPr>
          <w:p w14:paraId="737AF99C" w14:textId="6A2F576C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4FC6CD2F" w14:textId="3539ADB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5" w:type="pct"/>
            <w:shd w:val="clear" w:color="auto" w:fill="auto"/>
          </w:tcPr>
          <w:p w14:paraId="18BA5320" w14:textId="00CB0DE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346" w:type="pct"/>
            <w:shd w:val="clear" w:color="auto" w:fill="auto"/>
          </w:tcPr>
          <w:p w14:paraId="3F13BE4E" w14:textId="08E0C2B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73787B58" w14:textId="3199B22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7020C3F8" w14:textId="7053794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340AFB9A" w14:textId="4D61C1A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24631C30" w14:textId="3A4FD05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07" w:type="pct"/>
            <w:shd w:val="clear" w:color="auto" w:fill="auto"/>
          </w:tcPr>
          <w:p w14:paraId="093D1DBB" w14:textId="22F909F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015FD" w14:paraId="1335146D" w14:textId="77777777" w:rsidTr="00D015FD">
        <w:tc>
          <w:tcPr>
            <w:tcW w:w="327" w:type="pct"/>
            <w:shd w:val="clear" w:color="auto" w:fill="auto"/>
          </w:tcPr>
          <w:p w14:paraId="05E251E8" w14:textId="47008A45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566CF2D8" w14:textId="7AC559B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2CAD1FD6" w14:textId="000FF4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08AB26A4" w14:textId="7F17912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28F62983" w14:textId="46287C7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06A34875" w14:textId="1A3B5C5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11F5704" w14:textId="725316A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6A5A1C3A" w14:textId="7899E23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1DF9CCDE" w14:textId="4287F2B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47077728" w14:textId="77777777" w:rsidTr="00D015FD">
        <w:tc>
          <w:tcPr>
            <w:tcW w:w="327" w:type="pct"/>
            <w:shd w:val="clear" w:color="auto" w:fill="auto"/>
          </w:tcPr>
          <w:p w14:paraId="765D60C7" w14:textId="7477C3E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7756A18F" w14:textId="31A44CB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5180E11C" w14:textId="071EE3D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346" w:type="pct"/>
            <w:shd w:val="clear" w:color="auto" w:fill="auto"/>
          </w:tcPr>
          <w:p w14:paraId="5848DA3E" w14:textId="47186CA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145" w:type="pct"/>
            <w:shd w:val="clear" w:color="auto" w:fill="auto"/>
          </w:tcPr>
          <w:p w14:paraId="7DE96C03" w14:textId="0F0D149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7EE1BA14" w14:textId="03DAC69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34AC8F5F" w14:textId="7B02108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5B04FDF6" w14:textId="194124A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1007" w:type="pct"/>
            <w:shd w:val="clear" w:color="auto" w:fill="auto"/>
          </w:tcPr>
          <w:p w14:paraId="698FA706" w14:textId="7327B5D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75BA41E1" w14:textId="77777777" w:rsidTr="00D015FD">
        <w:tc>
          <w:tcPr>
            <w:tcW w:w="327" w:type="pct"/>
            <w:shd w:val="clear" w:color="auto" w:fill="auto"/>
          </w:tcPr>
          <w:p w14:paraId="04731B8B" w14:textId="5578DD0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4EF44716" w14:textId="18C3B48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0C57FB8D" w14:textId="26F0685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346" w:type="pct"/>
            <w:shd w:val="clear" w:color="auto" w:fill="auto"/>
          </w:tcPr>
          <w:p w14:paraId="2659FA8F" w14:textId="6FE0BE2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145" w:type="pct"/>
            <w:shd w:val="clear" w:color="auto" w:fill="auto"/>
          </w:tcPr>
          <w:p w14:paraId="64EE0B7A" w14:textId="1BEAEB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1B3B24C2" w14:textId="1E6BB68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6FDED5C" w14:textId="25472C2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1687B5D2" w14:textId="36764B8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1007" w:type="pct"/>
            <w:shd w:val="clear" w:color="auto" w:fill="auto"/>
          </w:tcPr>
          <w:p w14:paraId="6F56F322" w14:textId="733B848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34EA6432" w14:textId="77777777" w:rsidTr="00D015FD">
        <w:tc>
          <w:tcPr>
            <w:tcW w:w="327" w:type="pct"/>
            <w:shd w:val="clear" w:color="auto" w:fill="auto"/>
          </w:tcPr>
          <w:p w14:paraId="057E4F8D" w14:textId="4D591C9E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59BE7C9C" w14:textId="6EABBBE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7BBF42D6" w14:textId="4D556DD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73740799" w14:textId="61634C3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5545C29" w14:textId="39707B0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50607A2B" w14:textId="2B2D991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203BA554" w14:textId="0F56A20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2B425BF6" w14:textId="0992D9D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2BCEBB0B" w14:textId="61BC954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229483BD" w14:textId="77777777" w:rsidTr="00D015FD">
        <w:tc>
          <w:tcPr>
            <w:tcW w:w="327" w:type="pct"/>
            <w:shd w:val="clear" w:color="auto" w:fill="auto"/>
          </w:tcPr>
          <w:p w14:paraId="1F12ABC8" w14:textId="1AB896A6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2A54D46D" w14:textId="3678127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136618FD" w14:textId="3768D62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15:00 - 18:00</w:t>
            </w:r>
          </w:p>
        </w:tc>
        <w:tc>
          <w:tcPr>
            <w:tcW w:w="346" w:type="pct"/>
            <w:shd w:val="clear" w:color="auto" w:fill="auto"/>
          </w:tcPr>
          <w:p w14:paraId="4ED96F03" w14:textId="4BECE3E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06849C69" w14:textId="59F0A65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28712536" w14:textId="0029DD4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17AD63E2" w14:textId="611BA55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71DD91B7" w14:textId="7CA2062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5C2C17A9" w14:textId="6ED37D8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2077433B" w14:textId="77777777" w:rsidTr="00D015FD">
        <w:tc>
          <w:tcPr>
            <w:tcW w:w="327" w:type="pct"/>
            <w:shd w:val="clear" w:color="auto" w:fill="auto"/>
          </w:tcPr>
          <w:p w14:paraId="368EBF3B" w14:textId="4282AEA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15/12</w:t>
            </w:r>
          </w:p>
        </w:tc>
        <w:tc>
          <w:tcPr>
            <w:tcW w:w="460" w:type="pct"/>
            <w:shd w:val="clear" w:color="auto" w:fill="auto"/>
          </w:tcPr>
          <w:p w14:paraId="1D4AFE8C" w14:textId="2A723E9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6113F89B" w14:textId="7BD6FF9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5635318B" w14:textId="02191A0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51BA762A" w14:textId="180953D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79540CD6" w14:textId="38E2474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287D56F1" w14:textId="5BD48BE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6B7D3649" w14:textId="0407664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07" w:type="pct"/>
            <w:shd w:val="clear" w:color="auto" w:fill="auto"/>
          </w:tcPr>
          <w:p w14:paraId="3D988D73" w14:textId="2AEC3B7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7D325780" w14:textId="77777777" w:rsidTr="00D015FD">
        <w:tc>
          <w:tcPr>
            <w:tcW w:w="327" w:type="pct"/>
            <w:shd w:val="clear" w:color="auto" w:fill="auto"/>
          </w:tcPr>
          <w:p w14:paraId="1A5AE8BB" w14:textId="43B307FF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15/12</w:t>
            </w:r>
          </w:p>
        </w:tc>
        <w:tc>
          <w:tcPr>
            <w:tcW w:w="460" w:type="pct"/>
            <w:shd w:val="clear" w:color="auto" w:fill="auto"/>
          </w:tcPr>
          <w:p w14:paraId="2C9F0D8D" w14:textId="4646967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6CD795DD" w14:textId="1D06D1A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15:00 - 18:00</w:t>
            </w:r>
          </w:p>
        </w:tc>
        <w:tc>
          <w:tcPr>
            <w:tcW w:w="346" w:type="pct"/>
            <w:shd w:val="clear" w:color="auto" w:fill="auto"/>
          </w:tcPr>
          <w:p w14:paraId="259D2F9B" w14:textId="29A5FAF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1A380B94" w14:textId="5F9A976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7320DE11" w14:textId="48AEF59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4EF41FF2" w14:textId="7B0FFA3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067A64CE" w14:textId="2EFF0CD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2079D6CE" w14:textId="099B52B8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188A2B9E" w14:textId="77777777" w:rsidTr="00D015FD">
        <w:tc>
          <w:tcPr>
            <w:tcW w:w="327" w:type="pct"/>
            <w:shd w:val="clear" w:color="auto" w:fill="auto"/>
          </w:tcPr>
          <w:p w14:paraId="0F53D253" w14:textId="26C1177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18/12</w:t>
            </w:r>
          </w:p>
        </w:tc>
        <w:tc>
          <w:tcPr>
            <w:tcW w:w="460" w:type="pct"/>
            <w:shd w:val="clear" w:color="auto" w:fill="auto"/>
          </w:tcPr>
          <w:p w14:paraId="1DB86158" w14:textId="58ACFF2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5" w:type="pct"/>
            <w:shd w:val="clear" w:color="auto" w:fill="auto"/>
          </w:tcPr>
          <w:p w14:paraId="457B205F" w14:textId="7FC632D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09:00 - 11:15</w:t>
            </w:r>
          </w:p>
        </w:tc>
        <w:tc>
          <w:tcPr>
            <w:tcW w:w="346" w:type="pct"/>
            <w:shd w:val="clear" w:color="auto" w:fill="auto"/>
          </w:tcPr>
          <w:p w14:paraId="1F95A738" w14:textId="719A607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B3CC67E" w14:textId="4A738BC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Podstawy fotografii kulinarnej</w:t>
            </w:r>
          </w:p>
        </w:tc>
        <w:tc>
          <w:tcPr>
            <w:tcW w:w="394" w:type="pct"/>
            <w:shd w:val="clear" w:color="auto" w:fill="auto"/>
          </w:tcPr>
          <w:p w14:paraId="75979D9F" w14:textId="4DC5FCF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5486D266" w14:textId="3F86D8B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534273C9" w14:textId="3333B7E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B6</w:t>
            </w:r>
          </w:p>
        </w:tc>
        <w:tc>
          <w:tcPr>
            <w:tcW w:w="1007" w:type="pct"/>
            <w:shd w:val="clear" w:color="auto" w:fill="auto"/>
          </w:tcPr>
          <w:p w14:paraId="3760D2F7" w14:textId="6223A65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3264C1ED" w14:textId="77777777" w:rsidTr="00D015FD">
        <w:tc>
          <w:tcPr>
            <w:tcW w:w="327" w:type="pct"/>
            <w:shd w:val="clear" w:color="auto" w:fill="auto"/>
          </w:tcPr>
          <w:p w14:paraId="07B816BB" w14:textId="0CB1F828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3C4CBE9A" w14:textId="2289DD1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6738FC66" w14:textId="1DF47F6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6" w:type="pct"/>
            <w:shd w:val="clear" w:color="auto" w:fill="auto"/>
          </w:tcPr>
          <w:p w14:paraId="1037C8D2" w14:textId="47C91C9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471FEC1E" w14:textId="0959A15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2EB20DD8" w14:textId="4E8F8F6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7FC9F43A" w14:textId="747E15F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01AB5055" w14:textId="241EC9D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243578B7" w14:textId="4C319CF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5D4BC117" w14:textId="77777777" w:rsidTr="00D015FD">
        <w:tc>
          <w:tcPr>
            <w:tcW w:w="327" w:type="pct"/>
            <w:shd w:val="clear" w:color="auto" w:fill="auto"/>
          </w:tcPr>
          <w:p w14:paraId="5E70697A" w14:textId="265F6621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198B58FF" w14:textId="34DDD4E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11E1E2CA" w14:textId="3D3CB43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346" w:type="pct"/>
            <w:shd w:val="clear" w:color="auto" w:fill="auto"/>
          </w:tcPr>
          <w:p w14:paraId="21C6230C" w14:textId="5CDACB8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145" w:type="pct"/>
            <w:shd w:val="clear" w:color="auto" w:fill="auto"/>
          </w:tcPr>
          <w:p w14:paraId="493B37A9" w14:textId="50BF6F5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7FD31FFD" w14:textId="5B1FEA6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617F25B1" w14:textId="72710E7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65D5F002" w14:textId="764403C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1007" w:type="pct"/>
            <w:shd w:val="clear" w:color="auto" w:fill="auto"/>
          </w:tcPr>
          <w:p w14:paraId="5B656E77" w14:textId="2A50E2F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5C74606C" w14:textId="77777777" w:rsidTr="00D015FD">
        <w:tc>
          <w:tcPr>
            <w:tcW w:w="327" w:type="pct"/>
            <w:shd w:val="clear" w:color="auto" w:fill="auto"/>
          </w:tcPr>
          <w:p w14:paraId="3E3B84D8" w14:textId="7C1F440A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0C64251E" w14:textId="5682239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78F0B0C8" w14:textId="599BA6A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346" w:type="pct"/>
            <w:shd w:val="clear" w:color="auto" w:fill="auto"/>
          </w:tcPr>
          <w:p w14:paraId="44BAF466" w14:textId="43543B5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145" w:type="pct"/>
            <w:shd w:val="clear" w:color="auto" w:fill="auto"/>
          </w:tcPr>
          <w:p w14:paraId="533EBDC0" w14:textId="1176469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Diagnostyka laboratoryjna</w:t>
            </w:r>
          </w:p>
        </w:tc>
        <w:tc>
          <w:tcPr>
            <w:tcW w:w="394" w:type="pct"/>
            <w:shd w:val="clear" w:color="auto" w:fill="auto"/>
          </w:tcPr>
          <w:p w14:paraId="290260A5" w14:textId="017DCBB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5B425103" w14:textId="51FE122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1A2ACD57" w14:textId="1B0B9C7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09</w:t>
            </w:r>
          </w:p>
        </w:tc>
        <w:tc>
          <w:tcPr>
            <w:tcW w:w="1007" w:type="pct"/>
            <w:shd w:val="clear" w:color="auto" w:fill="auto"/>
          </w:tcPr>
          <w:p w14:paraId="77142FA2" w14:textId="277D6F6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D015FD" w14:paraId="4E536BF2" w14:textId="77777777" w:rsidTr="00D015FD">
        <w:tc>
          <w:tcPr>
            <w:tcW w:w="327" w:type="pct"/>
            <w:shd w:val="clear" w:color="auto" w:fill="auto"/>
          </w:tcPr>
          <w:p w14:paraId="77A3F1C3" w14:textId="122849F2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677EC092" w14:textId="2EA975D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04AE8F43" w14:textId="361BC54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6" w:type="pct"/>
            <w:shd w:val="clear" w:color="auto" w:fill="auto"/>
          </w:tcPr>
          <w:p w14:paraId="37BAB83C" w14:textId="626B0EE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145" w:type="pct"/>
            <w:shd w:val="clear" w:color="auto" w:fill="auto"/>
          </w:tcPr>
          <w:p w14:paraId="113AA6CC" w14:textId="402787E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121DA126" w14:textId="4795E73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15BBFBC2" w14:textId="5CD4D0B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67B609DB" w14:textId="6B58209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07" w:type="pct"/>
            <w:shd w:val="clear" w:color="auto" w:fill="auto"/>
          </w:tcPr>
          <w:p w14:paraId="4DA5023B" w14:textId="2EE6794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015FD" w14:paraId="64CC0ED1" w14:textId="77777777" w:rsidTr="00D015FD">
        <w:tc>
          <w:tcPr>
            <w:tcW w:w="327" w:type="pct"/>
            <w:shd w:val="clear" w:color="auto" w:fill="auto"/>
          </w:tcPr>
          <w:p w14:paraId="71610CEF" w14:textId="5AC846FA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333A2DDA" w14:textId="5057D40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59FDD5F1" w14:textId="546D663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15:00 - 18:00</w:t>
            </w:r>
          </w:p>
        </w:tc>
        <w:tc>
          <w:tcPr>
            <w:tcW w:w="346" w:type="pct"/>
            <w:shd w:val="clear" w:color="auto" w:fill="auto"/>
          </w:tcPr>
          <w:p w14:paraId="7A055EE8" w14:textId="03F6E76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3B16DAC0" w14:textId="321846B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76D2C3F3" w14:textId="685CB9D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0EB43711" w14:textId="48520FC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32B14F55" w14:textId="0F34E2C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573D46A5" w14:textId="7AEC7B5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05A75CF1" w14:textId="77777777" w:rsidTr="00D015FD">
        <w:tc>
          <w:tcPr>
            <w:tcW w:w="327" w:type="pct"/>
            <w:shd w:val="clear" w:color="auto" w:fill="auto"/>
          </w:tcPr>
          <w:p w14:paraId="036150D4" w14:textId="5D45191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22/12</w:t>
            </w:r>
          </w:p>
        </w:tc>
        <w:tc>
          <w:tcPr>
            <w:tcW w:w="460" w:type="pct"/>
            <w:shd w:val="clear" w:color="auto" w:fill="auto"/>
          </w:tcPr>
          <w:p w14:paraId="476693E1" w14:textId="3EE068B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454407CA" w14:textId="421CFFE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46" w:type="pct"/>
            <w:shd w:val="clear" w:color="auto" w:fill="auto"/>
          </w:tcPr>
          <w:p w14:paraId="5DEB9D2F" w14:textId="6D92243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32F9F4E2" w14:textId="1A8385D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Dokumentacja żywieniowa</w:t>
            </w:r>
          </w:p>
        </w:tc>
        <w:tc>
          <w:tcPr>
            <w:tcW w:w="394" w:type="pct"/>
            <w:shd w:val="clear" w:color="auto" w:fill="auto"/>
          </w:tcPr>
          <w:p w14:paraId="3A344FA7" w14:textId="42B2E76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378" w:type="pct"/>
            <w:shd w:val="clear" w:color="auto" w:fill="auto"/>
          </w:tcPr>
          <w:p w14:paraId="03E09370" w14:textId="6464CAF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GW01</w:t>
            </w:r>
          </w:p>
        </w:tc>
        <w:tc>
          <w:tcPr>
            <w:tcW w:w="588" w:type="pct"/>
            <w:shd w:val="clear" w:color="auto" w:fill="auto"/>
          </w:tcPr>
          <w:p w14:paraId="5984D407" w14:textId="09CA359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07" w:type="pct"/>
            <w:shd w:val="clear" w:color="auto" w:fill="auto"/>
          </w:tcPr>
          <w:p w14:paraId="57C6EE0D" w14:textId="2D7620D2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prof. dr hab. n. med. Barbara Zubelewicz-Szkodzińska</w:t>
            </w:r>
          </w:p>
        </w:tc>
      </w:tr>
      <w:tr w:rsidR="00D015FD" w14:paraId="5DED81B1" w14:textId="77777777" w:rsidTr="00D015FD">
        <w:tc>
          <w:tcPr>
            <w:tcW w:w="327" w:type="pct"/>
            <w:shd w:val="clear" w:color="auto" w:fill="auto"/>
          </w:tcPr>
          <w:p w14:paraId="00A53277" w14:textId="27D5D8A7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22/12</w:t>
            </w:r>
          </w:p>
        </w:tc>
        <w:tc>
          <w:tcPr>
            <w:tcW w:w="460" w:type="pct"/>
            <w:shd w:val="clear" w:color="auto" w:fill="auto"/>
          </w:tcPr>
          <w:p w14:paraId="5C8DB973" w14:textId="51E559A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44104FCA" w14:textId="66AC62F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15:00 - 18:00</w:t>
            </w:r>
          </w:p>
        </w:tc>
        <w:tc>
          <w:tcPr>
            <w:tcW w:w="346" w:type="pct"/>
            <w:shd w:val="clear" w:color="auto" w:fill="auto"/>
          </w:tcPr>
          <w:p w14:paraId="40D1C39C" w14:textId="7E5D394D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4A4A1F99" w14:textId="596C392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18AB07F3" w14:textId="27DA7D7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745CC72C" w14:textId="040B28D4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2651D148" w14:textId="3B29F92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2BD67905" w14:textId="5448001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46EE45F9" w14:textId="77777777" w:rsidTr="00D015FD">
        <w:tc>
          <w:tcPr>
            <w:tcW w:w="327" w:type="pct"/>
            <w:shd w:val="clear" w:color="auto" w:fill="auto"/>
          </w:tcPr>
          <w:p w14:paraId="7B954B13" w14:textId="69396C84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11/01</w:t>
            </w:r>
          </w:p>
        </w:tc>
        <w:tc>
          <w:tcPr>
            <w:tcW w:w="460" w:type="pct"/>
            <w:shd w:val="clear" w:color="auto" w:fill="auto"/>
          </w:tcPr>
          <w:p w14:paraId="296E07B2" w14:textId="5B04FA3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5" w:type="pct"/>
            <w:shd w:val="clear" w:color="auto" w:fill="auto"/>
          </w:tcPr>
          <w:p w14:paraId="7D2A11CD" w14:textId="68FEF56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46" w:type="pct"/>
            <w:shd w:val="clear" w:color="auto" w:fill="auto"/>
          </w:tcPr>
          <w:p w14:paraId="51F9D304" w14:textId="181954D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145" w:type="pct"/>
            <w:shd w:val="clear" w:color="auto" w:fill="auto"/>
          </w:tcPr>
          <w:p w14:paraId="78212FDE" w14:textId="1ED7E56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Podstawy fotografii kulinarnej</w:t>
            </w:r>
          </w:p>
        </w:tc>
        <w:tc>
          <w:tcPr>
            <w:tcW w:w="394" w:type="pct"/>
            <w:shd w:val="clear" w:color="auto" w:fill="auto"/>
          </w:tcPr>
          <w:p w14:paraId="2C365BAC" w14:textId="5B88E747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378" w:type="pct"/>
            <w:shd w:val="clear" w:color="auto" w:fill="auto"/>
          </w:tcPr>
          <w:p w14:paraId="3C67B16C" w14:textId="2E1D6B7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Se01</w:t>
            </w:r>
          </w:p>
        </w:tc>
        <w:tc>
          <w:tcPr>
            <w:tcW w:w="588" w:type="pct"/>
            <w:shd w:val="clear" w:color="auto" w:fill="auto"/>
          </w:tcPr>
          <w:p w14:paraId="710E5133" w14:textId="39B11B9C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B6</w:t>
            </w:r>
          </w:p>
        </w:tc>
        <w:tc>
          <w:tcPr>
            <w:tcW w:w="1007" w:type="pct"/>
            <w:shd w:val="clear" w:color="auto" w:fill="auto"/>
          </w:tcPr>
          <w:p w14:paraId="4D4E10FB" w14:textId="5A7D05E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728A4035" w14:textId="77777777" w:rsidTr="00D015FD">
        <w:tc>
          <w:tcPr>
            <w:tcW w:w="327" w:type="pct"/>
            <w:shd w:val="clear" w:color="auto" w:fill="auto"/>
          </w:tcPr>
          <w:p w14:paraId="3DFF44AA" w14:textId="0958BE79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12/01</w:t>
            </w:r>
          </w:p>
        </w:tc>
        <w:tc>
          <w:tcPr>
            <w:tcW w:w="460" w:type="pct"/>
            <w:shd w:val="clear" w:color="auto" w:fill="auto"/>
          </w:tcPr>
          <w:p w14:paraId="04F9F41F" w14:textId="2C8FE0F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0416EBE2" w14:textId="26B6B96E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11:45 - 14:45</w:t>
            </w:r>
          </w:p>
        </w:tc>
        <w:tc>
          <w:tcPr>
            <w:tcW w:w="346" w:type="pct"/>
            <w:shd w:val="clear" w:color="auto" w:fill="auto"/>
          </w:tcPr>
          <w:p w14:paraId="7E63ED6D" w14:textId="4AF465EF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5A9874DE" w14:textId="1CF76BC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25C855AC" w14:textId="5AEE5EA0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118B65FA" w14:textId="05B0F5D9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A</w:t>
            </w:r>
          </w:p>
        </w:tc>
        <w:tc>
          <w:tcPr>
            <w:tcW w:w="588" w:type="pct"/>
            <w:shd w:val="clear" w:color="auto" w:fill="auto"/>
          </w:tcPr>
          <w:p w14:paraId="2BD3EE08" w14:textId="70D4318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7C5F63F2" w14:textId="177C6AD3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  <w:tr w:rsidR="00D015FD" w14:paraId="3545D21B" w14:textId="77777777" w:rsidTr="00D015FD">
        <w:tc>
          <w:tcPr>
            <w:tcW w:w="327" w:type="pct"/>
            <w:shd w:val="clear" w:color="auto" w:fill="auto"/>
          </w:tcPr>
          <w:p w14:paraId="3CCE36DA" w14:textId="1B1ADA6D" w:rsidR="00D015FD" w:rsidRPr="00D015FD" w:rsidRDefault="00D015FD">
            <w:pPr>
              <w:rPr>
                <w:b/>
                <w:sz w:val="16"/>
              </w:rPr>
            </w:pPr>
            <w:r w:rsidRPr="00D015FD">
              <w:rPr>
                <w:b/>
                <w:sz w:val="16"/>
              </w:rPr>
              <w:t>12/01</w:t>
            </w:r>
          </w:p>
        </w:tc>
        <w:tc>
          <w:tcPr>
            <w:tcW w:w="460" w:type="pct"/>
            <w:shd w:val="clear" w:color="auto" w:fill="auto"/>
          </w:tcPr>
          <w:p w14:paraId="4E1B1DF0" w14:textId="703A3CC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5" w:type="pct"/>
            <w:shd w:val="clear" w:color="auto" w:fill="auto"/>
          </w:tcPr>
          <w:p w14:paraId="01586ABD" w14:textId="053B369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15:00 - 18:00</w:t>
            </w:r>
          </w:p>
        </w:tc>
        <w:tc>
          <w:tcPr>
            <w:tcW w:w="346" w:type="pct"/>
            <w:shd w:val="clear" w:color="auto" w:fill="auto"/>
          </w:tcPr>
          <w:p w14:paraId="38039360" w14:textId="4BAA795A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145" w:type="pct"/>
            <w:shd w:val="clear" w:color="auto" w:fill="auto"/>
          </w:tcPr>
          <w:p w14:paraId="7C39A4FC" w14:textId="65FE4F81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Jakość i bezpieczeństwo żywności</w:t>
            </w:r>
          </w:p>
        </w:tc>
        <w:tc>
          <w:tcPr>
            <w:tcW w:w="394" w:type="pct"/>
            <w:shd w:val="clear" w:color="auto" w:fill="auto"/>
          </w:tcPr>
          <w:p w14:paraId="4A7B5E6B" w14:textId="683CF19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378" w:type="pct"/>
            <w:shd w:val="clear" w:color="auto" w:fill="auto"/>
          </w:tcPr>
          <w:p w14:paraId="79E206E9" w14:textId="050CECA6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DUS2 Ćw B</w:t>
            </w:r>
          </w:p>
        </w:tc>
        <w:tc>
          <w:tcPr>
            <w:tcW w:w="588" w:type="pct"/>
            <w:shd w:val="clear" w:color="auto" w:fill="auto"/>
          </w:tcPr>
          <w:p w14:paraId="6F3002E4" w14:textId="5BDF5805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KDWZPB_sala B7</w:t>
            </w:r>
          </w:p>
        </w:tc>
        <w:tc>
          <w:tcPr>
            <w:tcW w:w="1007" w:type="pct"/>
            <w:shd w:val="clear" w:color="auto" w:fill="auto"/>
          </w:tcPr>
          <w:p w14:paraId="1FEBD48C" w14:textId="2240AF1B" w:rsidR="00D015FD" w:rsidRDefault="00D015FD">
            <w:pPr>
              <w:rPr>
                <w:sz w:val="16"/>
              </w:rPr>
            </w:pPr>
            <w:r>
              <w:rPr>
                <w:sz w:val="16"/>
              </w:rPr>
              <w:t>dr hab. n. med. Oskar Kowalski</w:t>
            </w:r>
          </w:p>
        </w:tc>
      </w:tr>
    </w:tbl>
    <w:p w14:paraId="52E9D57B" w14:textId="77777777" w:rsidR="00D015FD" w:rsidRPr="00D015FD" w:rsidRDefault="00D015FD">
      <w:pPr>
        <w:rPr>
          <w:sz w:val="16"/>
        </w:rPr>
      </w:pPr>
    </w:p>
    <w:sectPr w:rsidR="00D015FD" w:rsidRPr="00D015FD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E40F9" w14:textId="77777777" w:rsidR="00D015FD" w:rsidRDefault="00D015FD" w:rsidP="00294321">
      <w:r>
        <w:separator/>
      </w:r>
    </w:p>
  </w:endnote>
  <w:endnote w:type="continuationSeparator" w:id="0">
    <w:p w14:paraId="2ACBC5C4" w14:textId="77777777" w:rsidR="00D015FD" w:rsidRDefault="00D015FD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57B29" w14:textId="77777777" w:rsidR="00D015FD" w:rsidRDefault="00D015FD" w:rsidP="00294321">
      <w:r>
        <w:separator/>
      </w:r>
    </w:p>
  </w:footnote>
  <w:footnote w:type="continuationSeparator" w:id="0">
    <w:p w14:paraId="38D8D3C1" w14:textId="77777777" w:rsidR="00D015FD" w:rsidRDefault="00D015FD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581E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MjY2MzAsImV4cCI6MTc4OTcxMzAzMCwiaXNzIjoiaHR0cHM6Ly9sb2dpbi5zdW0uZWR1LnBsL3NlcnZlciIsImF1ZCI6ImRlYW5zX29mZmljZV9zZXJ2ZXIiLCJjbGllbnRfaWQiOiJkZWFuc19vZmZpY2VfbG9uZ190YXNrcyIsInN1YiI6ImEwMmQ3MDY3LWRjYzItNDE3Yi05NGUwLTI5MDM3MjkyOWFkYSIsImF1dGhfdGltZSI6MTc4OTYyNjYzMCwiaWRwIjoibG9jYWwiLCJzY29wZSI6WyJvcGVuaWQiLCJkZWFuc19vZmZpY2Vfc2VydmVyIl0sImFtciI6WyJkZWxlZ2F0aW9uIl19.M6oJrxahZFaDGEJTffEi5ykNvU7SsmkSMG5U0YJwIoGGR6t8vNpwpgoQ6H4plVn7fu3oQd5tQnpimGzJdX_SDiqTCSU0nMdVxjzYoUETwklUw_baKDtTQY12nvH9wmvAE-8jQAFer3T34XBe2GUcpwC-SZLffhZBvw5vdTHaLtzqYcoS7Dc4-yWQlwqaTA74YaLXV9TTxgwfFa_E-45fRWdzN8YIk2Q-mVGqfJVJqyNbChXsnwo4g2k7lxXgpNNmYxBU7ll_CvVO5C5lahXs3CjE7lhOzj-mdRR2u6c7fWBx-X3o7Ir_c0hkWoDUvsQ5vVspYDWYe1TLpkW8_fBpqBJWPtyRBFiobrEM8FZJa2Q2iST5J78UopCKXi0jKNUJL9nz1S04SniMY7jUk3U28nMR6yZJ6m57Jo9z36YmKX15yn3v8VDKM_eYDu6I8dzhOFnDrPRwxvRhd0uRi2eDnlh-gfflmt-_7E7meqDPTAHA0EfheC35Ypj4tldG0dQT"/>
    <w:docVar w:name="AppProcID" w:val="17960"/>
    <w:docVar w:name="Autor" w:val="ksiebor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D015FD"/>
    <w:rsid w:val="000F6126"/>
    <w:rsid w:val="002013FB"/>
    <w:rsid w:val="00294321"/>
    <w:rsid w:val="002B2C18"/>
    <w:rsid w:val="005B0F59"/>
    <w:rsid w:val="006F71E2"/>
    <w:rsid w:val="008D0D43"/>
    <w:rsid w:val="00D0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23812"/>
  <w15:docId w15:val="{B8146C76-7DFA-461B-AAC9-6A4109798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D01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iebor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0</TotalTime>
  <Pages>4</Pages>
  <Words>3375</Words>
  <Characters>20250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23578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Siębor</dc:creator>
  <cp:keywords/>
  <dc:description>Wydruk systemowy</dc:description>
  <cp:lastModifiedBy>Katarzyna Siębor</cp:lastModifiedBy>
  <cp:revision>1</cp:revision>
  <dcterms:created xsi:type="dcterms:W3CDTF">2026-09-17T06:30:00Z</dcterms:created>
  <dcterms:modified xsi:type="dcterms:W3CDTF">2026-09-17T06:30:00Z</dcterms:modified>
</cp:coreProperties>
</file>