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7AB" w:rsidRDefault="00D457AB" w:rsidP="00D457AB">
      <w:pPr>
        <w:rPr>
          <w:sz w:val="16"/>
        </w:rPr>
      </w:pPr>
      <w:r>
        <w:rPr>
          <w:sz w:val="16"/>
          <w:highlight w:val="yellow"/>
        </w:rPr>
        <w:t>Aktualizacja 30-09-2026</w:t>
      </w:r>
    </w:p>
    <w:p w:rsidR="00D457AB" w:rsidRDefault="00D457AB">
      <w:pPr>
        <w:rPr>
          <w:sz w:val="16"/>
        </w:rPr>
      </w:pPr>
      <w:bookmarkStart w:id="0" w:name="_GoBack"/>
      <w:bookmarkEnd w:id="0"/>
    </w:p>
    <w:p w:rsidR="00D457AB" w:rsidRDefault="00D457AB">
      <w:pPr>
        <w:rPr>
          <w:sz w:val="16"/>
        </w:rPr>
      </w:pPr>
    </w:p>
    <w:p w:rsidR="00294321" w:rsidRDefault="00D457AB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21-02-2027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58"/>
        <w:gridCol w:w="1258"/>
        <w:gridCol w:w="1257"/>
        <w:gridCol w:w="1257"/>
        <w:gridCol w:w="1264"/>
        <w:gridCol w:w="1257"/>
        <w:gridCol w:w="1257"/>
        <w:gridCol w:w="1260"/>
        <w:gridCol w:w="1260"/>
      </w:tblGrid>
      <w:tr w:rsidR="00D457AB" w:rsidRP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Ilość Godz.</w:t>
            </w:r>
          </w:p>
        </w:tc>
        <w:tc>
          <w:tcPr>
            <w:tcW w:w="558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Wykładowca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03/10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03/10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03/10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04/10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29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04/10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04/10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04/10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04/10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18:00 - 19:30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17/10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15:30 - 18:30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18/10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24/10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16:15 - 19:15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lastRenderedPageBreak/>
              <w:t>14/11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14/11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14/11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14/11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16:15 - 19:15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15/11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15/11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15/11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15/11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15/11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17:15 - 18:45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12:15 - 13:45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12:15 - 13:45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21/11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14:00 - 16:15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22/11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05/12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16:15 - 19:15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GWy01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lastRenderedPageBreak/>
              <w:t>06/12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06/12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14:45 - 17:45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12/12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13/12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12:15 - 13:45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12:15 - 13:45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Współczesne problemy środowiska naturalnego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09/01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14:00 - 16:15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03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</w:t>
            </w:r>
            <w:r>
              <w:rPr>
                <w:sz w:val="16"/>
              </w:rPr>
              <w:lastRenderedPageBreak/>
              <w:t>Małgorzata Muc-Wierzgoń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lastRenderedPageBreak/>
              <w:t>10/01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Kwalifikowana pierwsza pomoc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10/01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Zdrowie środowiskowe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Grzegorz </w:t>
            </w:r>
            <w:proofErr w:type="spellStart"/>
            <w:r>
              <w:rPr>
                <w:sz w:val="16"/>
              </w:rPr>
              <w:t>Dziubanek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23/01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Ekonomika i finansowanie w ochronie zdrowia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o </w:t>
            </w:r>
            <w:proofErr w:type="spellStart"/>
            <w:r>
              <w:rPr>
                <w:sz w:val="16"/>
              </w:rPr>
              <w:t>zdr</w:t>
            </w:r>
            <w:proofErr w:type="spellEnd"/>
            <w:r>
              <w:rPr>
                <w:sz w:val="16"/>
              </w:rPr>
              <w:t xml:space="preserve">. Tomasz </w:t>
            </w:r>
            <w:proofErr w:type="spellStart"/>
            <w:r>
              <w:rPr>
                <w:sz w:val="16"/>
              </w:rPr>
              <w:t>Holecki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23/01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Etyka z elementami filozofii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23/01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23/01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24/01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14:45 - 16:15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ZPLN1 GSe01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30/01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30/01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30/01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Bezpieczeństwo i higiena pracy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30/01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31/01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31/01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31/01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Epidemiologia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A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D457AB" w:rsidTr="00D457AB">
        <w:tc>
          <w:tcPr>
            <w:tcW w:w="555" w:type="pct"/>
            <w:shd w:val="clear" w:color="auto" w:fill="auto"/>
          </w:tcPr>
          <w:p w:rsidR="00D457AB" w:rsidRPr="00D457AB" w:rsidRDefault="00D457AB">
            <w:pPr>
              <w:rPr>
                <w:b/>
                <w:sz w:val="16"/>
              </w:rPr>
            </w:pPr>
            <w:r w:rsidRPr="00D457AB">
              <w:rPr>
                <w:b/>
                <w:sz w:val="16"/>
              </w:rPr>
              <w:t>31/01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8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Nauka o człowieku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 xml:space="preserve">ZPLN1 </w:t>
            </w:r>
            <w:proofErr w:type="spellStart"/>
            <w:r>
              <w:rPr>
                <w:sz w:val="16"/>
              </w:rPr>
              <w:t>GĆw</w:t>
            </w:r>
            <w:proofErr w:type="spellEnd"/>
            <w:r>
              <w:rPr>
                <w:sz w:val="16"/>
              </w:rPr>
              <w:t xml:space="preserve"> B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32</w:t>
            </w:r>
          </w:p>
        </w:tc>
        <w:tc>
          <w:tcPr>
            <w:tcW w:w="556" w:type="pct"/>
            <w:shd w:val="clear" w:color="auto" w:fill="auto"/>
          </w:tcPr>
          <w:p w:rsidR="00D457AB" w:rsidRDefault="00D457AB">
            <w:pPr>
              <w:rPr>
                <w:sz w:val="16"/>
              </w:rPr>
            </w:pPr>
            <w:r>
              <w:rPr>
                <w:sz w:val="16"/>
              </w:rPr>
              <w:t>dr hab. n. med. Brygida Adamek</w:t>
            </w:r>
          </w:p>
        </w:tc>
      </w:tr>
    </w:tbl>
    <w:p w:rsidR="00D457AB" w:rsidRPr="00D457AB" w:rsidRDefault="00D457AB">
      <w:pPr>
        <w:rPr>
          <w:sz w:val="16"/>
        </w:rPr>
      </w:pPr>
    </w:p>
    <w:sectPr w:rsidR="00D457AB" w:rsidRPr="00D457AB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7AB" w:rsidRDefault="00D457AB" w:rsidP="00294321">
      <w:r>
        <w:separator/>
      </w:r>
    </w:p>
  </w:endnote>
  <w:endnote w:type="continuationSeparator" w:id="0">
    <w:p w:rsidR="00D457AB" w:rsidRDefault="00D457AB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7AB" w:rsidRDefault="00D457AB" w:rsidP="00294321">
      <w:r>
        <w:separator/>
      </w:r>
    </w:p>
  </w:footnote>
  <w:footnote w:type="continuationSeparator" w:id="0">
    <w:p w:rsidR="00D457AB" w:rsidRDefault="00D457AB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TA3NTA1NDcsImV4cCI6MTc5MDgzNjk0NywiaXNzIjoiaHR0cHM6Ly9sb2dpbi5zdW0uZWR1LnBsL3NlcnZlciIsImF1ZCI6ImRlYW5zX29mZmljZV9zZXJ2ZXIiLCJjbGllbnRfaWQiOiJkZWFuc19vZmZpY2VfbG9uZ190YXNrcyIsInN1YiI6ImI3MGI1YzA1LWExZDUtNDdjNC1hY2MwLWVlODk3NjNmYTA1MCIsImF1dGhfdGltZSI6MTc5MDc1MDU0NywiaWRwIjoibG9jYWwiLCJzY29wZSI6WyJvcGVuaWQiLCJkZWFuc19vZmZpY2Vfc2VydmVyIl0sImFtciI6WyJkZWxlZ2F0aW9uIl19.loACryc4HLOZUlfXsS2vK6nV1DxtBW3TDALxCE41kIW603i6JL2AQO57w5R2czcfAY1uTl28L-1LG9IfHnylm87CqSEox1OxCS9HpBx_qfem-O-tcnRXoq2RusgoAmiWsrmbgKzEaXoYYr_JiIameH8s9Q7J3llXsjV5F3bDSlDbkiujN29eyGyZaZH8AwuAJEjexPQfXyeA7h-83UISSC-PZFD6ioi5MA0GSW1iKa-OY4EDVxn3EEIJYjyrsA7cL72pRC_ydsXq-A9jSXZZEMIJ54BcWXq5oWwsJ5w2S5KSm1uDIruGH8m48u4DWiMuxoBQPjhTC1DOLORT9cUCO00dXMfDAdzTTWs6KED4AQ7EIBBBIPZNFNUq7yjZDO_CdomafRwttOB1P8LmeU-hNL0hCEu82OZsOesG6_fTO62H1nqxL-RmQO1IG3RCMiQzcu-DUiDF0fqxN0Y0GnGqOc2owmraQneI-Yb8vKlGzU3cH0HQBfvizRtHV4ukMrQE"/>
    <w:docVar w:name="AppProcID" w:val="1276"/>
    <w:docVar w:name="Autor" w:val="anna.smak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D457AB"/>
    <w:rsid w:val="000F6126"/>
    <w:rsid w:val="002013FB"/>
    <w:rsid w:val="00294321"/>
    <w:rsid w:val="002B2C18"/>
    <w:rsid w:val="005B0F59"/>
    <w:rsid w:val="006F71E2"/>
    <w:rsid w:val="008D0D43"/>
    <w:rsid w:val="00D4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5052E"/>
  <w15:docId w15:val="{6250D580-4231-4243-938D-A4108327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D45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9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smak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5179DE9-EEA7-4000-9D2D-F08DFCA02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0</TotalTime>
  <Pages>4</Pages>
  <Words>1894</Words>
  <Characters>11369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13237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Anna Smak</dc:creator>
  <cp:keywords/>
  <dc:description>Wydruk systemowy</dc:description>
  <cp:lastModifiedBy>Anna Smak</cp:lastModifiedBy>
  <cp:revision>1</cp:revision>
  <dcterms:created xsi:type="dcterms:W3CDTF">2026-09-30T06:42:00Z</dcterms:created>
  <dcterms:modified xsi:type="dcterms:W3CDTF">2026-09-30T06:42:00Z</dcterms:modified>
</cp:coreProperties>
</file>