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EC6" w:rsidRDefault="001D3EC6" w:rsidP="001D3EC6">
      <w:pPr>
        <w:rPr>
          <w:sz w:val="16"/>
        </w:rPr>
      </w:pPr>
      <w:r>
        <w:rPr>
          <w:sz w:val="16"/>
          <w:highlight w:val="yellow"/>
        </w:rPr>
        <w:t>Aktualizacja 16.09.2026 r.</w:t>
      </w:r>
      <w:r>
        <w:rPr>
          <w:sz w:val="16"/>
        </w:rPr>
        <w:t xml:space="preserve"> </w:t>
      </w:r>
    </w:p>
    <w:p w:rsidR="001D3EC6" w:rsidRDefault="001D3EC6">
      <w:pPr>
        <w:rPr>
          <w:sz w:val="16"/>
        </w:rPr>
      </w:pPr>
      <w:bookmarkStart w:id="0" w:name="_GoBack"/>
      <w:bookmarkEnd w:id="0"/>
    </w:p>
    <w:p w:rsidR="001D3EC6" w:rsidRDefault="001D3EC6">
      <w:pPr>
        <w:rPr>
          <w:sz w:val="16"/>
        </w:rPr>
      </w:pPr>
    </w:p>
    <w:p w:rsidR="00294321" w:rsidRDefault="001B2727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21-02-2027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27"/>
        <w:gridCol w:w="1227"/>
        <w:gridCol w:w="1228"/>
        <w:gridCol w:w="1228"/>
        <w:gridCol w:w="1256"/>
        <w:gridCol w:w="1228"/>
        <w:gridCol w:w="1228"/>
        <w:gridCol w:w="1230"/>
        <w:gridCol w:w="1230"/>
      </w:tblGrid>
      <w:tr w:rsidR="001B2727" w:rsidRP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Daty zajęć</w:t>
            </w:r>
          </w:p>
        </w:tc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Dzień</w:t>
            </w:r>
          </w:p>
        </w:tc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Od - Do</w:t>
            </w:r>
          </w:p>
        </w:tc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Ilość Godz.</w:t>
            </w:r>
          </w:p>
        </w:tc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Przedmiot</w:t>
            </w:r>
          </w:p>
        </w:tc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Status</w:t>
            </w:r>
          </w:p>
        </w:tc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Grupa</w:t>
            </w:r>
          </w:p>
        </w:tc>
        <w:tc>
          <w:tcPr>
            <w:tcW w:w="556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Sala</w:t>
            </w:r>
          </w:p>
        </w:tc>
        <w:tc>
          <w:tcPr>
            <w:tcW w:w="556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Wykładowca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GĆwWych01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mgr Marek Stawiński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lastRenderedPageBreak/>
              <w:t>14/10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08:15 - 11:15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11:30 - 14:30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GĆwWych01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mgr Marek Stawiński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23/10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23/10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lastRenderedPageBreak/>
              <w:t>27/10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10/11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GĆwWych01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mgr Marek Stawiński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lastRenderedPageBreak/>
              <w:t>16/11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GĆwWych01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mgr Marek Stawiński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27/11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27/11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27/11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Joanna </w:t>
            </w:r>
            <w:r>
              <w:rPr>
                <w:sz w:val="16"/>
              </w:rPr>
              <w:lastRenderedPageBreak/>
              <w:t>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lastRenderedPageBreak/>
              <w:t>27/11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04/12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04/12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04/12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04/12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lastRenderedPageBreak/>
              <w:t>08/12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18/12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18/12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18/12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18/12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21/12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GĆwWych01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mgr Marek Stawiński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lastRenderedPageBreak/>
              <w:t>22/12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22/12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GWy01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GĆwWych01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mgr Marek Stawiński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19/01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19/01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</w:t>
            </w:r>
            <w:r>
              <w:rPr>
                <w:sz w:val="16"/>
              </w:rPr>
              <w:lastRenderedPageBreak/>
              <w:t>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lastRenderedPageBreak/>
              <w:t>19/01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19/01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 xml:space="preserve">ZPLS1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B2727" w:rsidTr="001B2727">
        <w:tc>
          <w:tcPr>
            <w:tcW w:w="555" w:type="pct"/>
            <w:shd w:val="clear" w:color="auto" w:fill="auto"/>
          </w:tcPr>
          <w:p w:rsidR="001B2727" w:rsidRPr="001B2727" w:rsidRDefault="001B2727">
            <w:pPr>
              <w:rPr>
                <w:b/>
                <w:sz w:val="16"/>
              </w:rPr>
            </w:pPr>
            <w:r w:rsidRPr="001B27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ZPLS1 GSe01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B2727" w:rsidRDefault="001B2727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</w:tbl>
    <w:p w:rsidR="001B2727" w:rsidRPr="001B2727" w:rsidRDefault="001B2727">
      <w:pPr>
        <w:rPr>
          <w:sz w:val="16"/>
        </w:rPr>
      </w:pPr>
    </w:p>
    <w:sectPr w:rsidR="001B2727" w:rsidRPr="001B2727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2727" w:rsidRDefault="001B2727" w:rsidP="00294321">
      <w:r>
        <w:separator/>
      </w:r>
    </w:p>
  </w:endnote>
  <w:endnote w:type="continuationSeparator" w:id="0">
    <w:p w:rsidR="001B2727" w:rsidRDefault="001B2727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2727" w:rsidRDefault="001B2727" w:rsidP="00294321">
      <w:r>
        <w:separator/>
      </w:r>
    </w:p>
  </w:footnote>
  <w:footnote w:type="continuationSeparator" w:id="0">
    <w:p w:rsidR="001B2727" w:rsidRDefault="001B2727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1NDEwMjMsImV4cCI6MTc4OTYyNzQyMywiaXNzIjoiaHR0cHM6Ly9sb2dpbi5zdW0uZWR1LnBsL3NlcnZlciIsImF1ZCI6ImRlYW5zX29mZmljZV9zZXJ2ZXIiLCJjbGllbnRfaWQiOiJkZWFuc19vZmZpY2VfbG9uZ190YXNrcyIsInN1YiI6ImI3MGI1YzA1LWExZDUtNDdjNC1hY2MwLWVlODk3NjNmYTA1MCIsImF1dGhfdGltZSI6MTc4OTU0MTAyMywiaWRwIjoibG9jYWwiLCJzY29wZSI6WyJvcGVuaWQiLCJkZWFuc19vZmZpY2Vfc2VydmVyIl0sImFtciI6WyJkZWxlZ2F0aW9uIl19.lv3MdRJh0RDELF6uxPUq5tGfE0rH9qhEBgYmJWKOP8HGi1e_ZTsoPNhJBdZKhNfbj8b5KRNaa9oPWgl8RPLDVHRQ5N04mJZWci6-lEcPFM9FOxNYrT4todDH30PXYrpN1lm0j1uCKhCs-gI_tvYbqrL5p8veQs0XiYI2p6DEslXHv-zZJdJXTLn8Spe_QZjbfrZVR5UxyGIrcdkP9u2r_K8WLSaIHvdRl2UPEEBaSxcQtHeNfrmYNj1aTt-xnE1Ueh_sahpkE1Wu4v9AiNDEtxZm-8eCGnqNaASSxa8uHgDaZ-IbKdWtyAG30HBI4i6y7SCfMtqrpeLcTmwYFYYlBgzKij8iMavUbQLvOYSHVgAmJVIJmB4EHvgQFcbc16ANTHSX0ZOcgNHEZJMoxNfZWGSztcDD3tt12QI8NIFi-D2A-evTpPp1O1P3RXC67K9Mg0wbtrrRjMyEVVqvsEfb31An8gL41466A54X1yVxFONvieDFUUzWl-f-NdProjBR"/>
    <w:docVar w:name="AppProcID" w:val="9804"/>
    <w:docVar w:name="Autor" w:val="anna.smak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1B2727"/>
    <w:rsid w:val="000F6126"/>
    <w:rsid w:val="001B2727"/>
    <w:rsid w:val="001D3EC6"/>
    <w:rsid w:val="002013FB"/>
    <w:rsid w:val="00294321"/>
    <w:rsid w:val="002B2C18"/>
    <w:rsid w:val="005B0F59"/>
    <w:rsid w:val="006F71E2"/>
    <w:rsid w:val="008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200472"/>
  <w15:docId w15:val="{54199CBE-A9A9-4FC7-AA76-61581DD63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1B2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3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smak\AppData\Roaming\PCG%20Academia%20sp.%20z%20o.o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F6B3647-1872-49AB-AF83-4E27525B1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1</TotalTime>
  <Pages>8</Pages>
  <Words>3766</Words>
  <Characters>20417</Characters>
  <Application>Microsoft Office Word</Application>
  <DocSecurity>0</DocSecurity>
  <Lines>170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24135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Anna Smak</dc:creator>
  <cp:keywords/>
  <dc:description>Wydruk systemowy</dc:description>
  <cp:lastModifiedBy>Anna Smak</cp:lastModifiedBy>
  <cp:revision>2</cp:revision>
  <dcterms:created xsi:type="dcterms:W3CDTF">2026-09-16T06:43:00Z</dcterms:created>
  <dcterms:modified xsi:type="dcterms:W3CDTF">2026-09-16T06:55:00Z</dcterms:modified>
</cp:coreProperties>
</file>