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5E4" w:rsidRDefault="001815E4" w:rsidP="001815E4">
      <w:pPr>
        <w:rPr>
          <w:sz w:val="16"/>
        </w:rPr>
      </w:pPr>
      <w:r>
        <w:rPr>
          <w:sz w:val="16"/>
          <w:highlight w:val="yellow"/>
        </w:rPr>
        <w:t>Aktualizacja 17-09-2026</w:t>
      </w:r>
    </w:p>
    <w:p w:rsidR="001815E4" w:rsidRDefault="001815E4">
      <w:pPr>
        <w:rPr>
          <w:sz w:val="16"/>
        </w:rPr>
      </w:pPr>
      <w:bookmarkStart w:id="0" w:name="_GoBack"/>
      <w:bookmarkEnd w:id="0"/>
    </w:p>
    <w:p w:rsidR="001815E4" w:rsidRDefault="001815E4">
      <w:pPr>
        <w:rPr>
          <w:sz w:val="16"/>
        </w:rPr>
      </w:pPr>
    </w:p>
    <w:p w:rsidR="00294321" w:rsidRDefault="001815E4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44"/>
        <w:gridCol w:w="1245"/>
        <w:gridCol w:w="1245"/>
        <w:gridCol w:w="1245"/>
        <w:gridCol w:w="1363"/>
        <w:gridCol w:w="1245"/>
        <w:gridCol w:w="1245"/>
        <w:gridCol w:w="1248"/>
        <w:gridCol w:w="1248"/>
      </w:tblGrid>
      <w:tr w:rsidR="001815E4" w:rsidRP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Wykładowca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</w:t>
            </w:r>
            <w:r>
              <w:rPr>
                <w:sz w:val="16"/>
              </w:rPr>
              <w:lastRenderedPageBreak/>
              <w:t>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lastRenderedPageBreak/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lastRenderedPageBreak/>
              <w:t>19/10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ZPLS2 </w:t>
            </w:r>
            <w:r>
              <w:rPr>
                <w:sz w:val="16"/>
              </w:rPr>
              <w:lastRenderedPageBreak/>
              <w:t>GSePeChZ01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lastRenderedPageBreak/>
              <w:t>05/11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Propedeutyka </w:t>
            </w:r>
            <w:r>
              <w:rPr>
                <w:sz w:val="16"/>
              </w:rPr>
              <w:lastRenderedPageBreak/>
              <w:t>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lastRenderedPageBreak/>
              <w:t>27/11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epidemiologii chorób zakaźnych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GĆwPeChZ01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Podstawy żywienia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WZPB_e-learning16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WZPB_e-learning17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WZPB_e-learning25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</w:t>
            </w:r>
            <w:r>
              <w:rPr>
                <w:sz w:val="16"/>
              </w:rPr>
              <w:lastRenderedPageBreak/>
              <w:t>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lastRenderedPageBreak/>
              <w:t>08/12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14:45 - 17:45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13:35 - 15:50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stanu zdrowia populacji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GĆwAsZp01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ZPLS2 </w:t>
            </w:r>
            <w:r>
              <w:rPr>
                <w:sz w:val="16"/>
              </w:rPr>
              <w:lastRenderedPageBreak/>
              <w:t>GSeAnaliD01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lastRenderedPageBreak/>
              <w:t>13/01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GWyAnaliD01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Epidemiologia behawioralna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GĆwEb01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GĆwAnaliD01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Analiza danych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GSeAnaliD01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E4" w:rsidTr="001815E4">
        <w:tc>
          <w:tcPr>
            <w:tcW w:w="555" w:type="pct"/>
            <w:shd w:val="clear" w:color="auto" w:fill="auto"/>
          </w:tcPr>
          <w:p w:rsidR="001815E4" w:rsidRPr="001815E4" w:rsidRDefault="001815E4">
            <w:pPr>
              <w:rPr>
                <w:b/>
                <w:sz w:val="16"/>
              </w:rPr>
            </w:pPr>
            <w:r w:rsidRPr="001815E4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ZPLS2 GSeJaMe01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815E4" w:rsidRDefault="001815E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</w:tbl>
    <w:p w:rsidR="001815E4" w:rsidRPr="001815E4" w:rsidRDefault="001815E4">
      <w:pPr>
        <w:rPr>
          <w:sz w:val="16"/>
        </w:rPr>
      </w:pPr>
    </w:p>
    <w:sectPr w:rsidR="001815E4" w:rsidRPr="001815E4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5E4" w:rsidRDefault="001815E4" w:rsidP="00294321">
      <w:r>
        <w:separator/>
      </w:r>
    </w:p>
  </w:endnote>
  <w:endnote w:type="continuationSeparator" w:id="0">
    <w:p w:rsidR="001815E4" w:rsidRDefault="001815E4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5E4" w:rsidRDefault="001815E4" w:rsidP="00294321">
      <w:r>
        <w:separator/>
      </w:r>
    </w:p>
  </w:footnote>
  <w:footnote w:type="continuationSeparator" w:id="0">
    <w:p w:rsidR="001815E4" w:rsidRDefault="001815E4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zUwOTEsImV4cCI6MTc4OTcyMTQ5MSwiaXNzIjoiaHR0cHM6Ly9sb2dpbi5zdW0uZWR1LnBsL3NlcnZlciIsImF1ZCI6ImRlYW5zX29mZmljZV9zZXJ2ZXIiLCJjbGllbnRfaWQiOiJkZWFuc19vZmZpY2VfbG9uZ190YXNrcyIsInN1YiI6ImI3MGI1YzA1LWExZDUtNDdjNC1hY2MwLWVlODk3NjNmYTA1MCIsImF1dGhfdGltZSI6MTc4OTYzNTA5MSwiaWRwIjoibG9jYWwiLCJzY29wZSI6WyJvcGVuaWQiLCJkZWFuc19vZmZpY2Vfc2VydmVyIl0sImFtciI6WyJkZWxlZ2F0aW9uIl19.ieinOkJr_3OFI7G52QbRINzSYDtSd0tcg4ZLz0w5u5-g4dpySlE_OWtS6dOOqzmkjMPPGZ4ReaHF9ovEZQD4MFAzCxnxV2ym3RgZDapvI3BbE9TiyVXPNCraar4j8FGHMxu3-fgQH6i16xc1uh9G5J2GIpLFbrDiZgJgmclBxu-raHOPQntRE-MZaWWWLy4YZLj3s-ikBgp1q1PbzhquEZkbBcbrSzi_Ut_d1JzzXZPURnJJkUDRS0R9j5SEUKEr6jJp1X7w5u8ZP6WD7bw2PYwoZOXHogSWdyHEIQ_omZeC3R2XWAeGp-xmqkBkEkUcSjOhXIbTdN_2TyMPsWji_8Q1lfIK2r1ArzHdVw2fNxmBKgim-7xUeMVTb25cfqV2rQG5zaDtdYGz08GHyk0xCCwekQhNwlWtIHRqRo8srt4SEgGvPQaMpVX068gOc2ETkYRdzL2lKUo_L3bdVkjmvHgybO8ngsV3ey28YWo1jjHOxnbU5bkS8a3jJXT266UG"/>
    <w:docVar w:name="AppProcID" w:val="5240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1815E4"/>
    <w:rsid w:val="000F6126"/>
    <w:rsid w:val="001815E4"/>
    <w:rsid w:val="002013FB"/>
    <w:rsid w:val="00294321"/>
    <w:rsid w:val="002B2C18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09582"/>
  <w15:docId w15:val="{03EE722A-E46F-4299-9D1B-4228C13C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8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7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84082A4-4844-4124-8D5C-00A4E9788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6</Pages>
  <Words>2746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2026-09-17T08:51:00Z</dcterms:created>
  <dcterms:modified xsi:type="dcterms:W3CDTF">2026-09-17T08:52:00Z</dcterms:modified>
</cp:coreProperties>
</file>