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6DD11" w14:textId="2499F374" w:rsidR="00294321" w:rsidRDefault="00AB2379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29-01-2027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2"/>
        <w:gridCol w:w="829"/>
        <w:gridCol w:w="704"/>
        <w:gridCol w:w="704"/>
        <w:gridCol w:w="3049"/>
        <w:gridCol w:w="892"/>
        <w:gridCol w:w="1402"/>
        <w:gridCol w:w="1121"/>
        <w:gridCol w:w="1719"/>
      </w:tblGrid>
      <w:tr w:rsidR="00AB2379" w:rsidRPr="00AB2379" w14:paraId="1FD3C9BB" w14:textId="77777777" w:rsidTr="00AB2379">
        <w:tc>
          <w:tcPr>
            <w:tcW w:w="301" w:type="pct"/>
            <w:shd w:val="clear" w:color="auto" w:fill="auto"/>
          </w:tcPr>
          <w:p w14:paraId="7B180DB1" w14:textId="56BA28A6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Daty zajęć</w:t>
            </w:r>
          </w:p>
        </w:tc>
        <w:tc>
          <w:tcPr>
            <w:tcW w:w="366" w:type="pct"/>
            <w:shd w:val="clear" w:color="auto" w:fill="auto"/>
          </w:tcPr>
          <w:p w14:paraId="64D22EDE" w14:textId="3EB6546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Dzień</w:t>
            </w:r>
          </w:p>
        </w:tc>
        <w:tc>
          <w:tcPr>
            <w:tcW w:w="320" w:type="pct"/>
            <w:shd w:val="clear" w:color="auto" w:fill="auto"/>
          </w:tcPr>
          <w:p w14:paraId="6E5CE651" w14:textId="73D1B78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Od - Do</w:t>
            </w:r>
          </w:p>
        </w:tc>
        <w:tc>
          <w:tcPr>
            <w:tcW w:w="320" w:type="pct"/>
            <w:shd w:val="clear" w:color="auto" w:fill="auto"/>
          </w:tcPr>
          <w:p w14:paraId="7CFCB24D" w14:textId="4F7BBA3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Ilość Godz.</w:t>
            </w:r>
          </w:p>
        </w:tc>
        <w:tc>
          <w:tcPr>
            <w:tcW w:w="1378" w:type="pct"/>
            <w:shd w:val="clear" w:color="auto" w:fill="auto"/>
          </w:tcPr>
          <w:p w14:paraId="05511E00" w14:textId="58A4DFD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Przedmiot</w:t>
            </w:r>
          </w:p>
        </w:tc>
        <w:tc>
          <w:tcPr>
            <w:tcW w:w="394" w:type="pct"/>
            <w:shd w:val="clear" w:color="auto" w:fill="auto"/>
          </w:tcPr>
          <w:p w14:paraId="13F89A61" w14:textId="482D57C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Status</w:t>
            </w:r>
          </w:p>
        </w:tc>
        <w:tc>
          <w:tcPr>
            <w:tcW w:w="635" w:type="pct"/>
            <w:shd w:val="clear" w:color="auto" w:fill="auto"/>
          </w:tcPr>
          <w:p w14:paraId="43472D71" w14:textId="0E8E8C53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Grupa</w:t>
            </w:r>
          </w:p>
        </w:tc>
        <w:tc>
          <w:tcPr>
            <w:tcW w:w="508" w:type="pct"/>
            <w:shd w:val="clear" w:color="auto" w:fill="auto"/>
          </w:tcPr>
          <w:p w14:paraId="1CA7165A" w14:textId="0DAA03C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Sala</w:t>
            </w:r>
          </w:p>
        </w:tc>
        <w:tc>
          <w:tcPr>
            <w:tcW w:w="778" w:type="pct"/>
            <w:shd w:val="clear" w:color="auto" w:fill="auto"/>
          </w:tcPr>
          <w:p w14:paraId="51114D6A" w14:textId="4E5EAE0C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Wykładowca</w:t>
            </w:r>
          </w:p>
        </w:tc>
      </w:tr>
      <w:tr w:rsidR="00AB2379" w14:paraId="1ED5EDEC" w14:textId="77777777" w:rsidTr="00AB2379">
        <w:tc>
          <w:tcPr>
            <w:tcW w:w="301" w:type="pct"/>
            <w:shd w:val="clear" w:color="auto" w:fill="auto"/>
          </w:tcPr>
          <w:p w14:paraId="1AEEC5D4" w14:textId="2147DF46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55282703" w14:textId="5D4D3CE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06D857F" w14:textId="77260D6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04A6FFBB" w14:textId="09DE38E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5AD4AF5" w14:textId="2D3A178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34214372" w14:textId="28A5DB4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B254DF3" w14:textId="7DD929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612C5804" w14:textId="0F17FCA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778" w:type="pct"/>
            <w:shd w:val="clear" w:color="auto" w:fill="auto"/>
          </w:tcPr>
          <w:p w14:paraId="7D396B4A" w14:textId="2643EDB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0F8A8662" w14:textId="77777777" w:rsidTr="00AB2379">
        <w:tc>
          <w:tcPr>
            <w:tcW w:w="301" w:type="pct"/>
            <w:shd w:val="clear" w:color="auto" w:fill="auto"/>
          </w:tcPr>
          <w:p w14:paraId="101529EA" w14:textId="1703E3B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16F5ABCF" w14:textId="0B43D9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69CCE7B5" w14:textId="450CD30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74E1FDD7" w14:textId="1809BE7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CD4214F" w14:textId="48DDABA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110EA573" w14:textId="7B0F3B9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9EDE6C5" w14:textId="126E482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36BB0409" w14:textId="2BD3E04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3F969979" w14:textId="7A4F0BC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36200517" w14:textId="77777777" w:rsidTr="00AB2379">
        <w:tc>
          <w:tcPr>
            <w:tcW w:w="301" w:type="pct"/>
            <w:shd w:val="clear" w:color="auto" w:fill="auto"/>
          </w:tcPr>
          <w:p w14:paraId="505225C2" w14:textId="4582EBC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7A7F5A3E" w14:textId="4A9B936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2B5E367" w14:textId="4D7277B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16E1A908" w14:textId="3B66674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6A1E5DBD" w14:textId="62955F3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29FF1798" w14:textId="1773B3C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3A38E654" w14:textId="4CC596F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33E902A0" w14:textId="533E47B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0D16935D" w14:textId="17532A1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65761BE4" w14:textId="77777777" w:rsidTr="00AB2379">
        <w:tc>
          <w:tcPr>
            <w:tcW w:w="301" w:type="pct"/>
            <w:shd w:val="clear" w:color="auto" w:fill="auto"/>
          </w:tcPr>
          <w:p w14:paraId="057026F0" w14:textId="6C8203E0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3A928806" w14:textId="52DB949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27928EC" w14:textId="4CDF89F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1D2397F0" w14:textId="36BCBC4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988A07C" w14:textId="018F805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394" w:type="pct"/>
            <w:shd w:val="clear" w:color="auto" w:fill="auto"/>
          </w:tcPr>
          <w:p w14:paraId="0981AE22" w14:textId="793BDC0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4F021635" w14:textId="0873EE0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1E1AD083" w14:textId="627E611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05BE0297" w14:textId="255EDF0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17A3E2F7" w14:textId="77777777" w:rsidTr="00AB2379">
        <w:tc>
          <w:tcPr>
            <w:tcW w:w="301" w:type="pct"/>
            <w:shd w:val="clear" w:color="auto" w:fill="auto"/>
          </w:tcPr>
          <w:p w14:paraId="7F18ED24" w14:textId="439F1A89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03/10</w:t>
            </w:r>
          </w:p>
        </w:tc>
        <w:tc>
          <w:tcPr>
            <w:tcW w:w="366" w:type="pct"/>
            <w:shd w:val="clear" w:color="auto" w:fill="auto"/>
          </w:tcPr>
          <w:p w14:paraId="7A4E6CD2" w14:textId="49C9D16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DB1A01D" w14:textId="5E747D1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20" w:type="pct"/>
            <w:shd w:val="clear" w:color="auto" w:fill="auto"/>
          </w:tcPr>
          <w:p w14:paraId="12583AB3" w14:textId="35EFDF8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DD0A76A" w14:textId="4E5F27C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394" w:type="pct"/>
            <w:shd w:val="clear" w:color="auto" w:fill="auto"/>
          </w:tcPr>
          <w:p w14:paraId="28B364CD" w14:textId="33856F5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52ED768" w14:textId="210DD82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710A5678" w14:textId="2B29AE0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778" w:type="pct"/>
            <w:shd w:val="clear" w:color="auto" w:fill="auto"/>
          </w:tcPr>
          <w:p w14:paraId="34A42172" w14:textId="7905166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AB2379" w14:paraId="761B7678" w14:textId="77777777" w:rsidTr="00AB2379">
        <w:tc>
          <w:tcPr>
            <w:tcW w:w="301" w:type="pct"/>
            <w:shd w:val="clear" w:color="auto" w:fill="auto"/>
          </w:tcPr>
          <w:p w14:paraId="0546DB53" w14:textId="533A716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0A58BE78" w14:textId="041D1E3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098FC7BB" w14:textId="6C1CD46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20" w:type="pct"/>
            <w:shd w:val="clear" w:color="auto" w:fill="auto"/>
          </w:tcPr>
          <w:p w14:paraId="6BEE0502" w14:textId="290C9A7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378" w:type="pct"/>
            <w:shd w:val="clear" w:color="auto" w:fill="auto"/>
          </w:tcPr>
          <w:p w14:paraId="254300C9" w14:textId="638F234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681D798" w14:textId="0549E0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E389B05" w14:textId="7E3433F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2C9FB628" w14:textId="33BAF1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061BDDDF" w14:textId="25CA33D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2379" w14:paraId="727DC8F2" w14:textId="77777777" w:rsidTr="00AB2379">
        <w:tc>
          <w:tcPr>
            <w:tcW w:w="301" w:type="pct"/>
            <w:shd w:val="clear" w:color="auto" w:fill="auto"/>
          </w:tcPr>
          <w:p w14:paraId="169CDE38" w14:textId="593445C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1B05D14E" w14:textId="4566C33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93B5156" w14:textId="125C8EA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20" w:type="pct"/>
            <w:shd w:val="clear" w:color="auto" w:fill="auto"/>
          </w:tcPr>
          <w:p w14:paraId="03AC2C55" w14:textId="03D90C1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F2D756B" w14:textId="38B2628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0DFE8116" w14:textId="2E7B363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7AADC2A" w14:textId="47DB3C3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70CD39C8" w14:textId="40A1BCD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0C2E97AF" w14:textId="17D7043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195EE9BF" w14:textId="77777777" w:rsidTr="00AB2379">
        <w:tc>
          <w:tcPr>
            <w:tcW w:w="301" w:type="pct"/>
            <w:shd w:val="clear" w:color="auto" w:fill="auto"/>
          </w:tcPr>
          <w:p w14:paraId="5E92EAD7" w14:textId="2EC95F9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45482EEB" w14:textId="7E65D54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D3CCE06" w14:textId="23B3534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320" w:type="pct"/>
            <w:shd w:val="clear" w:color="auto" w:fill="auto"/>
          </w:tcPr>
          <w:p w14:paraId="20B8C886" w14:textId="318E2F2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6BF17865" w14:textId="36B3774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29A4B1FB" w14:textId="1DF4D58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2E4CA441" w14:textId="54AFC4D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4D4622AF" w14:textId="761EC25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16AD81F2" w14:textId="151389A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7EC50AB3" w14:textId="77777777" w:rsidTr="00AB2379">
        <w:tc>
          <w:tcPr>
            <w:tcW w:w="301" w:type="pct"/>
            <w:shd w:val="clear" w:color="auto" w:fill="auto"/>
          </w:tcPr>
          <w:p w14:paraId="693A0D24" w14:textId="2995CA07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04/10</w:t>
            </w:r>
          </w:p>
        </w:tc>
        <w:tc>
          <w:tcPr>
            <w:tcW w:w="366" w:type="pct"/>
            <w:shd w:val="clear" w:color="auto" w:fill="auto"/>
          </w:tcPr>
          <w:p w14:paraId="7317063A" w14:textId="7274450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5556CB57" w14:textId="71884F1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16:15 - 18:30</w:t>
            </w:r>
          </w:p>
        </w:tc>
        <w:tc>
          <w:tcPr>
            <w:tcW w:w="320" w:type="pct"/>
            <w:shd w:val="clear" w:color="auto" w:fill="auto"/>
          </w:tcPr>
          <w:p w14:paraId="7DC3B493" w14:textId="154F1ED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7F361CA" w14:textId="175DFC5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394" w:type="pct"/>
            <w:shd w:val="clear" w:color="auto" w:fill="auto"/>
          </w:tcPr>
          <w:p w14:paraId="2EFB5BEC" w14:textId="0BA642D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C0248E5" w14:textId="045FE70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7EB36310" w14:textId="6E2F1A6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42EC4FFA" w14:textId="2016102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3E1DF03B" w14:textId="77777777" w:rsidTr="00AB2379">
        <w:tc>
          <w:tcPr>
            <w:tcW w:w="301" w:type="pct"/>
            <w:shd w:val="clear" w:color="auto" w:fill="auto"/>
          </w:tcPr>
          <w:p w14:paraId="68386FE8" w14:textId="0977984B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582A1349" w14:textId="4C1A381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6132C8F6" w14:textId="24E6585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74545F5A" w14:textId="33D8E6B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63DB05AA" w14:textId="2317C8C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64754244" w14:textId="627E736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017C200C" w14:textId="281D18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11E60AB5" w14:textId="7F3231F9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41358AE3" w14:textId="43B414D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3AF6271F" w14:textId="77777777" w:rsidTr="00AB2379">
        <w:tc>
          <w:tcPr>
            <w:tcW w:w="301" w:type="pct"/>
            <w:shd w:val="clear" w:color="auto" w:fill="auto"/>
          </w:tcPr>
          <w:p w14:paraId="1D95EDCA" w14:textId="6E8F7D66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1BD01682" w14:textId="11CAAC5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18FC2E94" w14:textId="274249D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1D93A3D5" w14:textId="35188F5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400E178" w14:textId="0A3F86E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70D6902F" w14:textId="4225EE6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726641E0" w14:textId="4438CE7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57FA104E" w14:textId="5256C47D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2F5069C3" w14:textId="65BCCDE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5C7674D8" w14:textId="77777777" w:rsidTr="00AB2379">
        <w:tc>
          <w:tcPr>
            <w:tcW w:w="301" w:type="pct"/>
            <w:shd w:val="clear" w:color="auto" w:fill="auto"/>
          </w:tcPr>
          <w:p w14:paraId="10479C78" w14:textId="1733A5E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264A50A8" w14:textId="3370755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C050531" w14:textId="7C52966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37A4D935" w14:textId="076184D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A2D86C4" w14:textId="4331798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4F97F61A" w14:textId="5C1018F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3C928AD" w14:textId="7099BAC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272A3789" w14:textId="549F4D57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9A14F93" w14:textId="7E66F5E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0C631C11" w14:textId="77777777" w:rsidTr="00AB2379">
        <w:tc>
          <w:tcPr>
            <w:tcW w:w="301" w:type="pct"/>
            <w:shd w:val="clear" w:color="auto" w:fill="auto"/>
          </w:tcPr>
          <w:p w14:paraId="476D7662" w14:textId="4EF5271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17/10</w:t>
            </w:r>
          </w:p>
        </w:tc>
        <w:tc>
          <w:tcPr>
            <w:tcW w:w="366" w:type="pct"/>
            <w:shd w:val="clear" w:color="auto" w:fill="auto"/>
          </w:tcPr>
          <w:p w14:paraId="4D63675D" w14:textId="2DEA6F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79814BD9" w14:textId="15BEDE8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7047C7B4" w14:textId="566B030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CC5389C" w14:textId="625F3F2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051961A9" w14:textId="7B0612A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39C45195" w14:textId="3305A06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3B7A9C04" w14:textId="79E84BD6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69C02BF4" w14:textId="5FB2539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0849D78D" w14:textId="77777777" w:rsidTr="00AB2379">
        <w:tc>
          <w:tcPr>
            <w:tcW w:w="301" w:type="pct"/>
            <w:shd w:val="clear" w:color="auto" w:fill="auto"/>
          </w:tcPr>
          <w:p w14:paraId="51386548" w14:textId="573CC13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7B926254" w14:textId="50CCFEC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39D3354A" w14:textId="6357AB3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76B02CA0" w14:textId="354FD49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FACE0AC" w14:textId="529B718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06340BB7" w14:textId="305E5B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15B22E2B" w14:textId="2ED9A3E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08" w:type="pct"/>
            <w:shd w:val="clear" w:color="auto" w:fill="auto"/>
          </w:tcPr>
          <w:p w14:paraId="6FA1F46C" w14:textId="6E70A16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778" w:type="pct"/>
            <w:shd w:val="clear" w:color="auto" w:fill="auto"/>
          </w:tcPr>
          <w:p w14:paraId="332AB40B" w14:textId="71EC4B1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2379" w14:paraId="52C71D82" w14:textId="77777777" w:rsidTr="00AB2379">
        <w:tc>
          <w:tcPr>
            <w:tcW w:w="301" w:type="pct"/>
            <w:shd w:val="clear" w:color="auto" w:fill="auto"/>
          </w:tcPr>
          <w:p w14:paraId="13DEEFA0" w14:textId="1108F857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6A9B97D4" w14:textId="202BCC6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E1C7D86" w14:textId="4B4CE74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20" w:type="pct"/>
            <w:shd w:val="clear" w:color="auto" w:fill="auto"/>
          </w:tcPr>
          <w:p w14:paraId="560871E4" w14:textId="6052600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1D062D8B" w14:textId="533B757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110DEEB0" w14:textId="2B17210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5E8A8A76" w14:textId="315B544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3EEB760" w14:textId="17BDD562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778" w:type="pct"/>
            <w:shd w:val="clear" w:color="auto" w:fill="auto"/>
          </w:tcPr>
          <w:p w14:paraId="77FD7D91" w14:textId="68AFC80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2379" w14:paraId="3FA2A08D" w14:textId="77777777" w:rsidTr="00AB2379">
        <w:tc>
          <w:tcPr>
            <w:tcW w:w="301" w:type="pct"/>
            <w:shd w:val="clear" w:color="auto" w:fill="auto"/>
          </w:tcPr>
          <w:p w14:paraId="3BC3EB8E" w14:textId="3A9A5E1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66306C91" w14:textId="4F1830C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AC1E98A" w14:textId="6E144AB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320" w:type="pct"/>
            <w:shd w:val="clear" w:color="auto" w:fill="auto"/>
          </w:tcPr>
          <w:p w14:paraId="2C293E6F" w14:textId="1B84059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54CDFFF" w14:textId="32D7059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394" w:type="pct"/>
            <w:shd w:val="clear" w:color="auto" w:fill="auto"/>
          </w:tcPr>
          <w:p w14:paraId="313A11E7" w14:textId="7DFD366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BCDA3B6" w14:textId="761C3BF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3B0E39F6" w14:textId="3435885D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2BD258BA" w14:textId="04BD279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AB2379" w14:paraId="6D68DCB3" w14:textId="77777777" w:rsidTr="00AB2379">
        <w:tc>
          <w:tcPr>
            <w:tcW w:w="301" w:type="pct"/>
            <w:shd w:val="clear" w:color="auto" w:fill="auto"/>
          </w:tcPr>
          <w:p w14:paraId="5CF617EA" w14:textId="67A46A20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68004BEA" w14:textId="2988362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E6D3D07" w14:textId="6992388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20" w:type="pct"/>
            <w:shd w:val="clear" w:color="auto" w:fill="auto"/>
          </w:tcPr>
          <w:p w14:paraId="6FCB1A65" w14:textId="299076E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DC08169" w14:textId="262D60A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3D318890" w14:textId="35E24C2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050D9F9" w14:textId="45911BD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28C7013F" w14:textId="6AE5B12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58794EA" w14:textId="08C988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4F0CFB2A" w14:textId="77777777" w:rsidTr="00AB2379">
        <w:tc>
          <w:tcPr>
            <w:tcW w:w="301" w:type="pct"/>
            <w:shd w:val="clear" w:color="auto" w:fill="auto"/>
          </w:tcPr>
          <w:p w14:paraId="6AE7BD6E" w14:textId="3676EEA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18/10</w:t>
            </w:r>
          </w:p>
        </w:tc>
        <w:tc>
          <w:tcPr>
            <w:tcW w:w="366" w:type="pct"/>
            <w:shd w:val="clear" w:color="auto" w:fill="auto"/>
          </w:tcPr>
          <w:p w14:paraId="575B0F48" w14:textId="0BADCEF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5B6633C4" w14:textId="25E994D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20" w:type="pct"/>
            <w:shd w:val="clear" w:color="auto" w:fill="auto"/>
          </w:tcPr>
          <w:p w14:paraId="7ADCD4A5" w14:textId="0D002EB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4D6B41B" w14:textId="5B0DBD5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3BC83485" w14:textId="39255A5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0A939B73" w14:textId="6906B99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08" w:type="pct"/>
            <w:shd w:val="clear" w:color="auto" w:fill="auto"/>
          </w:tcPr>
          <w:p w14:paraId="5BBF490B" w14:textId="420B4387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546202A9" w14:textId="452A722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73669214" w14:textId="77777777" w:rsidTr="00AB2379">
        <w:tc>
          <w:tcPr>
            <w:tcW w:w="301" w:type="pct"/>
            <w:shd w:val="clear" w:color="auto" w:fill="auto"/>
          </w:tcPr>
          <w:p w14:paraId="400C5811" w14:textId="086B03EA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349B6DE7" w14:textId="0C81DA2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49D3F5B5" w14:textId="6C9A380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638602D5" w14:textId="7364FB3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7279CAB" w14:textId="0405C17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35B20631" w14:textId="6BDB1E3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9A456E0" w14:textId="5023CC3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00A59763" w14:textId="085F6ED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6BAD536E" w14:textId="502B314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6A438326" w14:textId="77777777" w:rsidTr="00AB2379">
        <w:tc>
          <w:tcPr>
            <w:tcW w:w="301" w:type="pct"/>
            <w:shd w:val="clear" w:color="auto" w:fill="auto"/>
          </w:tcPr>
          <w:p w14:paraId="40FEFD08" w14:textId="240E331B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113DE7D0" w14:textId="4FCB632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EF2CA1E" w14:textId="48A6DE6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1340932E" w14:textId="44AEE11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F5AFA9E" w14:textId="03FE411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504D4DFF" w14:textId="4C13F4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40B61E3B" w14:textId="3492419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25B29B2C" w14:textId="69EA30D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4FF7A360" w14:textId="586087C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0A20F509" w14:textId="77777777" w:rsidTr="00AB2379">
        <w:tc>
          <w:tcPr>
            <w:tcW w:w="301" w:type="pct"/>
            <w:shd w:val="clear" w:color="auto" w:fill="auto"/>
          </w:tcPr>
          <w:p w14:paraId="3B0B2A83" w14:textId="0A46288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366AB809" w14:textId="408C815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3722FFF2" w14:textId="694B452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20" w:type="pct"/>
            <w:shd w:val="clear" w:color="auto" w:fill="auto"/>
          </w:tcPr>
          <w:p w14:paraId="54C1B61D" w14:textId="07A8620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26745027" w14:textId="61C65CB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5733A4EF" w14:textId="11E0E4E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34B4A93" w14:textId="7BBB344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2A78DCDE" w14:textId="57D0B1D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79BE070A" w14:textId="7C43C4F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41CC8931" w14:textId="77777777" w:rsidTr="00AB2379">
        <w:tc>
          <w:tcPr>
            <w:tcW w:w="301" w:type="pct"/>
            <w:shd w:val="clear" w:color="auto" w:fill="auto"/>
          </w:tcPr>
          <w:p w14:paraId="2D650B0D" w14:textId="4EE94B72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1865AEB8" w14:textId="670021F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FEC76C7" w14:textId="0B23DA8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20" w:type="pct"/>
            <w:shd w:val="clear" w:color="auto" w:fill="auto"/>
          </w:tcPr>
          <w:p w14:paraId="7D957107" w14:textId="798204D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691E1758" w14:textId="0C00899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42728A46" w14:textId="0BAC404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3F2F6A35" w14:textId="6A29A68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GW01 spec. </w:t>
            </w:r>
            <w:proofErr w:type="spellStart"/>
            <w:r>
              <w:rPr>
                <w:sz w:val="16"/>
              </w:rPr>
              <w:t>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190A57BC" w14:textId="5AE6434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3CD49107" w14:textId="4EAF405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539C29EF" w14:textId="77777777" w:rsidTr="00AB2379">
        <w:tc>
          <w:tcPr>
            <w:tcW w:w="301" w:type="pct"/>
            <w:shd w:val="clear" w:color="auto" w:fill="auto"/>
          </w:tcPr>
          <w:p w14:paraId="5EB7F9DC" w14:textId="34447C76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07/11</w:t>
            </w:r>
          </w:p>
        </w:tc>
        <w:tc>
          <w:tcPr>
            <w:tcW w:w="366" w:type="pct"/>
            <w:shd w:val="clear" w:color="auto" w:fill="auto"/>
          </w:tcPr>
          <w:p w14:paraId="52F95DB0" w14:textId="426784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438C10F0" w14:textId="1850F17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20" w:type="pct"/>
            <w:shd w:val="clear" w:color="auto" w:fill="auto"/>
          </w:tcPr>
          <w:p w14:paraId="6F72A585" w14:textId="744D2DB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C44D375" w14:textId="4FDF8F2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1770F7F6" w14:textId="4E82FA7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63E564A4" w14:textId="11CFB5B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GW01 spec. </w:t>
            </w:r>
            <w:proofErr w:type="spellStart"/>
            <w:r>
              <w:rPr>
                <w:sz w:val="16"/>
              </w:rPr>
              <w:t>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7252E455" w14:textId="687C264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778" w:type="pct"/>
            <w:shd w:val="clear" w:color="auto" w:fill="auto"/>
          </w:tcPr>
          <w:p w14:paraId="710E7B46" w14:textId="7DD5F724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4329116D" w14:textId="77777777" w:rsidTr="00AB2379">
        <w:tc>
          <w:tcPr>
            <w:tcW w:w="301" w:type="pct"/>
            <w:shd w:val="clear" w:color="auto" w:fill="auto"/>
          </w:tcPr>
          <w:p w14:paraId="29019941" w14:textId="14770F80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3D612DE0" w14:textId="369A58D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5429CD5B" w14:textId="5A5045C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62B7F3DF" w14:textId="5491597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613ADB8" w14:textId="67227F0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7BFC4169" w14:textId="317003F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1766439F" w14:textId="3155CF9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493CE295" w14:textId="44097CB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3FCD5455" w14:textId="3B016BE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553CCB8B" w14:textId="77777777" w:rsidTr="00AB2379">
        <w:tc>
          <w:tcPr>
            <w:tcW w:w="301" w:type="pct"/>
            <w:shd w:val="clear" w:color="auto" w:fill="auto"/>
          </w:tcPr>
          <w:p w14:paraId="198E668E" w14:textId="4095D323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070114E7" w14:textId="4ED1CB7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F8BA80D" w14:textId="617787B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3BBAD529" w14:textId="419D8DF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99068F4" w14:textId="545CB99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394" w:type="pct"/>
            <w:shd w:val="clear" w:color="auto" w:fill="auto"/>
          </w:tcPr>
          <w:p w14:paraId="04171111" w14:textId="0449974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3F6640A" w14:textId="163E219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1E688337" w14:textId="689B75A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2A7E9592" w14:textId="2EFE1CD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1A2E41C9" w14:textId="77777777" w:rsidTr="00AB2379">
        <w:tc>
          <w:tcPr>
            <w:tcW w:w="301" w:type="pct"/>
            <w:shd w:val="clear" w:color="auto" w:fill="auto"/>
          </w:tcPr>
          <w:p w14:paraId="1859749B" w14:textId="65A4C69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3ADB215F" w14:textId="7D632C9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039C02CC" w14:textId="60B2EE0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20" w:type="pct"/>
            <w:shd w:val="clear" w:color="auto" w:fill="auto"/>
          </w:tcPr>
          <w:p w14:paraId="1323F1F4" w14:textId="4B636E5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6505C6B3" w14:textId="408C147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29A4AF8C" w14:textId="58F9B01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2DEF64A1" w14:textId="7DE4FED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53F43500" w14:textId="5510E5C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5AA229E6" w14:textId="044AF5C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0E5ED67E" w14:textId="77777777" w:rsidTr="00AB2379">
        <w:tc>
          <w:tcPr>
            <w:tcW w:w="301" w:type="pct"/>
            <w:shd w:val="clear" w:color="auto" w:fill="auto"/>
          </w:tcPr>
          <w:p w14:paraId="7B9E7EB4" w14:textId="4AC2C262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0A6FB28F" w14:textId="2CA7F83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A21D277" w14:textId="42E9AB1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20" w:type="pct"/>
            <w:shd w:val="clear" w:color="auto" w:fill="auto"/>
          </w:tcPr>
          <w:p w14:paraId="7E941A1C" w14:textId="1956A20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2BAA02E" w14:textId="2B91966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394" w:type="pct"/>
            <w:shd w:val="clear" w:color="auto" w:fill="auto"/>
          </w:tcPr>
          <w:p w14:paraId="1C9FCFDE" w14:textId="0B43639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39F6323E" w14:textId="3350ECA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34F25003" w14:textId="4293971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4EF4549C" w14:textId="3319023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424BECEB" w14:textId="77777777" w:rsidTr="00AB2379">
        <w:tc>
          <w:tcPr>
            <w:tcW w:w="301" w:type="pct"/>
            <w:shd w:val="clear" w:color="auto" w:fill="auto"/>
          </w:tcPr>
          <w:p w14:paraId="67574FE0" w14:textId="6176A0D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08/11</w:t>
            </w:r>
          </w:p>
        </w:tc>
        <w:tc>
          <w:tcPr>
            <w:tcW w:w="366" w:type="pct"/>
            <w:shd w:val="clear" w:color="auto" w:fill="auto"/>
          </w:tcPr>
          <w:p w14:paraId="1BA035BE" w14:textId="1F044B8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C3A8D0B" w14:textId="02D2D04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20" w:type="pct"/>
            <w:shd w:val="clear" w:color="auto" w:fill="auto"/>
          </w:tcPr>
          <w:p w14:paraId="1D41C2BA" w14:textId="6C8C801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ED82A6A" w14:textId="651AE5D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45E02456" w14:textId="53EF969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42DECC96" w14:textId="2971B90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GW01 spec. </w:t>
            </w:r>
            <w:proofErr w:type="spellStart"/>
            <w:r>
              <w:rPr>
                <w:sz w:val="16"/>
              </w:rPr>
              <w:t>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785B6C0F" w14:textId="0AD46A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778" w:type="pct"/>
            <w:shd w:val="clear" w:color="auto" w:fill="auto"/>
          </w:tcPr>
          <w:p w14:paraId="664D65EC" w14:textId="120107F8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7B23E6C6" w14:textId="77777777" w:rsidTr="00AB2379">
        <w:tc>
          <w:tcPr>
            <w:tcW w:w="301" w:type="pct"/>
            <w:shd w:val="clear" w:color="auto" w:fill="auto"/>
          </w:tcPr>
          <w:p w14:paraId="75CCD992" w14:textId="4C9B5F9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4EC3ACF3" w14:textId="7FAE8A3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43CECA4F" w14:textId="65F9CEA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6F33FEFB" w14:textId="3B78BE3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8C9CB8F" w14:textId="2225577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394" w:type="pct"/>
            <w:shd w:val="clear" w:color="auto" w:fill="auto"/>
          </w:tcPr>
          <w:p w14:paraId="309307D7" w14:textId="0D9A094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3A0833F" w14:textId="69631C2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FD7CDF3" w14:textId="1A3C97FB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65049062" w14:textId="219F436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AB2379" w14:paraId="6616740F" w14:textId="77777777" w:rsidTr="00AB2379">
        <w:tc>
          <w:tcPr>
            <w:tcW w:w="301" w:type="pct"/>
            <w:shd w:val="clear" w:color="auto" w:fill="auto"/>
          </w:tcPr>
          <w:p w14:paraId="2B593EB4" w14:textId="75E9FB1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19C75423" w14:textId="2C51B8E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EF386E7" w14:textId="562F6E5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2F8B0AA2" w14:textId="74A8626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423C3F8" w14:textId="7AD3299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6B21AFC6" w14:textId="11EF2D3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06611EFE" w14:textId="1FA5989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56EEA4A7" w14:textId="2EDB2F32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C2F8538" w14:textId="29AE6B4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3D258C8E" w14:textId="77777777" w:rsidTr="00AB2379">
        <w:tc>
          <w:tcPr>
            <w:tcW w:w="301" w:type="pct"/>
            <w:shd w:val="clear" w:color="auto" w:fill="auto"/>
          </w:tcPr>
          <w:p w14:paraId="066F3E91" w14:textId="2357568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74BFEF5A" w14:textId="689EF53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24E561F" w14:textId="35325B6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124A91A5" w14:textId="67EA6EF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1C22B21" w14:textId="27B0CC8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20FD66B5" w14:textId="44A44BF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459FFCD" w14:textId="6E02F72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7BB73156" w14:textId="02D17F40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3DECB697" w14:textId="3A0B5E2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16BE62A2" w14:textId="77777777" w:rsidTr="00AB2379">
        <w:tc>
          <w:tcPr>
            <w:tcW w:w="301" w:type="pct"/>
            <w:shd w:val="clear" w:color="auto" w:fill="auto"/>
          </w:tcPr>
          <w:p w14:paraId="648E0B49" w14:textId="6127652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3853D858" w14:textId="3F6013A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39F863C" w14:textId="63DEFE5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19ED4C3E" w14:textId="7CD0B93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F92B2F3" w14:textId="6E5EF3E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79E7F89A" w14:textId="4BC005A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53393477" w14:textId="20A52FE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549E9145" w14:textId="7C2AB9A1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6237EE50" w14:textId="0E204F1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0970FD49" w14:textId="77777777" w:rsidTr="00AB2379">
        <w:tc>
          <w:tcPr>
            <w:tcW w:w="301" w:type="pct"/>
            <w:shd w:val="clear" w:color="auto" w:fill="auto"/>
          </w:tcPr>
          <w:p w14:paraId="20DAA616" w14:textId="0887446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21/11</w:t>
            </w:r>
          </w:p>
        </w:tc>
        <w:tc>
          <w:tcPr>
            <w:tcW w:w="366" w:type="pct"/>
            <w:shd w:val="clear" w:color="auto" w:fill="auto"/>
          </w:tcPr>
          <w:p w14:paraId="7F226D89" w14:textId="4858FB5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66D10EE9" w14:textId="18AF081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20" w:type="pct"/>
            <w:shd w:val="clear" w:color="auto" w:fill="auto"/>
          </w:tcPr>
          <w:p w14:paraId="7D360171" w14:textId="0DD6C2F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BE25579" w14:textId="03011D7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54F5BB87" w14:textId="5CD46BD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72280933" w14:textId="5C3A22D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4F5DD98" w14:textId="3D57C675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6742D1A1" w14:textId="6B6558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31CA273D" w14:textId="77777777" w:rsidTr="00AB2379">
        <w:tc>
          <w:tcPr>
            <w:tcW w:w="301" w:type="pct"/>
            <w:shd w:val="clear" w:color="auto" w:fill="auto"/>
          </w:tcPr>
          <w:p w14:paraId="4EB18D4B" w14:textId="29FBA3C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0C8663CB" w14:textId="35C7DC5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1AAF2BA7" w14:textId="4F5CF2E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20" w:type="pct"/>
            <w:shd w:val="clear" w:color="auto" w:fill="auto"/>
          </w:tcPr>
          <w:p w14:paraId="4D2A7564" w14:textId="3BDEBCE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70E6615B" w14:textId="6B023DA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5131CCB4" w14:textId="500488B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7E86FDE9" w14:textId="58FE766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08" w:type="pct"/>
            <w:shd w:val="clear" w:color="auto" w:fill="auto"/>
          </w:tcPr>
          <w:p w14:paraId="1BC7E2C3" w14:textId="35103829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778" w:type="pct"/>
            <w:shd w:val="clear" w:color="auto" w:fill="auto"/>
          </w:tcPr>
          <w:p w14:paraId="5E5303EB" w14:textId="4A475D5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2379" w14:paraId="2FCE5D47" w14:textId="77777777" w:rsidTr="00AB2379">
        <w:tc>
          <w:tcPr>
            <w:tcW w:w="301" w:type="pct"/>
            <w:shd w:val="clear" w:color="auto" w:fill="auto"/>
          </w:tcPr>
          <w:p w14:paraId="335012F9" w14:textId="2ED43097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21F49CB2" w14:textId="1D58D8D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02C2205" w14:textId="74845F1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320" w:type="pct"/>
            <w:shd w:val="clear" w:color="auto" w:fill="auto"/>
          </w:tcPr>
          <w:p w14:paraId="7821ECFC" w14:textId="1541CAA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88D7137" w14:textId="180850E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Biostatystyka</w:t>
            </w:r>
          </w:p>
        </w:tc>
        <w:tc>
          <w:tcPr>
            <w:tcW w:w="394" w:type="pct"/>
            <w:shd w:val="clear" w:color="auto" w:fill="auto"/>
          </w:tcPr>
          <w:p w14:paraId="753D1395" w14:textId="12142E1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43253BB5" w14:textId="2B3829F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6705CE8" w14:textId="24AE3F1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778" w:type="pct"/>
            <w:shd w:val="clear" w:color="auto" w:fill="auto"/>
          </w:tcPr>
          <w:p w14:paraId="1FA8F511" w14:textId="4BB66FA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AB2379" w14:paraId="4ACD2754" w14:textId="77777777" w:rsidTr="00AB2379">
        <w:tc>
          <w:tcPr>
            <w:tcW w:w="301" w:type="pct"/>
            <w:shd w:val="clear" w:color="auto" w:fill="auto"/>
          </w:tcPr>
          <w:p w14:paraId="1ADD26F1" w14:textId="30E72D6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312B9D3B" w14:textId="2FC5449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13BA451" w14:textId="3DE5714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12:15 - 15:15</w:t>
            </w:r>
          </w:p>
        </w:tc>
        <w:tc>
          <w:tcPr>
            <w:tcW w:w="320" w:type="pct"/>
            <w:shd w:val="clear" w:color="auto" w:fill="auto"/>
          </w:tcPr>
          <w:p w14:paraId="181BA6FF" w14:textId="2638A15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378" w:type="pct"/>
            <w:shd w:val="clear" w:color="auto" w:fill="auto"/>
          </w:tcPr>
          <w:p w14:paraId="77E249F1" w14:textId="6593596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3F3BA36E" w14:textId="60DAB95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6DF9769E" w14:textId="4204F30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16488C6E" w14:textId="52ED3F9E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8400357" w14:textId="72AE80F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141B11EA" w14:textId="77777777" w:rsidTr="00AB2379">
        <w:tc>
          <w:tcPr>
            <w:tcW w:w="301" w:type="pct"/>
            <w:shd w:val="clear" w:color="auto" w:fill="auto"/>
          </w:tcPr>
          <w:p w14:paraId="3B6A8BC5" w14:textId="2B9570A6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22/11</w:t>
            </w:r>
          </w:p>
        </w:tc>
        <w:tc>
          <w:tcPr>
            <w:tcW w:w="366" w:type="pct"/>
            <w:shd w:val="clear" w:color="auto" w:fill="auto"/>
          </w:tcPr>
          <w:p w14:paraId="0180DEA2" w14:textId="1F0F54B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7E9AD11" w14:textId="2A31C41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6AA13233" w14:textId="523CE83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50FCFB4" w14:textId="05A49C5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0AA00BEE" w14:textId="170E3E6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8F64D47" w14:textId="187BA60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5BFF6FE3" w14:textId="5A9CC9AF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1744229" w14:textId="4BF21D6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65142638" w14:textId="77777777" w:rsidTr="00AB2379">
        <w:tc>
          <w:tcPr>
            <w:tcW w:w="301" w:type="pct"/>
            <w:shd w:val="clear" w:color="auto" w:fill="auto"/>
          </w:tcPr>
          <w:p w14:paraId="6D8AEA96" w14:textId="2260038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lastRenderedPageBreak/>
              <w:t>22/11</w:t>
            </w:r>
          </w:p>
        </w:tc>
        <w:tc>
          <w:tcPr>
            <w:tcW w:w="366" w:type="pct"/>
            <w:shd w:val="clear" w:color="auto" w:fill="auto"/>
          </w:tcPr>
          <w:p w14:paraId="05567F9F" w14:textId="5873B0C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26AA571" w14:textId="6951834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20" w:type="pct"/>
            <w:shd w:val="clear" w:color="auto" w:fill="auto"/>
          </w:tcPr>
          <w:p w14:paraId="3059C01C" w14:textId="772540F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E2BC6C3" w14:textId="6B39E9D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707529D0" w14:textId="27CDD50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59D1FDE2" w14:textId="1E7205E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6805A18A" w14:textId="1758FD4F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3B130E30" w14:textId="4BFA6E6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686D1C4B" w14:textId="77777777" w:rsidTr="00AB2379">
        <w:tc>
          <w:tcPr>
            <w:tcW w:w="301" w:type="pct"/>
            <w:shd w:val="clear" w:color="auto" w:fill="auto"/>
          </w:tcPr>
          <w:p w14:paraId="510B29EE" w14:textId="61695F4B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34546568" w14:textId="2279BB3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4C3075F" w14:textId="330F968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68FE9104" w14:textId="780D99D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90E2790" w14:textId="3CD2E7A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Systemy zdrowotne</w:t>
            </w:r>
          </w:p>
        </w:tc>
        <w:tc>
          <w:tcPr>
            <w:tcW w:w="394" w:type="pct"/>
            <w:shd w:val="clear" w:color="auto" w:fill="auto"/>
          </w:tcPr>
          <w:p w14:paraId="7F10825F" w14:textId="020DCDE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37666628" w14:textId="66A107C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6E69D8E1" w14:textId="4AB38C7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778" w:type="pct"/>
            <w:shd w:val="clear" w:color="auto" w:fill="auto"/>
          </w:tcPr>
          <w:p w14:paraId="6DB23376" w14:textId="651FE2A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AB2379" w14:paraId="466280BD" w14:textId="77777777" w:rsidTr="00AB2379">
        <w:tc>
          <w:tcPr>
            <w:tcW w:w="301" w:type="pct"/>
            <w:shd w:val="clear" w:color="auto" w:fill="auto"/>
          </w:tcPr>
          <w:p w14:paraId="3CE34EC6" w14:textId="134625F0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7751E07C" w14:textId="052A2DC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1B1DFE18" w14:textId="3E2BBB2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320" w:type="pct"/>
            <w:shd w:val="clear" w:color="auto" w:fill="auto"/>
          </w:tcPr>
          <w:p w14:paraId="68A99ABC" w14:textId="2EB6E0E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4DA20B18" w14:textId="38DE66F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5C9067AA" w14:textId="4721E1C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2AE5DDB2" w14:textId="79DFA8B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GW01 spec. </w:t>
            </w:r>
            <w:proofErr w:type="spellStart"/>
            <w:r>
              <w:rPr>
                <w:sz w:val="16"/>
              </w:rPr>
              <w:t>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4F76AF95" w14:textId="1459813B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778" w:type="pct"/>
            <w:shd w:val="clear" w:color="auto" w:fill="auto"/>
          </w:tcPr>
          <w:p w14:paraId="173AD0A1" w14:textId="48BF5FD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20F5857D" w14:textId="77777777" w:rsidTr="00AB2379">
        <w:tc>
          <w:tcPr>
            <w:tcW w:w="301" w:type="pct"/>
            <w:shd w:val="clear" w:color="auto" w:fill="auto"/>
          </w:tcPr>
          <w:p w14:paraId="4BF19ABE" w14:textId="70CBB54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0ECA3AD3" w14:textId="51F67B9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7F3F7548" w14:textId="77F1755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320" w:type="pct"/>
            <w:shd w:val="clear" w:color="auto" w:fill="auto"/>
          </w:tcPr>
          <w:p w14:paraId="40835A0B" w14:textId="052EE6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A2240D3" w14:textId="735E73B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394" w:type="pct"/>
            <w:shd w:val="clear" w:color="auto" w:fill="auto"/>
          </w:tcPr>
          <w:p w14:paraId="5F1D968C" w14:textId="0989BD8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D256609" w14:textId="04387E5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6EC80D55" w14:textId="0653C6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778" w:type="pct"/>
            <w:shd w:val="clear" w:color="auto" w:fill="auto"/>
          </w:tcPr>
          <w:p w14:paraId="0BB45A36" w14:textId="56F0BA0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4ACCF56C" w14:textId="77777777" w:rsidTr="00AB2379">
        <w:tc>
          <w:tcPr>
            <w:tcW w:w="301" w:type="pct"/>
            <w:shd w:val="clear" w:color="auto" w:fill="auto"/>
          </w:tcPr>
          <w:p w14:paraId="060EC4E9" w14:textId="6C1DD51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05/12</w:t>
            </w:r>
          </w:p>
        </w:tc>
        <w:tc>
          <w:tcPr>
            <w:tcW w:w="366" w:type="pct"/>
            <w:shd w:val="clear" w:color="auto" w:fill="auto"/>
          </w:tcPr>
          <w:p w14:paraId="7FA4D078" w14:textId="4F83D94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70DE83C7" w14:textId="103416A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320" w:type="pct"/>
            <w:shd w:val="clear" w:color="auto" w:fill="auto"/>
          </w:tcPr>
          <w:p w14:paraId="2372509F" w14:textId="3955903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738BA9D1" w14:textId="228A1A0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394" w:type="pct"/>
            <w:shd w:val="clear" w:color="auto" w:fill="auto"/>
          </w:tcPr>
          <w:p w14:paraId="4FFEB0C2" w14:textId="2715FB3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8CFE9CD" w14:textId="1152C04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5B4949D1" w14:textId="2EA6203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778" w:type="pct"/>
            <w:shd w:val="clear" w:color="auto" w:fill="auto"/>
          </w:tcPr>
          <w:p w14:paraId="25A1C9F1" w14:textId="362F4E2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AB2379" w14:paraId="48CEEC2B" w14:textId="77777777" w:rsidTr="00AB2379">
        <w:tc>
          <w:tcPr>
            <w:tcW w:w="301" w:type="pct"/>
            <w:shd w:val="clear" w:color="auto" w:fill="auto"/>
          </w:tcPr>
          <w:p w14:paraId="33F00607" w14:textId="4FD5018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1A24138F" w14:textId="39A8AB6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50F26B1" w14:textId="16C5597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20" w:type="pct"/>
            <w:shd w:val="clear" w:color="auto" w:fill="auto"/>
          </w:tcPr>
          <w:p w14:paraId="614C5B05" w14:textId="2C057D5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494CBF6F" w14:textId="69A6A0B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Socjologia</w:t>
            </w:r>
          </w:p>
        </w:tc>
        <w:tc>
          <w:tcPr>
            <w:tcW w:w="394" w:type="pct"/>
            <w:shd w:val="clear" w:color="auto" w:fill="auto"/>
          </w:tcPr>
          <w:p w14:paraId="2058DF64" w14:textId="3871519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0C7EBF8C" w14:textId="6E54136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GW01</w:t>
            </w:r>
          </w:p>
        </w:tc>
        <w:tc>
          <w:tcPr>
            <w:tcW w:w="508" w:type="pct"/>
            <w:shd w:val="clear" w:color="auto" w:fill="auto"/>
          </w:tcPr>
          <w:p w14:paraId="75870485" w14:textId="2A783DF1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778" w:type="pct"/>
            <w:shd w:val="clear" w:color="auto" w:fill="auto"/>
          </w:tcPr>
          <w:p w14:paraId="57C55807" w14:textId="61ED07F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5BAE601B" w14:textId="77777777" w:rsidTr="00AB2379">
        <w:tc>
          <w:tcPr>
            <w:tcW w:w="301" w:type="pct"/>
            <w:shd w:val="clear" w:color="auto" w:fill="auto"/>
          </w:tcPr>
          <w:p w14:paraId="45470F7A" w14:textId="5D575829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06/12</w:t>
            </w:r>
          </w:p>
        </w:tc>
        <w:tc>
          <w:tcPr>
            <w:tcW w:w="366" w:type="pct"/>
            <w:shd w:val="clear" w:color="auto" w:fill="auto"/>
          </w:tcPr>
          <w:p w14:paraId="52299DB3" w14:textId="7ADDF70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2193C8D3" w14:textId="305ADB7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320" w:type="pct"/>
            <w:shd w:val="clear" w:color="auto" w:fill="auto"/>
          </w:tcPr>
          <w:p w14:paraId="3D8C169A" w14:textId="28A1BA3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378" w:type="pct"/>
            <w:shd w:val="clear" w:color="auto" w:fill="auto"/>
          </w:tcPr>
          <w:p w14:paraId="424BE484" w14:textId="5F70EDD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748A7C3C" w14:textId="0A60937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635" w:type="pct"/>
            <w:shd w:val="clear" w:color="auto" w:fill="auto"/>
          </w:tcPr>
          <w:p w14:paraId="7FCCF34B" w14:textId="36051D1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GW01 spec. </w:t>
            </w:r>
            <w:proofErr w:type="spellStart"/>
            <w:r>
              <w:rPr>
                <w:sz w:val="16"/>
              </w:rPr>
              <w:t>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749E7ADB" w14:textId="7D398FF5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WZPB_e</w:t>
            </w:r>
            <w:proofErr w:type="spellEnd"/>
            <w:r>
              <w:rPr>
                <w:sz w:val="16"/>
              </w:rPr>
              <w:t>-learning</w:t>
            </w:r>
          </w:p>
        </w:tc>
        <w:tc>
          <w:tcPr>
            <w:tcW w:w="778" w:type="pct"/>
            <w:shd w:val="clear" w:color="auto" w:fill="auto"/>
          </w:tcPr>
          <w:p w14:paraId="7EDC1213" w14:textId="2454A856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281A7638" w14:textId="77777777" w:rsidTr="00AB2379">
        <w:tc>
          <w:tcPr>
            <w:tcW w:w="301" w:type="pct"/>
            <w:shd w:val="clear" w:color="auto" w:fill="auto"/>
          </w:tcPr>
          <w:p w14:paraId="4BA9D9BA" w14:textId="5ECAA84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4E12A051" w14:textId="1FA7B9F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3B9D24E8" w14:textId="0095F55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169DBE30" w14:textId="13F22F2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C95EC1D" w14:textId="4D079A2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5E8FE29C" w14:textId="37B184E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50F55EDA" w14:textId="304358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7044A569" w14:textId="22977EF1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48AB3A5" w14:textId="28ED9E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2AADEBE2" w14:textId="77777777" w:rsidTr="00AB2379">
        <w:tc>
          <w:tcPr>
            <w:tcW w:w="301" w:type="pct"/>
            <w:shd w:val="clear" w:color="auto" w:fill="auto"/>
          </w:tcPr>
          <w:p w14:paraId="1A35FB71" w14:textId="3EE44C69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23FBE143" w14:textId="57543F8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10FD9E8F" w14:textId="5616AAC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6CB897E8" w14:textId="3EA3B5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00A895D2" w14:textId="2987CA3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5E885A8D" w14:textId="5965C73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006B515" w14:textId="3098995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C5DAE1D" w14:textId="694085CF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0ED4CF4" w14:textId="6B5A4E2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517AEC83" w14:textId="77777777" w:rsidTr="00AB2379">
        <w:tc>
          <w:tcPr>
            <w:tcW w:w="301" w:type="pct"/>
            <w:shd w:val="clear" w:color="auto" w:fill="auto"/>
          </w:tcPr>
          <w:p w14:paraId="6D3EFC44" w14:textId="02754D52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2460A6C4" w14:textId="6923EEC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AEA7835" w14:textId="228BED5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00125C47" w14:textId="6D1BD63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B6ACD28" w14:textId="5FF54E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2B4D6EAC" w14:textId="60E293D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549B7641" w14:textId="6F4DCD6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6B14772C" w14:textId="16CEF59E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B2CD1D7" w14:textId="1CB15D3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057DB783" w14:textId="77777777" w:rsidTr="00AB2379">
        <w:tc>
          <w:tcPr>
            <w:tcW w:w="301" w:type="pct"/>
            <w:shd w:val="clear" w:color="auto" w:fill="auto"/>
          </w:tcPr>
          <w:p w14:paraId="73D03B66" w14:textId="5B526810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1683A1C8" w14:textId="036F208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52E23485" w14:textId="593FB86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4B05BB5E" w14:textId="7C922DB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5F1D1F3" w14:textId="0EEFDD2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Promocja zdrowia i edukacja zdrowotna</w:t>
            </w:r>
          </w:p>
        </w:tc>
        <w:tc>
          <w:tcPr>
            <w:tcW w:w="394" w:type="pct"/>
            <w:shd w:val="clear" w:color="auto" w:fill="auto"/>
          </w:tcPr>
          <w:p w14:paraId="19103816" w14:textId="23050D8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1E44718C" w14:textId="13E5738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08" w:type="pct"/>
            <w:shd w:val="clear" w:color="auto" w:fill="auto"/>
          </w:tcPr>
          <w:p w14:paraId="42C4BB43" w14:textId="648EAAD5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050C40C" w14:textId="503C999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Woźniak-</w:t>
            </w:r>
            <w:proofErr w:type="spellStart"/>
            <w:r>
              <w:rPr>
                <w:sz w:val="16"/>
              </w:rPr>
              <w:t>Holecka</w:t>
            </w:r>
            <w:proofErr w:type="spellEnd"/>
          </w:p>
        </w:tc>
      </w:tr>
      <w:tr w:rsidR="00AB2379" w14:paraId="30CA38EA" w14:textId="77777777" w:rsidTr="00AB2379">
        <w:tc>
          <w:tcPr>
            <w:tcW w:w="301" w:type="pct"/>
            <w:shd w:val="clear" w:color="auto" w:fill="auto"/>
          </w:tcPr>
          <w:p w14:paraId="42F5C414" w14:textId="3FDC8155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19/12</w:t>
            </w:r>
          </w:p>
        </w:tc>
        <w:tc>
          <w:tcPr>
            <w:tcW w:w="366" w:type="pct"/>
            <w:shd w:val="clear" w:color="auto" w:fill="auto"/>
          </w:tcPr>
          <w:p w14:paraId="6970028A" w14:textId="095A670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091E48B8" w14:textId="6C30615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18:00 - 20:15</w:t>
            </w:r>
          </w:p>
        </w:tc>
        <w:tc>
          <w:tcPr>
            <w:tcW w:w="320" w:type="pct"/>
            <w:shd w:val="clear" w:color="auto" w:fill="auto"/>
          </w:tcPr>
          <w:p w14:paraId="69D8737D" w14:textId="171458D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FD3688A" w14:textId="02A04BE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5C5E3FB6" w14:textId="5A8DA28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26BF1132" w14:textId="06A20B2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0B036A1B" w14:textId="1193121E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D0A5777" w14:textId="522AC3CB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26C0E41E" w14:textId="77777777" w:rsidTr="00AB2379">
        <w:tc>
          <w:tcPr>
            <w:tcW w:w="301" w:type="pct"/>
            <w:shd w:val="clear" w:color="auto" w:fill="auto"/>
          </w:tcPr>
          <w:p w14:paraId="58F623D3" w14:textId="4DA613B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75C9460B" w14:textId="7750476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590FF85" w14:textId="5DD0ED8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66A75DF7" w14:textId="333602A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DCCC5F7" w14:textId="3A11997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73D36A85" w14:textId="503A26C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0AA6FB3" w14:textId="61EF70D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758BD168" w14:textId="39C9F227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FED8981" w14:textId="135BA58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3D41ADB3" w14:textId="77777777" w:rsidTr="00AB2379">
        <w:tc>
          <w:tcPr>
            <w:tcW w:w="301" w:type="pct"/>
            <w:shd w:val="clear" w:color="auto" w:fill="auto"/>
          </w:tcPr>
          <w:p w14:paraId="50FC2CF6" w14:textId="3DE9D9F9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7555BFF1" w14:textId="4F5C0C8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5B173F0" w14:textId="195AA16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33B9B3E7" w14:textId="44EE523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637662D" w14:textId="05D40BF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4657D491" w14:textId="32DC380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282A135" w14:textId="455F60C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586F429F" w14:textId="77119201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3F5BBBD5" w14:textId="781B220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06532892" w14:textId="77777777" w:rsidTr="00AB2379">
        <w:tc>
          <w:tcPr>
            <w:tcW w:w="301" w:type="pct"/>
            <w:shd w:val="clear" w:color="auto" w:fill="auto"/>
          </w:tcPr>
          <w:p w14:paraId="1BB18545" w14:textId="43F55583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0452685C" w14:textId="35DE5CE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87A3F0D" w14:textId="2E9DF8D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320" w:type="pct"/>
            <w:shd w:val="clear" w:color="auto" w:fill="auto"/>
          </w:tcPr>
          <w:p w14:paraId="34D1C751" w14:textId="7D60D09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6ED82FFC" w14:textId="062EDAF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76B5D446" w14:textId="4E9312D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389D79D7" w14:textId="7B47A00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0C58030D" w14:textId="05D2C3B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2779CA50" w14:textId="01AA627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3AA817AE" w14:textId="77777777" w:rsidTr="00AB2379">
        <w:tc>
          <w:tcPr>
            <w:tcW w:w="301" w:type="pct"/>
            <w:shd w:val="clear" w:color="auto" w:fill="auto"/>
          </w:tcPr>
          <w:p w14:paraId="3F4823C9" w14:textId="008FA70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4D919914" w14:textId="220680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5AA83E8" w14:textId="6E8D9B7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320" w:type="pct"/>
            <w:shd w:val="clear" w:color="auto" w:fill="auto"/>
          </w:tcPr>
          <w:p w14:paraId="59934DD8" w14:textId="4993512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031E4D43" w14:textId="339D510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Ubezpieczenia społeczne i zdrowotne</w:t>
            </w:r>
          </w:p>
        </w:tc>
        <w:tc>
          <w:tcPr>
            <w:tcW w:w="394" w:type="pct"/>
            <w:shd w:val="clear" w:color="auto" w:fill="auto"/>
          </w:tcPr>
          <w:p w14:paraId="3C86A522" w14:textId="353B8B0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479E020" w14:textId="4850AE6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2297DCC8" w14:textId="5A3FAE16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36FD9E21" w14:textId="580667D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43CB9FA5" w14:textId="77777777" w:rsidTr="00AB2379">
        <w:tc>
          <w:tcPr>
            <w:tcW w:w="301" w:type="pct"/>
            <w:shd w:val="clear" w:color="auto" w:fill="auto"/>
          </w:tcPr>
          <w:p w14:paraId="5DA130D2" w14:textId="08C9B75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20/12</w:t>
            </w:r>
          </w:p>
        </w:tc>
        <w:tc>
          <w:tcPr>
            <w:tcW w:w="366" w:type="pct"/>
            <w:shd w:val="clear" w:color="auto" w:fill="auto"/>
          </w:tcPr>
          <w:p w14:paraId="0BDAD47D" w14:textId="3D8C169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65167DF9" w14:textId="424C8F3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16:30 - 18:45</w:t>
            </w:r>
          </w:p>
        </w:tc>
        <w:tc>
          <w:tcPr>
            <w:tcW w:w="320" w:type="pct"/>
            <w:shd w:val="clear" w:color="auto" w:fill="auto"/>
          </w:tcPr>
          <w:p w14:paraId="2AEBAD00" w14:textId="0E1E95A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E588FED" w14:textId="465F363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1696300C" w14:textId="4DB028C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1ABDF1A3" w14:textId="7A18849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03EBB350" w14:textId="19A2DD09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44AC747" w14:textId="18066FD3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5C4286C4" w14:textId="77777777" w:rsidTr="00AB2379">
        <w:tc>
          <w:tcPr>
            <w:tcW w:w="301" w:type="pct"/>
            <w:shd w:val="clear" w:color="auto" w:fill="auto"/>
          </w:tcPr>
          <w:p w14:paraId="75B86743" w14:textId="49FCA50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3E5E6BE0" w14:textId="7C54D4C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475D5800" w14:textId="5D7426E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20" w:type="pct"/>
            <w:shd w:val="clear" w:color="auto" w:fill="auto"/>
          </w:tcPr>
          <w:p w14:paraId="6305D9DB" w14:textId="4C04ED0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728388F0" w14:textId="74068E4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Seminarium magisterskie</w:t>
            </w:r>
          </w:p>
        </w:tc>
        <w:tc>
          <w:tcPr>
            <w:tcW w:w="394" w:type="pct"/>
            <w:shd w:val="clear" w:color="auto" w:fill="auto"/>
          </w:tcPr>
          <w:p w14:paraId="3B294BFC" w14:textId="3A8CCDA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A54D27F" w14:textId="46BA386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631C24B5" w14:textId="71121B0F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49B91409" w14:textId="5EA4FA4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AB2379" w14:paraId="1EA0BD74" w14:textId="77777777" w:rsidTr="00AB2379">
        <w:tc>
          <w:tcPr>
            <w:tcW w:w="301" w:type="pct"/>
            <w:shd w:val="clear" w:color="auto" w:fill="auto"/>
          </w:tcPr>
          <w:p w14:paraId="7F3903D0" w14:textId="7A221197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49543102" w14:textId="0809B69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3DE8E9AD" w14:textId="77AF2FB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320" w:type="pct"/>
            <w:shd w:val="clear" w:color="auto" w:fill="auto"/>
          </w:tcPr>
          <w:p w14:paraId="2B59646C" w14:textId="16C7B19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F6E3D28" w14:textId="05F5BE5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632CEAAA" w14:textId="3F949F9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4D33725E" w14:textId="43BB71B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49B76E98" w14:textId="09058D96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D1A8D05" w14:textId="351577C1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712C9C5F" w14:textId="77777777" w:rsidTr="00AB2379">
        <w:tc>
          <w:tcPr>
            <w:tcW w:w="301" w:type="pct"/>
            <w:shd w:val="clear" w:color="auto" w:fill="auto"/>
          </w:tcPr>
          <w:p w14:paraId="1790CD4E" w14:textId="139FECC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2920EBB9" w14:textId="794C25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6EFFEF7F" w14:textId="79382BD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320" w:type="pct"/>
            <w:shd w:val="clear" w:color="auto" w:fill="auto"/>
          </w:tcPr>
          <w:p w14:paraId="6B93CC6D" w14:textId="7AF799D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0166404" w14:textId="07D4F3B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1607AF05" w14:textId="0F96990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3FD203D2" w14:textId="1F78C04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76E9612F" w14:textId="76759332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242365E" w14:textId="179CEDD6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5039BC06" w14:textId="77777777" w:rsidTr="00AB2379">
        <w:tc>
          <w:tcPr>
            <w:tcW w:w="301" w:type="pct"/>
            <w:shd w:val="clear" w:color="auto" w:fill="auto"/>
          </w:tcPr>
          <w:p w14:paraId="5777DBD3" w14:textId="7A5CEA3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2C391C79" w14:textId="5991C75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6061A3C" w14:textId="48988D8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20" w:type="pct"/>
            <w:shd w:val="clear" w:color="auto" w:fill="auto"/>
          </w:tcPr>
          <w:p w14:paraId="53294630" w14:textId="1F7932E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17689D5" w14:textId="07A1B13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Systemy zdrowotne</w:t>
            </w:r>
          </w:p>
        </w:tc>
        <w:tc>
          <w:tcPr>
            <w:tcW w:w="394" w:type="pct"/>
            <w:shd w:val="clear" w:color="auto" w:fill="auto"/>
          </w:tcPr>
          <w:p w14:paraId="6B92ADE2" w14:textId="6119404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75259A87" w14:textId="20C4032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3EA62EBF" w14:textId="1ABA4983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85C190D" w14:textId="77A2E59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AB2379" w14:paraId="5B7F4ED2" w14:textId="77777777" w:rsidTr="00AB2379">
        <w:tc>
          <w:tcPr>
            <w:tcW w:w="301" w:type="pct"/>
            <w:shd w:val="clear" w:color="auto" w:fill="auto"/>
          </w:tcPr>
          <w:p w14:paraId="51EF03C7" w14:textId="3F4F3BE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09/01</w:t>
            </w:r>
          </w:p>
        </w:tc>
        <w:tc>
          <w:tcPr>
            <w:tcW w:w="366" w:type="pct"/>
            <w:shd w:val="clear" w:color="auto" w:fill="auto"/>
          </w:tcPr>
          <w:p w14:paraId="5970BBB6" w14:textId="5DBB046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54DE2DD3" w14:textId="6AA4052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17:15 - 19:30</w:t>
            </w:r>
          </w:p>
        </w:tc>
        <w:tc>
          <w:tcPr>
            <w:tcW w:w="320" w:type="pct"/>
            <w:shd w:val="clear" w:color="auto" w:fill="auto"/>
          </w:tcPr>
          <w:p w14:paraId="6A90E964" w14:textId="3166BC6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54569730" w14:textId="4D56925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Systemy zdrowotne</w:t>
            </w:r>
          </w:p>
        </w:tc>
        <w:tc>
          <w:tcPr>
            <w:tcW w:w="394" w:type="pct"/>
            <w:shd w:val="clear" w:color="auto" w:fill="auto"/>
          </w:tcPr>
          <w:p w14:paraId="18F301EE" w14:textId="0D38BBB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D9DB3BE" w14:textId="548555F5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66056746" w14:textId="1A3F7DFC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857CDCE" w14:textId="10D0E83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AB2379" w14:paraId="5AB4212E" w14:textId="77777777" w:rsidTr="00AB2379">
        <w:tc>
          <w:tcPr>
            <w:tcW w:w="301" w:type="pct"/>
            <w:shd w:val="clear" w:color="auto" w:fill="auto"/>
          </w:tcPr>
          <w:p w14:paraId="3DFFB936" w14:textId="396869C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16712E2D" w14:textId="75ADF5A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0F053ADC" w14:textId="2DB671D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20" w:type="pct"/>
            <w:shd w:val="clear" w:color="auto" w:fill="auto"/>
          </w:tcPr>
          <w:p w14:paraId="56AFBA79" w14:textId="4B3950E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378" w:type="pct"/>
            <w:shd w:val="clear" w:color="auto" w:fill="auto"/>
          </w:tcPr>
          <w:p w14:paraId="2E91A8C6" w14:textId="70E11F3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25046E3A" w14:textId="0778039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360566AF" w14:textId="222D58C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08412996" w14:textId="40B44767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46E50315" w14:textId="5F240439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06C321F0" w14:textId="77777777" w:rsidTr="00AB2379">
        <w:tc>
          <w:tcPr>
            <w:tcW w:w="301" w:type="pct"/>
            <w:shd w:val="clear" w:color="auto" w:fill="auto"/>
          </w:tcPr>
          <w:p w14:paraId="4B69D8C6" w14:textId="03C2D554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36ADEF75" w14:textId="647EAA1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49C838F0" w14:textId="6A50257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320" w:type="pct"/>
            <w:shd w:val="clear" w:color="auto" w:fill="auto"/>
          </w:tcPr>
          <w:p w14:paraId="213D3C6F" w14:textId="1FBB5D9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454441B8" w14:textId="7203402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669A100D" w14:textId="01C001A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3F66A541" w14:textId="3E0BA75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5FDE82FB" w14:textId="601FF911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653C540" w14:textId="45A2FC0F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0081BEE2" w14:textId="77777777" w:rsidTr="00AB2379">
        <w:tc>
          <w:tcPr>
            <w:tcW w:w="301" w:type="pct"/>
            <w:shd w:val="clear" w:color="auto" w:fill="auto"/>
          </w:tcPr>
          <w:p w14:paraId="06F9A711" w14:textId="18ACA11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10/01</w:t>
            </w:r>
          </w:p>
        </w:tc>
        <w:tc>
          <w:tcPr>
            <w:tcW w:w="366" w:type="pct"/>
            <w:shd w:val="clear" w:color="auto" w:fill="auto"/>
          </w:tcPr>
          <w:p w14:paraId="328AF777" w14:textId="31ACE0C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1844643A" w14:textId="5038CC1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13:45 - 17:30</w:t>
            </w:r>
          </w:p>
        </w:tc>
        <w:tc>
          <w:tcPr>
            <w:tcW w:w="320" w:type="pct"/>
            <w:shd w:val="clear" w:color="auto" w:fill="auto"/>
          </w:tcPr>
          <w:p w14:paraId="12C5D04D" w14:textId="2DFABAB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1378" w:type="pct"/>
            <w:shd w:val="clear" w:color="auto" w:fill="auto"/>
          </w:tcPr>
          <w:p w14:paraId="49D4DB89" w14:textId="06D8E974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Systemy zdrowotne</w:t>
            </w:r>
          </w:p>
        </w:tc>
        <w:tc>
          <w:tcPr>
            <w:tcW w:w="394" w:type="pct"/>
            <w:shd w:val="clear" w:color="auto" w:fill="auto"/>
          </w:tcPr>
          <w:p w14:paraId="05F6EE24" w14:textId="4A80AFC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6D1A869C" w14:textId="45E343D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2DAAFCF8" w14:textId="3AADBEC8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13B777F5" w14:textId="367CE34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AB2379" w14:paraId="3EFF0F62" w14:textId="77777777" w:rsidTr="00AB2379">
        <w:tc>
          <w:tcPr>
            <w:tcW w:w="301" w:type="pct"/>
            <w:shd w:val="clear" w:color="auto" w:fill="auto"/>
          </w:tcPr>
          <w:p w14:paraId="0C84A584" w14:textId="70283F2F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57CE8262" w14:textId="530CDBD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286CCF3E" w14:textId="2F5ACB5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20" w:type="pct"/>
            <w:shd w:val="clear" w:color="auto" w:fill="auto"/>
          </w:tcPr>
          <w:p w14:paraId="71575363" w14:textId="49382C6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3E270350" w14:textId="0B0BB30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79B6E1C3" w14:textId="5ADEC31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77FFDD8A" w14:textId="2EEF3D1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2DE2DFF5" w14:textId="2B089A17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3B69856" w14:textId="040C374E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3F8701A8" w14:textId="77777777" w:rsidTr="00AB2379">
        <w:tc>
          <w:tcPr>
            <w:tcW w:w="301" w:type="pct"/>
            <w:shd w:val="clear" w:color="auto" w:fill="auto"/>
          </w:tcPr>
          <w:p w14:paraId="59FDEB0E" w14:textId="63B261BB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7D2F6AB9" w14:textId="4D5C3E3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1F1E37F7" w14:textId="66CAAFE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320" w:type="pct"/>
            <w:shd w:val="clear" w:color="auto" w:fill="auto"/>
          </w:tcPr>
          <w:p w14:paraId="6555C2D7" w14:textId="08CBCD9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6209038" w14:textId="0D9A35E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Propedeutyka chorób </w:t>
            </w:r>
            <w:proofErr w:type="spellStart"/>
            <w:r>
              <w:rPr>
                <w:sz w:val="16"/>
              </w:rPr>
              <w:t>środowiskowozależnych</w:t>
            </w:r>
            <w:proofErr w:type="spellEnd"/>
            <w:r>
              <w:rPr>
                <w:sz w:val="16"/>
              </w:rPr>
              <w:t xml:space="preserve"> i metody zapobiegania schorzeniom przewlekłym</w:t>
            </w:r>
          </w:p>
        </w:tc>
        <w:tc>
          <w:tcPr>
            <w:tcW w:w="394" w:type="pct"/>
            <w:shd w:val="clear" w:color="auto" w:fill="auto"/>
          </w:tcPr>
          <w:p w14:paraId="4A496D37" w14:textId="7012ACE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7DEFABA5" w14:textId="1780909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6E98E2E2" w14:textId="3A377C78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A44E15F" w14:textId="7DAEE759" w:rsidR="00AB2379" w:rsidRDefault="00AB2379">
            <w:pPr>
              <w:rPr>
                <w:sz w:val="16"/>
              </w:rPr>
            </w:pPr>
            <w:r w:rsidRPr="00AB2379">
              <w:rPr>
                <w:sz w:val="16"/>
                <w:lang w:val="en-US"/>
              </w:rPr>
              <w:t xml:space="preserve">prof. dr hab. n. med. </w:t>
            </w:r>
            <w:r>
              <w:rPr>
                <w:sz w:val="16"/>
              </w:rPr>
              <w:t xml:space="preserve">Sebastian </w:t>
            </w:r>
            <w:proofErr w:type="spellStart"/>
            <w:r>
              <w:rPr>
                <w:sz w:val="16"/>
              </w:rPr>
              <w:t>Grosicki</w:t>
            </w:r>
            <w:proofErr w:type="spellEnd"/>
          </w:p>
        </w:tc>
      </w:tr>
      <w:tr w:rsidR="00AB2379" w14:paraId="7ED4D2C2" w14:textId="77777777" w:rsidTr="00AB2379">
        <w:tc>
          <w:tcPr>
            <w:tcW w:w="301" w:type="pct"/>
            <w:shd w:val="clear" w:color="auto" w:fill="auto"/>
          </w:tcPr>
          <w:p w14:paraId="39576585" w14:textId="39EE46C8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68DE70D6" w14:textId="051E2D7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389BB38F" w14:textId="71C2FAA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48444B6B" w14:textId="6016E35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7F0E12DF" w14:textId="691D22A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59F6EE65" w14:textId="1DC73F8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71247C6B" w14:textId="7FDCF63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1FC60C02" w14:textId="5ADF2D9E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0BC77B60" w14:textId="3EE5EDB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5DF0CCA5" w14:textId="77777777" w:rsidTr="00AB2379">
        <w:tc>
          <w:tcPr>
            <w:tcW w:w="301" w:type="pct"/>
            <w:shd w:val="clear" w:color="auto" w:fill="auto"/>
          </w:tcPr>
          <w:p w14:paraId="45A66838" w14:textId="15DDBE8E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23/01</w:t>
            </w:r>
          </w:p>
        </w:tc>
        <w:tc>
          <w:tcPr>
            <w:tcW w:w="366" w:type="pct"/>
            <w:shd w:val="clear" w:color="auto" w:fill="auto"/>
          </w:tcPr>
          <w:p w14:paraId="1BF8FD0B" w14:textId="76E41A1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20" w:type="pct"/>
            <w:shd w:val="clear" w:color="auto" w:fill="auto"/>
          </w:tcPr>
          <w:p w14:paraId="3A105A86" w14:textId="27C9A94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320" w:type="pct"/>
            <w:shd w:val="clear" w:color="auto" w:fill="auto"/>
          </w:tcPr>
          <w:p w14:paraId="206DA41E" w14:textId="7E7059E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293DD9C8" w14:textId="373664A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44D8A10D" w14:textId="3CBF9A2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45A74FEE" w14:textId="1D89BB5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3EB23FFE" w14:textId="47E3AA2E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574DC7A4" w14:textId="0404707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09CCE3AD" w14:textId="77777777" w:rsidTr="00AB2379">
        <w:tc>
          <w:tcPr>
            <w:tcW w:w="301" w:type="pct"/>
            <w:shd w:val="clear" w:color="auto" w:fill="auto"/>
          </w:tcPr>
          <w:p w14:paraId="79E7CF9F" w14:textId="395A6EB3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24/01</w:t>
            </w:r>
          </w:p>
        </w:tc>
        <w:tc>
          <w:tcPr>
            <w:tcW w:w="366" w:type="pct"/>
            <w:shd w:val="clear" w:color="auto" w:fill="auto"/>
          </w:tcPr>
          <w:p w14:paraId="4D15065D" w14:textId="5D55A61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3AA20483" w14:textId="39D18AC3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320" w:type="pct"/>
            <w:shd w:val="clear" w:color="auto" w:fill="auto"/>
          </w:tcPr>
          <w:p w14:paraId="7493F08D" w14:textId="36C51C7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1378" w:type="pct"/>
            <w:shd w:val="clear" w:color="auto" w:fill="auto"/>
          </w:tcPr>
          <w:p w14:paraId="6A803EB1" w14:textId="42E252A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54F1F4AD" w14:textId="7F89C4CE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61446BA9" w14:textId="6350018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GS01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18E311EE" w14:textId="0F5696A5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5A33A1A4" w14:textId="07DDF72F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4BFA075F" w14:textId="77777777" w:rsidTr="00AB2379">
        <w:tc>
          <w:tcPr>
            <w:tcW w:w="301" w:type="pct"/>
            <w:shd w:val="clear" w:color="auto" w:fill="auto"/>
          </w:tcPr>
          <w:p w14:paraId="1447282F" w14:textId="6960853D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24/01</w:t>
            </w:r>
          </w:p>
        </w:tc>
        <w:tc>
          <w:tcPr>
            <w:tcW w:w="366" w:type="pct"/>
            <w:shd w:val="clear" w:color="auto" w:fill="auto"/>
          </w:tcPr>
          <w:p w14:paraId="08DD5FBB" w14:textId="36E453B8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2FAE3571" w14:textId="706C9C8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320" w:type="pct"/>
            <w:shd w:val="clear" w:color="auto" w:fill="auto"/>
          </w:tcPr>
          <w:p w14:paraId="494505D8" w14:textId="11BDA2FD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1378" w:type="pct"/>
            <w:shd w:val="clear" w:color="auto" w:fill="auto"/>
          </w:tcPr>
          <w:p w14:paraId="77FE087B" w14:textId="3322836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Międzynarodowe problemy środowiska i zdrowia</w:t>
            </w:r>
          </w:p>
        </w:tc>
        <w:tc>
          <w:tcPr>
            <w:tcW w:w="394" w:type="pct"/>
            <w:shd w:val="clear" w:color="auto" w:fill="auto"/>
          </w:tcPr>
          <w:p w14:paraId="67984ECB" w14:textId="4E16CDF2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635" w:type="pct"/>
            <w:shd w:val="clear" w:color="auto" w:fill="auto"/>
          </w:tcPr>
          <w:p w14:paraId="5913A22D" w14:textId="5BE78F1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ZPUN2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spec.ZŚiPChŚ</w:t>
            </w:r>
            <w:proofErr w:type="spellEnd"/>
          </w:p>
        </w:tc>
        <w:tc>
          <w:tcPr>
            <w:tcW w:w="508" w:type="pct"/>
            <w:shd w:val="clear" w:color="auto" w:fill="auto"/>
          </w:tcPr>
          <w:p w14:paraId="61418FC8" w14:textId="5D6A08FA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2B35DA07" w14:textId="47E73690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AB2379" w14:paraId="747F67B3" w14:textId="77777777" w:rsidTr="00AB2379">
        <w:tc>
          <w:tcPr>
            <w:tcW w:w="301" w:type="pct"/>
            <w:shd w:val="clear" w:color="auto" w:fill="auto"/>
          </w:tcPr>
          <w:p w14:paraId="51F9B6A1" w14:textId="0C2500B1" w:rsidR="00AB2379" w:rsidRPr="00AB2379" w:rsidRDefault="00AB2379">
            <w:pPr>
              <w:rPr>
                <w:b/>
                <w:sz w:val="16"/>
              </w:rPr>
            </w:pPr>
            <w:r w:rsidRPr="00AB2379">
              <w:rPr>
                <w:b/>
                <w:sz w:val="16"/>
              </w:rPr>
              <w:t>24/01</w:t>
            </w:r>
          </w:p>
        </w:tc>
        <w:tc>
          <w:tcPr>
            <w:tcW w:w="366" w:type="pct"/>
            <w:shd w:val="clear" w:color="auto" w:fill="auto"/>
          </w:tcPr>
          <w:p w14:paraId="73E026A3" w14:textId="029839A1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20" w:type="pct"/>
            <w:shd w:val="clear" w:color="auto" w:fill="auto"/>
          </w:tcPr>
          <w:p w14:paraId="7937277C" w14:textId="24E7993A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320" w:type="pct"/>
            <w:shd w:val="clear" w:color="auto" w:fill="auto"/>
          </w:tcPr>
          <w:p w14:paraId="53F2AC05" w14:textId="63EE0157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1378" w:type="pct"/>
            <w:shd w:val="clear" w:color="auto" w:fill="auto"/>
          </w:tcPr>
          <w:p w14:paraId="1FBE0BEB" w14:textId="3CB64B16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394" w:type="pct"/>
            <w:shd w:val="clear" w:color="auto" w:fill="auto"/>
          </w:tcPr>
          <w:p w14:paraId="58DBF084" w14:textId="386B54B9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635" w:type="pct"/>
            <w:shd w:val="clear" w:color="auto" w:fill="auto"/>
          </w:tcPr>
          <w:p w14:paraId="08A6CFFF" w14:textId="089E0CDC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>ZPUN2 GS01</w:t>
            </w:r>
          </w:p>
        </w:tc>
        <w:tc>
          <w:tcPr>
            <w:tcW w:w="508" w:type="pct"/>
            <w:shd w:val="clear" w:color="auto" w:fill="auto"/>
          </w:tcPr>
          <w:p w14:paraId="02862D87" w14:textId="32600A9F" w:rsidR="00AB2379" w:rsidRDefault="00AB237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778" w:type="pct"/>
            <w:shd w:val="clear" w:color="auto" w:fill="auto"/>
          </w:tcPr>
          <w:p w14:paraId="708D36E2" w14:textId="2984402B" w:rsidR="00AB2379" w:rsidRDefault="00AB2379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</w:tbl>
    <w:p w14:paraId="411D81DB" w14:textId="77777777" w:rsidR="00AB2379" w:rsidRPr="00AB2379" w:rsidRDefault="00AB2379">
      <w:pPr>
        <w:rPr>
          <w:sz w:val="16"/>
        </w:rPr>
      </w:pPr>
    </w:p>
    <w:sectPr w:rsidR="00AB2379" w:rsidRPr="00AB2379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77DF7" w14:textId="77777777" w:rsidR="00AB2379" w:rsidRDefault="00AB2379" w:rsidP="00294321">
      <w:r>
        <w:separator/>
      </w:r>
    </w:p>
  </w:endnote>
  <w:endnote w:type="continuationSeparator" w:id="0">
    <w:p w14:paraId="3EFE98E5" w14:textId="77777777" w:rsidR="00AB2379" w:rsidRDefault="00AB2379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B8CB3" w14:textId="77777777" w:rsidR="00AB2379" w:rsidRDefault="00AB2379" w:rsidP="00294321">
      <w:r>
        <w:separator/>
      </w:r>
    </w:p>
  </w:footnote>
  <w:footnote w:type="continuationSeparator" w:id="0">
    <w:p w14:paraId="41197917" w14:textId="77777777" w:rsidR="00AB2379" w:rsidRDefault="00AB2379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01689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jY1NDMsImV4cCI6MTc4OTcxMjk0MywiaXNzIjoiaHR0cHM6Ly9sb2dpbi5zdW0uZWR1LnBsL3NlcnZlciIsImF1ZCI6ImRlYW5zX29mZmljZV9zZXJ2ZXIiLCJjbGllbnRfaWQiOiJkZWFuc19vZmZpY2VfbG9uZ190YXNrcyIsInN1YiI6ImEwMmQ3MDY3LWRjYzItNDE3Yi05NGUwLTI5MDM3MjkyOWFkYSIsImF1dGhfdGltZSI6MTc4OTYyNjU0MywiaWRwIjoibG9jYWwiLCJzY29wZSI6WyJvcGVuaWQiLCJkZWFuc19vZmZpY2Vfc2VydmVyIl0sImFtciI6WyJkZWxlZ2F0aW9uIl19.UZODBRPB3UYux0qIiCvujr9shYMXk_PpzHeaoWh6syyl7vBVJGBG8P0_AIZq1L1i-chpDIy6ciwl_5wrnCLlgfL3N__SmzY4UwaeM1-OyhAzI1T_rIYexFCEoPPbiqmUx6ugTbLT-mBkHup6Te-nyldpN7qeQrAgfvud9x1SjAKciiEfgQH4sobPzbUU5JeXg8MDZDCWCa-hsiYAtU9tHSemsQqTe7RU-812pXxvAvCFvTXUys_2R702mXzheMGfcRCSG-EnhOphzaPj0OvlattIMbZmV6yL4cw2mTIqgyurUPCvyCCYd7AyMm-BVWugkthM_n2VHsWAAFelJ6PqCx7zr9vgWXH192JIWp_IhrhI5M3nlQrbgAUMSvnTQPKAaum2FSI0gxfaDwYEh3NVtTRBlFmlzyUQ1BKCnWBZSU1GDGHywW9wX51o5hbN6vcnaLuNM4GlXs41VJ2I9D9Mu9jMtkvUdvZug64EI5hKWvvRyXpQLU45e1RL-R-30hzh"/>
    <w:docVar w:name="AppProcID" w:val="17960"/>
    <w:docVar w:name="Autor" w:val="ksiebor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AB2379"/>
    <w:rsid w:val="000F6126"/>
    <w:rsid w:val="002013FB"/>
    <w:rsid w:val="00294321"/>
    <w:rsid w:val="002B2C18"/>
    <w:rsid w:val="005B0F59"/>
    <w:rsid w:val="006F71E2"/>
    <w:rsid w:val="008D0D43"/>
    <w:rsid w:val="00A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494B4"/>
  <w15:docId w15:val="{5FDF8393-D3EB-4DA1-AD6A-7B1743CF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B2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bor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2</Pages>
  <Words>1530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Katarzyna Siębor</dc:creator>
  <cp:keywords/>
  <dc:description>Wydruk systemowy</dc:description>
  <cp:lastModifiedBy>Katarzyna Siębor</cp:lastModifiedBy>
  <cp:revision>1</cp:revision>
  <dcterms:created xsi:type="dcterms:W3CDTF">2026-09-17T06:29:00Z</dcterms:created>
  <dcterms:modified xsi:type="dcterms:W3CDTF">2026-09-17T06:29:00Z</dcterms:modified>
</cp:coreProperties>
</file>