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5AC5" w14:textId="36CE55E0" w:rsidR="00294321" w:rsidRDefault="00F77D70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31-01-2027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30"/>
        <w:gridCol w:w="1043"/>
        <w:gridCol w:w="801"/>
        <w:gridCol w:w="774"/>
        <w:gridCol w:w="2372"/>
        <w:gridCol w:w="892"/>
        <w:gridCol w:w="947"/>
        <w:gridCol w:w="1193"/>
        <w:gridCol w:w="2330"/>
      </w:tblGrid>
      <w:tr w:rsidR="00F77D70" w:rsidRPr="00F77D70" w14:paraId="72A43804" w14:textId="77777777" w:rsidTr="00F77D70">
        <w:tc>
          <w:tcPr>
            <w:tcW w:w="332" w:type="pct"/>
            <w:shd w:val="clear" w:color="auto" w:fill="auto"/>
          </w:tcPr>
          <w:p w14:paraId="7B5B50C6" w14:textId="4489634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Daty zajęć</w:t>
            </w:r>
          </w:p>
        </w:tc>
        <w:tc>
          <w:tcPr>
            <w:tcW w:w="460" w:type="pct"/>
            <w:shd w:val="clear" w:color="auto" w:fill="auto"/>
          </w:tcPr>
          <w:p w14:paraId="7936ADF8" w14:textId="65B2FEC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Dzień</w:t>
            </w:r>
          </w:p>
        </w:tc>
        <w:tc>
          <w:tcPr>
            <w:tcW w:w="364" w:type="pct"/>
            <w:shd w:val="clear" w:color="auto" w:fill="auto"/>
          </w:tcPr>
          <w:p w14:paraId="41BCEE9E" w14:textId="1EE5CE0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Od - Do</w:t>
            </w:r>
          </w:p>
        </w:tc>
        <w:tc>
          <w:tcPr>
            <w:tcW w:w="352" w:type="pct"/>
            <w:shd w:val="clear" w:color="auto" w:fill="auto"/>
          </w:tcPr>
          <w:p w14:paraId="081AF00E" w14:textId="711E787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Ilość Godz.</w:t>
            </w:r>
          </w:p>
        </w:tc>
        <w:tc>
          <w:tcPr>
            <w:tcW w:w="1073" w:type="pct"/>
            <w:shd w:val="clear" w:color="auto" w:fill="auto"/>
          </w:tcPr>
          <w:p w14:paraId="0C77F599" w14:textId="38FFC8A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71159E02" w14:textId="47C2096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Status</w:t>
            </w:r>
          </w:p>
        </w:tc>
        <w:tc>
          <w:tcPr>
            <w:tcW w:w="430" w:type="pct"/>
            <w:shd w:val="clear" w:color="auto" w:fill="auto"/>
          </w:tcPr>
          <w:p w14:paraId="655BB21A" w14:textId="79EED67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Grupa</w:t>
            </w:r>
          </w:p>
        </w:tc>
        <w:tc>
          <w:tcPr>
            <w:tcW w:w="541" w:type="pct"/>
            <w:shd w:val="clear" w:color="auto" w:fill="auto"/>
          </w:tcPr>
          <w:p w14:paraId="09CC878F" w14:textId="5AA628E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Sala</w:t>
            </w:r>
          </w:p>
        </w:tc>
        <w:tc>
          <w:tcPr>
            <w:tcW w:w="1054" w:type="pct"/>
            <w:shd w:val="clear" w:color="auto" w:fill="auto"/>
          </w:tcPr>
          <w:p w14:paraId="067932F3" w14:textId="337B52F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Wykładowca</w:t>
            </w:r>
          </w:p>
        </w:tc>
      </w:tr>
      <w:tr w:rsidR="00F77D70" w14:paraId="31C36904" w14:textId="77777777" w:rsidTr="00F77D70">
        <w:tc>
          <w:tcPr>
            <w:tcW w:w="332" w:type="pct"/>
            <w:shd w:val="clear" w:color="auto" w:fill="auto"/>
          </w:tcPr>
          <w:p w14:paraId="2105E3F2" w14:textId="1D2AF16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7A06835E" w14:textId="137ABE5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66EA9FC9" w14:textId="66E456C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200DEED" w14:textId="60E329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674FC13" w14:textId="05AF85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0F70D70" w14:textId="399BBE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0CB65CB" w14:textId="26D55D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60CEA00" w14:textId="627653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3879BFE4" w14:textId="7073861A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4D546315" w14:textId="77777777" w:rsidTr="00F77D70">
        <w:tc>
          <w:tcPr>
            <w:tcW w:w="332" w:type="pct"/>
            <w:shd w:val="clear" w:color="auto" w:fill="auto"/>
          </w:tcPr>
          <w:p w14:paraId="30A09A77" w14:textId="1AEC973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1C52A32C" w14:textId="017312D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94A7D97" w14:textId="36A6C2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352" w:type="pct"/>
            <w:shd w:val="clear" w:color="auto" w:fill="auto"/>
          </w:tcPr>
          <w:p w14:paraId="29C0E2F2" w14:textId="368D417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67CF36A1" w14:textId="641560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136F9ABA" w14:textId="2327BCC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B8F9C0D" w14:textId="4681E7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F626755" w14:textId="00899F8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4D22DBBB" w14:textId="3AB92A8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32F21DD4" w14:textId="77777777" w:rsidTr="00F77D70">
        <w:tc>
          <w:tcPr>
            <w:tcW w:w="332" w:type="pct"/>
            <w:shd w:val="clear" w:color="auto" w:fill="auto"/>
          </w:tcPr>
          <w:p w14:paraId="396A07C7" w14:textId="6CA0360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33B92D64" w14:textId="5945CB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620F35D6" w14:textId="65A7DA0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52" w:type="pct"/>
            <w:shd w:val="clear" w:color="auto" w:fill="auto"/>
          </w:tcPr>
          <w:p w14:paraId="7C912AC8" w14:textId="736409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82324E7" w14:textId="5FD1F2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74BA1A3" w14:textId="145A8F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B84BD63" w14:textId="713D6D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E624A44" w14:textId="5C9C52E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2BC80199" w14:textId="742553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D666980" w14:textId="77777777" w:rsidTr="00F77D70">
        <w:tc>
          <w:tcPr>
            <w:tcW w:w="332" w:type="pct"/>
            <w:shd w:val="clear" w:color="auto" w:fill="auto"/>
          </w:tcPr>
          <w:p w14:paraId="0D6F204A" w14:textId="56FEE2A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7B367B4A" w14:textId="0B49068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424BFDD" w14:textId="0B8CC3F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52" w:type="pct"/>
            <w:shd w:val="clear" w:color="auto" w:fill="auto"/>
          </w:tcPr>
          <w:p w14:paraId="40E17666" w14:textId="32476A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487FD4D" w14:textId="78DE9B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394" w:type="pct"/>
            <w:shd w:val="clear" w:color="auto" w:fill="auto"/>
          </w:tcPr>
          <w:p w14:paraId="100D2913" w14:textId="0F10E76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3ED76EC" w14:textId="168960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7F81E58" w14:textId="2F3707E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74B0CAF1" w14:textId="6D36E4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5AF3A1F" w14:textId="77777777" w:rsidTr="00F77D70">
        <w:tc>
          <w:tcPr>
            <w:tcW w:w="332" w:type="pct"/>
            <w:shd w:val="clear" w:color="auto" w:fill="auto"/>
          </w:tcPr>
          <w:p w14:paraId="1CEA2759" w14:textId="6DE292A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5DF43E9F" w14:textId="282101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7E1349ED" w14:textId="1546A7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45080614" w14:textId="5286ED2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FDE0634" w14:textId="1D44487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63A0EA08" w14:textId="5F9D7EA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F3F1963" w14:textId="3811DDE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2BDB4B2" w14:textId="207B01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62C9E050" w14:textId="29F2548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5AC2EDA5" w14:textId="77777777" w:rsidTr="00F77D70">
        <w:tc>
          <w:tcPr>
            <w:tcW w:w="332" w:type="pct"/>
            <w:shd w:val="clear" w:color="auto" w:fill="auto"/>
          </w:tcPr>
          <w:p w14:paraId="5E55A807" w14:textId="50A216D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171BFC9F" w14:textId="7552EE6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7B71EB4" w14:textId="098FC2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3721A90C" w14:textId="6B266D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15EFA0B" w14:textId="3C3100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53AB32D0" w14:textId="3EE29FE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9C945F4" w14:textId="171CBA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98D8D29" w14:textId="441C743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766D50D5" w14:textId="12A2B2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63565D5F" w14:textId="77777777" w:rsidTr="00F77D70">
        <w:tc>
          <w:tcPr>
            <w:tcW w:w="332" w:type="pct"/>
            <w:shd w:val="clear" w:color="auto" w:fill="auto"/>
          </w:tcPr>
          <w:p w14:paraId="0323ACEF" w14:textId="06B7053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0AAE0613" w14:textId="3650D88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12BB1B0" w14:textId="568F14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144C92E9" w14:textId="4A089BF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8ACA100" w14:textId="4755105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71A96B38" w14:textId="256125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0B83249B" w14:textId="1AEAC9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11FF918" w14:textId="3C3292D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02A3DCB2" w14:textId="7B38F1A3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038D24BE" w14:textId="77777777" w:rsidTr="00F77D70">
        <w:tc>
          <w:tcPr>
            <w:tcW w:w="332" w:type="pct"/>
            <w:shd w:val="clear" w:color="auto" w:fill="auto"/>
          </w:tcPr>
          <w:p w14:paraId="0348F503" w14:textId="529AF3B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20EC22FF" w14:textId="1D85D8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E075F3E" w14:textId="32C419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1BDD8666" w14:textId="280DA9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C79A55D" w14:textId="2F298D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01C99E01" w14:textId="682ACA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EBF4F33" w14:textId="4C9924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7C4E3244" w14:textId="2A241F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EEB4A45" w14:textId="46D2FF8E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:rsidRPr="00F77D70" w14:paraId="341883C4" w14:textId="77777777" w:rsidTr="00F77D70">
        <w:tc>
          <w:tcPr>
            <w:tcW w:w="332" w:type="pct"/>
            <w:shd w:val="clear" w:color="auto" w:fill="auto"/>
          </w:tcPr>
          <w:p w14:paraId="58C7412C" w14:textId="27A2D83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6F1C1F01" w14:textId="2D4D39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4DE6A64" w14:textId="0695729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3A45014" w14:textId="2E59EF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1A0C942" w14:textId="4B3CA0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2055D972" w14:textId="6FD6D93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883B68B" w14:textId="2057EFA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FFEBAF4" w14:textId="689241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3A56EEEB" w14:textId="4DD91F79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500D63E2" w14:textId="77777777" w:rsidTr="00F77D70">
        <w:tc>
          <w:tcPr>
            <w:tcW w:w="332" w:type="pct"/>
            <w:shd w:val="clear" w:color="auto" w:fill="auto"/>
          </w:tcPr>
          <w:p w14:paraId="2B83BA3D" w14:textId="1D993D4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778C8D4C" w14:textId="1AD16C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6615A653" w14:textId="6F3731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79AB8F5" w14:textId="3368918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5B6840B" w14:textId="4DA3D3D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35F46932" w14:textId="2103AD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7C747CC6" w14:textId="252CE71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1BE3C16D" w14:textId="46A9C5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0B803211" w14:textId="7A116E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11C59C24" w14:textId="77777777" w:rsidTr="00F77D70">
        <w:tc>
          <w:tcPr>
            <w:tcW w:w="332" w:type="pct"/>
            <w:shd w:val="clear" w:color="auto" w:fill="auto"/>
          </w:tcPr>
          <w:p w14:paraId="2CBDA74D" w14:textId="09D324C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02C7F26B" w14:textId="0436BC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4BABA440" w14:textId="42EBB0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12C8F9A1" w14:textId="66D4A6D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31D5FD1" w14:textId="0710828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58F1B5F5" w14:textId="1F6C76B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4BDE5A76" w14:textId="1F1440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C412E45" w14:textId="670D642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B98D8E4" w14:textId="07C801E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:rsidRPr="00F77D70" w14:paraId="2EBFC48E" w14:textId="77777777" w:rsidTr="00F77D70">
        <w:tc>
          <w:tcPr>
            <w:tcW w:w="332" w:type="pct"/>
            <w:shd w:val="clear" w:color="auto" w:fill="auto"/>
          </w:tcPr>
          <w:p w14:paraId="6503C779" w14:textId="1EFD338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5D086836" w14:textId="72ADFE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692D81B" w14:textId="1807AE7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6A793A47" w14:textId="79BDBF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7BDB805" w14:textId="7F597CD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544965D1" w14:textId="27185FD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ED3E024" w14:textId="6D21731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14A770E" w14:textId="374894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60C633D8" w14:textId="76643273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53D315AB" w14:textId="77777777" w:rsidTr="00F77D70">
        <w:tc>
          <w:tcPr>
            <w:tcW w:w="332" w:type="pct"/>
            <w:shd w:val="clear" w:color="auto" w:fill="auto"/>
          </w:tcPr>
          <w:p w14:paraId="0DE44252" w14:textId="7CF0586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08D10940" w14:textId="2B7CD76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565C9E56" w14:textId="6F60CF8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A332B06" w14:textId="7007507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8066097" w14:textId="63A6524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07B471C7" w14:textId="7EAF23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07D8881" w14:textId="1FE122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AEA92F4" w14:textId="1AFA8A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4148F87" w14:textId="18A30E8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0BECED2" w14:textId="77777777" w:rsidTr="00F77D70">
        <w:tc>
          <w:tcPr>
            <w:tcW w:w="332" w:type="pct"/>
            <w:shd w:val="clear" w:color="auto" w:fill="auto"/>
          </w:tcPr>
          <w:p w14:paraId="63F3230D" w14:textId="42723FA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01949313" w14:textId="340154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BDB0237" w14:textId="32020A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5BF0C84E" w14:textId="1356EF0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F4132DA" w14:textId="091CF44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434898DB" w14:textId="36D410A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31CE439" w14:textId="008E92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66C304F" w14:textId="78A5A9E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4F85F2C2" w14:textId="067355B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E10DD1D" w14:textId="77777777" w:rsidTr="00F77D70">
        <w:tc>
          <w:tcPr>
            <w:tcW w:w="332" w:type="pct"/>
            <w:shd w:val="clear" w:color="auto" w:fill="auto"/>
          </w:tcPr>
          <w:p w14:paraId="13114009" w14:textId="11AD04D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17D24268" w14:textId="359E48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84A5EE7" w14:textId="1443AB0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5827BCED" w14:textId="030627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787B76D" w14:textId="1E293D6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7C949694" w14:textId="2F2523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B619EA1" w14:textId="3ECA5E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B0F71DD" w14:textId="74A4E6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3A8FEA00" w14:textId="751D1DC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254B7420" w14:textId="77777777" w:rsidTr="00F77D70">
        <w:tc>
          <w:tcPr>
            <w:tcW w:w="332" w:type="pct"/>
            <w:shd w:val="clear" w:color="auto" w:fill="auto"/>
          </w:tcPr>
          <w:p w14:paraId="27FF7695" w14:textId="790D736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0E74EBD4" w14:textId="141205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687D23F" w14:textId="12725E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13999780" w14:textId="488EFC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655D076" w14:textId="3074DF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252AF2DF" w14:textId="0E9D7F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BB40ABB" w14:textId="4B3582F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50CB134" w14:textId="5EEE7B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12F6E8BE" w14:textId="7E08810F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40F75C1E" w14:textId="77777777" w:rsidTr="00F77D70">
        <w:tc>
          <w:tcPr>
            <w:tcW w:w="332" w:type="pct"/>
            <w:shd w:val="clear" w:color="auto" w:fill="auto"/>
          </w:tcPr>
          <w:p w14:paraId="5AB2C4D1" w14:textId="274C0C8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173573EC" w14:textId="2B8A00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8ACF115" w14:textId="6834688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DA9B65B" w14:textId="3D99E7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2C58120" w14:textId="544A03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3DF767B7" w14:textId="367CEE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5752AF12" w14:textId="71DF235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1A132C58" w14:textId="185BD5A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6C98E789" w14:textId="161FB2F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50CB75A1" w14:textId="77777777" w:rsidTr="00F77D70">
        <w:tc>
          <w:tcPr>
            <w:tcW w:w="332" w:type="pct"/>
            <w:shd w:val="clear" w:color="auto" w:fill="auto"/>
          </w:tcPr>
          <w:p w14:paraId="6C95D3B9" w14:textId="59229FE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4AE83E77" w14:textId="205C39E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4AB1488D" w14:textId="0D2631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E392397" w14:textId="0D44F80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1170D94" w14:textId="29EAFA4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394" w:type="pct"/>
            <w:shd w:val="clear" w:color="auto" w:fill="auto"/>
          </w:tcPr>
          <w:p w14:paraId="2C70C9AC" w14:textId="3691682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7DF59C54" w14:textId="0355E7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27B4258" w14:textId="119853B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DACFF50" w14:textId="1BD050E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03ECE474" w14:textId="77777777" w:rsidTr="00F77D70">
        <w:tc>
          <w:tcPr>
            <w:tcW w:w="332" w:type="pct"/>
            <w:shd w:val="clear" w:color="auto" w:fill="auto"/>
          </w:tcPr>
          <w:p w14:paraId="286C8BF7" w14:textId="21BD457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67423A7A" w14:textId="751F27B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2CA398D" w14:textId="4742B15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530ED141" w14:textId="649AB3D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A7E8E57" w14:textId="1DF334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642796BD" w14:textId="1628449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5DCEC9AB" w14:textId="21DCC1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11B8C5F" w14:textId="2CF756F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78E4FDE3" w14:textId="27D0F0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6346534A" w14:textId="77777777" w:rsidTr="00F77D70">
        <w:tc>
          <w:tcPr>
            <w:tcW w:w="332" w:type="pct"/>
            <w:shd w:val="clear" w:color="auto" w:fill="auto"/>
          </w:tcPr>
          <w:p w14:paraId="3204FAB4" w14:textId="15A4F24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04128697" w14:textId="73F01FE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55C1EF00" w14:textId="5E03E58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52" w:type="pct"/>
            <w:shd w:val="clear" w:color="auto" w:fill="auto"/>
          </w:tcPr>
          <w:p w14:paraId="0BFAA9EC" w14:textId="5688A6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2A556AD3" w14:textId="536014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29EFDAF3" w14:textId="27F53A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71AF5BE4" w14:textId="05C6D9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F651BD5" w14:textId="38845A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14E9AAB3" w14:textId="4886F083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1BC38BA2" w14:textId="77777777" w:rsidTr="00F77D70">
        <w:tc>
          <w:tcPr>
            <w:tcW w:w="332" w:type="pct"/>
            <w:shd w:val="clear" w:color="auto" w:fill="auto"/>
          </w:tcPr>
          <w:p w14:paraId="1BF63BEA" w14:textId="7BC5B25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5065476A" w14:textId="6A56E0B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8718B51" w14:textId="21F86A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6FA8C27" w14:textId="521417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4DF72F6" w14:textId="67C8BF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2B4A0316" w14:textId="1B5D1DA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16533EA" w14:textId="5E46E2E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2857871" w14:textId="607CDA2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456A5820" w14:textId="30CA7A5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04E3B40A" w14:textId="77777777" w:rsidTr="00F77D70">
        <w:tc>
          <w:tcPr>
            <w:tcW w:w="332" w:type="pct"/>
            <w:shd w:val="clear" w:color="auto" w:fill="auto"/>
          </w:tcPr>
          <w:p w14:paraId="37D08EAF" w14:textId="62C32EF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56FE9854" w14:textId="74EDCD1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026B6AC" w14:textId="61E2B6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83A8407" w14:textId="517BE0A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7E7EC71" w14:textId="186788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0766827F" w14:textId="56FC76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2A8F4A4" w14:textId="2E4A23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6BDFB64" w14:textId="6D4936D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161ED91" w14:textId="2CCAA1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092C141" w14:textId="77777777" w:rsidTr="00F77D70">
        <w:tc>
          <w:tcPr>
            <w:tcW w:w="332" w:type="pct"/>
            <w:shd w:val="clear" w:color="auto" w:fill="auto"/>
          </w:tcPr>
          <w:p w14:paraId="2E7E8760" w14:textId="7494A86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471C3A01" w14:textId="060E99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0EA00D2" w14:textId="792A0BF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52" w:type="pct"/>
            <w:shd w:val="clear" w:color="auto" w:fill="auto"/>
          </w:tcPr>
          <w:p w14:paraId="4C2E4491" w14:textId="5D19CA3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26094512" w14:textId="416F5E8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4CAB8793" w14:textId="688AEE0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B7CE98B" w14:textId="34DAAC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2185CDA" w14:textId="441AA2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6BAEEBA3" w14:textId="4CE806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43F7EC2" w14:textId="77777777" w:rsidTr="00F77D70">
        <w:tc>
          <w:tcPr>
            <w:tcW w:w="332" w:type="pct"/>
            <w:shd w:val="clear" w:color="auto" w:fill="auto"/>
          </w:tcPr>
          <w:p w14:paraId="090CA9F7" w14:textId="7C5AD27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45E129EB" w14:textId="4349558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6A11F742" w14:textId="6F6319B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E47857A" w14:textId="47DDB2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8D885BE" w14:textId="1F272D0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158F9D7F" w14:textId="3CF859F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4199D1F3" w14:textId="1E9F1C9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51835B0" w14:textId="59187C8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4CD075AE" w14:textId="1B6D752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20ED3357" w14:textId="77777777" w:rsidTr="00F77D70">
        <w:tc>
          <w:tcPr>
            <w:tcW w:w="332" w:type="pct"/>
            <w:shd w:val="clear" w:color="auto" w:fill="auto"/>
          </w:tcPr>
          <w:p w14:paraId="42EEBD8E" w14:textId="5133F83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5BEACBC6" w14:textId="51C52AE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599846F1" w14:textId="140C5F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41E6677D" w14:textId="39AFDB7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F1CFB61" w14:textId="2A8358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5E49154" w14:textId="0BED7C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CA81C3B" w14:textId="30C66A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84FDFAC" w14:textId="46E4B9E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4B4493F6" w14:textId="4FBDE163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729914D8" w14:textId="77777777" w:rsidTr="00F77D70">
        <w:tc>
          <w:tcPr>
            <w:tcW w:w="332" w:type="pct"/>
            <w:shd w:val="clear" w:color="auto" w:fill="auto"/>
          </w:tcPr>
          <w:p w14:paraId="46D74475" w14:textId="427C6B7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4B6A0AA7" w14:textId="3A332ED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E2793D1" w14:textId="58989E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F5E8907" w14:textId="7208A7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8BB8BB0" w14:textId="5120E0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0DEAB6FB" w14:textId="7547437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07A7F13" w14:textId="49F465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6699EBE" w14:textId="3FE4ED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4CFBCA9F" w14:textId="4C7B29D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03C3F0BE" w14:textId="77777777" w:rsidTr="00F77D70">
        <w:tc>
          <w:tcPr>
            <w:tcW w:w="332" w:type="pct"/>
            <w:shd w:val="clear" w:color="auto" w:fill="auto"/>
          </w:tcPr>
          <w:p w14:paraId="75C18F90" w14:textId="2C003C1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1DAD7323" w14:textId="200D76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2226C7E1" w14:textId="3F797F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44CEC520" w14:textId="331FC4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B6D33EB" w14:textId="64C71D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376D894D" w14:textId="45D67A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0391B07" w14:textId="5021C4A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9CE9D08" w14:textId="3A8277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66B0C4E" w14:textId="3A1D86D6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3D587A9B" w14:textId="77777777" w:rsidTr="00F77D70">
        <w:tc>
          <w:tcPr>
            <w:tcW w:w="332" w:type="pct"/>
            <w:shd w:val="clear" w:color="auto" w:fill="auto"/>
          </w:tcPr>
          <w:p w14:paraId="0EF76BCA" w14:textId="19CA8F2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44EED1CA" w14:textId="0AE32CC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18F30F12" w14:textId="4839A50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3F95F377" w14:textId="667E17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6A9F278" w14:textId="0E51B4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70C7E86A" w14:textId="6F753BF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02C3068" w14:textId="7F89C2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A49D008" w14:textId="62F0DD7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7CBEC354" w14:textId="4D6D0D0D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1DA98CD7" w14:textId="77777777" w:rsidTr="00F77D70">
        <w:tc>
          <w:tcPr>
            <w:tcW w:w="332" w:type="pct"/>
            <w:shd w:val="clear" w:color="auto" w:fill="auto"/>
          </w:tcPr>
          <w:p w14:paraId="0664675A" w14:textId="6B9A77F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54DD8F68" w14:textId="1FFA6E6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52D36CF6" w14:textId="6569DC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407ED97" w14:textId="294882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F3273A1" w14:textId="5DC66D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1D8A9CB1" w14:textId="205E5D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9A9E46D" w14:textId="5F340E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35AD174B" w14:textId="6B2592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4C636F16" w14:textId="1B608ABD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EB8A35C" w14:textId="77777777" w:rsidTr="00F77D70">
        <w:tc>
          <w:tcPr>
            <w:tcW w:w="332" w:type="pct"/>
            <w:shd w:val="clear" w:color="auto" w:fill="auto"/>
          </w:tcPr>
          <w:p w14:paraId="0C8CD286" w14:textId="61B726E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11751DEC" w14:textId="4A5D9A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5509A5E6" w14:textId="03FB49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E2E471D" w14:textId="5A3059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06B0638" w14:textId="0BD4B2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4DA4E5D" w14:textId="79CBA2E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5FD0C38" w14:textId="143561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37CA9BCB" w14:textId="5EDE76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72C79C00" w14:textId="17780D8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2AB7100A" w14:textId="77777777" w:rsidTr="00F77D70">
        <w:tc>
          <w:tcPr>
            <w:tcW w:w="332" w:type="pct"/>
            <w:shd w:val="clear" w:color="auto" w:fill="auto"/>
          </w:tcPr>
          <w:p w14:paraId="3C5FE7E6" w14:textId="73AC580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4650368D" w14:textId="35BABA4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0E498A74" w14:textId="5789CBD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365145B4" w14:textId="5C5E46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6EBE1C1" w14:textId="27C97A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0240A161" w14:textId="776A17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047BA7CF" w14:textId="3C058EE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16E17211" w14:textId="3C46EB0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1054" w:type="pct"/>
            <w:shd w:val="clear" w:color="auto" w:fill="auto"/>
          </w:tcPr>
          <w:p w14:paraId="61E1B3AE" w14:textId="07B392F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14:paraId="4168DD12" w14:textId="77777777" w:rsidTr="00F77D70">
        <w:tc>
          <w:tcPr>
            <w:tcW w:w="332" w:type="pct"/>
            <w:shd w:val="clear" w:color="auto" w:fill="auto"/>
          </w:tcPr>
          <w:p w14:paraId="4BEF0821" w14:textId="0F18AC6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2C17B22E" w14:textId="409B7D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41B6089" w14:textId="283068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495328BB" w14:textId="64211C9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64E7A48" w14:textId="6553A8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5BB5E8A8" w14:textId="55834E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CAB6053" w14:textId="296E3B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59B548E" w14:textId="04FB27D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1054" w:type="pct"/>
            <w:shd w:val="clear" w:color="auto" w:fill="auto"/>
          </w:tcPr>
          <w:p w14:paraId="33077D90" w14:textId="323315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6DDE0651" w14:textId="77777777" w:rsidTr="00F77D70">
        <w:tc>
          <w:tcPr>
            <w:tcW w:w="332" w:type="pct"/>
            <w:shd w:val="clear" w:color="auto" w:fill="auto"/>
          </w:tcPr>
          <w:p w14:paraId="6EF5DA9F" w14:textId="6CCF9F6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68D0F2DB" w14:textId="742283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301A762" w14:textId="6B2A7D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617F1CB0" w14:textId="580DF5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47C6DB8" w14:textId="2A9521B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148A0742" w14:textId="363A54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E453989" w14:textId="76DAADD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0BCE5FC" w14:textId="3E4C2C0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9CFA447" w14:textId="0B430735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41C85F13" w14:textId="77777777" w:rsidTr="00F77D70">
        <w:tc>
          <w:tcPr>
            <w:tcW w:w="332" w:type="pct"/>
            <w:shd w:val="clear" w:color="auto" w:fill="auto"/>
          </w:tcPr>
          <w:p w14:paraId="79A5390C" w14:textId="257821D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528A89A7" w14:textId="0CB8228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7CFB518" w14:textId="0F118F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66322FF" w14:textId="2FCB4CB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4428335" w14:textId="254BE0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06B03152" w14:textId="6AE11F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060B895" w14:textId="597FC4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99602E6" w14:textId="15B2D5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5AF9F211" w14:textId="08C780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2170CAB7" w14:textId="77777777" w:rsidTr="00F77D70">
        <w:tc>
          <w:tcPr>
            <w:tcW w:w="332" w:type="pct"/>
            <w:shd w:val="clear" w:color="auto" w:fill="auto"/>
          </w:tcPr>
          <w:p w14:paraId="3EF44121" w14:textId="6896E70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3B73780A" w14:textId="002A0D6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7D0E46F" w14:textId="6850E6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52" w:type="pct"/>
            <w:shd w:val="clear" w:color="auto" w:fill="auto"/>
          </w:tcPr>
          <w:p w14:paraId="03D85723" w14:textId="02AE9F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1D9380E8" w14:textId="001FE3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3EC4F7AF" w14:textId="626073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55EBF48" w14:textId="29399E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EDCE44E" w14:textId="228DBF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3B2F5230" w14:textId="32EAA9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:rsidRPr="00F77D70" w14:paraId="0B09A9E8" w14:textId="77777777" w:rsidTr="00F77D70">
        <w:tc>
          <w:tcPr>
            <w:tcW w:w="332" w:type="pct"/>
            <w:shd w:val="clear" w:color="auto" w:fill="auto"/>
          </w:tcPr>
          <w:p w14:paraId="7F1D88B2" w14:textId="6F71F91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2B121A0A" w14:textId="026E8A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707DB165" w14:textId="65C251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210B5FA3" w14:textId="6ABF0D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C60B214" w14:textId="3E6F13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349C7625" w14:textId="463CA0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716D2ADA" w14:textId="1ED85A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411DCFE" w14:textId="6D20162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3C57B00D" w14:textId="02FED267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6E832E42" w14:textId="77777777" w:rsidTr="00F77D70">
        <w:tc>
          <w:tcPr>
            <w:tcW w:w="332" w:type="pct"/>
            <w:shd w:val="clear" w:color="auto" w:fill="auto"/>
          </w:tcPr>
          <w:p w14:paraId="0CC7F231" w14:textId="04DA733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6DA2EB29" w14:textId="4B81D40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1E2467ED" w14:textId="4EAEF37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75B3B574" w14:textId="28BFB1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A45127D" w14:textId="5D051E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16E2F5E4" w14:textId="287F21A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BFFF350" w14:textId="303B54D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526027A" w14:textId="6F33A7E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E39E7EC" w14:textId="2BBC5D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5DD65AE2" w14:textId="77777777" w:rsidTr="00F77D70">
        <w:tc>
          <w:tcPr>
            <w:tcW w:w="332" w:type="pct"/>
            <w:shd w:val="clear" w:color="auto" w:fill="auto"/>
          </w:tcPr>
          <w:p w14:paraId="39929EE6" w14:textId="7466324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48E6C063" w14:textId="0FA45E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76F5FD8" w14:textId="2FC5A8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66BCBF0D" w14:textId="4CD4602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1FA50E7" w14:textId="0A7904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2AFE9F70" w14:textId="5F9EDD5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0537465C" w14:textId="6C9E3D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3492F384" w14:textId="0DAB45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0494DC5C" w14:textId="7E99EB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26E01E7" w14:textId="77777777" w:rsidTr="00F77D70">
        <w:tc>
          <w:tcPr>
            <w:tcW w:w="332" w:type="pct"/>
            <w:shd w:val="clear" w:color="auto" w:fill="auto"/>
          </w:tcPr>
          <w:p w14:paraId="0369896A" w14:textId="71F057C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02C95DE9" w14:textId="2C6519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224622E" w14:textId="3D9CC9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48D72A79" w14:textId="42E884F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185316F" w14:textId="6D4293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6DC6141D" w14:textId="2E1B11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2FE7D7E" w14:textId="5F728B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82131CC" w14:textId="48688FC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0C8055F3" w14:textId="6E61B51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C969542" w14:textId="77777777" w:rsidTr="00F77D70">
        <w:tc>
          <w:tcPr>
            <w:tcW w:w="332" w:type="pct"/>
            <w:shd w:val="clear" w:color="auto" w:fill="auto"/>
          </w:tcPr>
          <w:p w14:paraId="414BBE5B" w14:textId="356E0D3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11D26ED2" w14:textId="59FE2E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50F225E3" w14:textId="075B378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74A446C2" w14:textId="516E12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D3B83C0" w14:textId="06C5DE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4F3A3F94" w14:textId="6FF0EF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8A60103" w14:textId="0924C1E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381874F" w14:textId="622FCE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B30DCE1" w14:textId="5F2143CA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52ADF2F4" w14:textId="77777777" w:rsidTr="00F77D70">
        <w:tc>
          <w:tcPr>
            <w:tcW w:w="332" w:type="pct"/>
            <w:shd w:val="clear" w:color="auto" w:fill="auto"/>
          </w:tcPr>
          <w:p w14:paraId="57E8BFA5" w14:textId="1A328E5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170CFF66" w14:textId="208BD0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8AEB974" w14:textId="2ED3A5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120D8956" w14:textId="087DF40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C5A54D3" w14:textId="6306A7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074FF6A" w14:textId="11436BA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3775A67" w14:textId="6285958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4D3F38A" w14:textId="39C6F8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6232D1F8" w14:textId="213141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BCCE2EA" w14:textId="77777777" w:rsidTr="00F77D70">
        <w:tc>
          <w:tcPr>
            <w:tcW w:w="332" w:type="pct"/>
            <w:shd w:val="clear" w:color="auto" w:fill="auto"/>
          </w:tcPr>
          <w:p w14:paraId="764E6F00" w14:textId="799E179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lastRenderedPageBreak/>
              <w:t>26/10</w:t>
            </w:r>
          </w:p>
        </w:tc>
        <w:tc>
          <w:tcPr>
            <w:tcW w:w="460" w:type="pct"/>
            <w:shd w:val="clear" w:color="auto" w:fill="auto"/>
          </w:tcPr>
          <w:p w14:paraId="3A055693" w14:textId="40FBD7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9D71DBD" w14:textId="187B5C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4C9CE1C8" w14:textId="4FA4E5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98E94E4" w14:textId="03FE26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2DF2C380" w14:textId="480586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542C2B7" w14:textId="170994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D34CFAD" w14:textId="658ACC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6E1020F2" w14:textId="18D8E5A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28E4AA0E" w14:textId="77777777" w:rsidTr="00F77D70">
        <w:tc>
          <w:tcPr>
            <w:tcW w:w="332" w:type="pct"/>
            <w:shd w:val="clear" w:color="auto" w:fill="auto"/>
          </w:tcPr>
          <w:p w14:paraId="7E2A26B6" w14:textId="53EDFA4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321C1020" w14:textId="6BA63B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9A366C6" w14:textId="6354A7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52" w:type="pct"/>
            <w:shd w:val="clear" w:color="auto" w:fill="auto"/>
          </w:tcPr>
          <w:p w14:paraId="0CAAC141" w14:textId="41A87F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0DC48FE4" w14:textId="78332F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48D0D6EC" w14:textId="5EAB65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ED20550" w14:textId="706E7E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A227EEB" w14:textId="5A01C54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086BC156" w14:textId="10F9DE62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23AF3968" w14:textId="77777777" w:rsidTr="00F77D70">
        <w:tc>
          <w:tcPr>
            <w:tcW w:w="332" w:type="pct"/>
            <w:shd w:val="clear" w:color="auto" w:fill="auto"/>
          </w:tcPr>
          <w:p w14:paraId="675C9C32" w14:textId="5CD501C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66E12472" w14:textId="72B342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66401409" w14:textId="620A52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434D8951" w14:textId="40FFA5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099BF6C" w14:textId="2A7629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75514149" w14:textId="1218B2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4942906B" w14:textId="58885C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19AB3F4D" w14:textId="0246928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59A82C10" w14:textId="686F479C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0945D927" w14:textId="77777777" w:rsidTr="00F77D70">
        <w:tc>
          <w:tcPr>
            <w:tcW w:w="332" w:type="pct"/>
            <w:shd w:val="clear" w:color="auto" w:fill="auto"/>
          </w:tcPr>
          <w:p w14:paraId="143A0B39" w14:textId="101B295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11CD4547" w14:textId="7D0D5D7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0AE777C8" w14:textId="04C6C7C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CEAF5F7" w14:textId="58EA6CA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CEAFB6C" w14:textId="345794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DBC06EC" w14:textId="1ED64AA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162576A" w14:textId="1DF9A8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4C04284" w14:textId="0DC40D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6EC4A6F4" w14:textId="3548BC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0D51AD87" w14:textId="77777777" w:rsidTr="00F77D70">
        <w:tc>
          <w:tcPr>
            <w:tcW w:w="332" w:type="pct"/>
            <w:shd w:val="clear" w:color="auto" w:fill="auto"/>
          </w:tcPr>
          <w:p w14:paraId="57A8600B" w14:textId="426FAD2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71796CA5" w14:textId="5151A74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5A49F04C" w14:textId="448C06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61948546" w14:textId="4ADF21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9C9BD54" w14:textId="6D1D6A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6B70EC65" w14:textId="1C88EE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629D753" w14:textId="4C43DD2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E367613" w14:textId="628926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1054" w:type="pct"/>
            <w:shd w:val="clear" w:color="auto" w:fill="auto"/>
          </w:tcPr>
          <w:p w14:paraId="3A5C9876" w14:textId="42856942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509C6569" w14:textId="77777777" w:rsidTr="00F77D70">
        <w:tc>
          <w:tcPr>
            <w:tcW w:w="332" w:type="pct"/>
            <w:shd w:val="clear" w:color="auto" w:fill="auto"/>
          </w:tcPr>
          <w:p w14:paraId="117AD289" w14:textId="1323ED1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2FEB97FB" w14:textId="644B0BE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C323339" w14:textId="2E139A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2CE41702" w14:textId="412DDD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5536099" w14:textId="1795D3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2AADA241" w14:textId="69EE3A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623654D4" w14:textId="734DD3D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9613237" w14:textId="0BC3D2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00D042B9" w14:textId="725CBC3E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6845F3BA" w14:textId="77777777" w:rsidTr="00F77D70">
        <w:tc>
          <w:tcPr>
            <w:tcW w:w="332" w:type="pct"/>
            <w:shd w:val="clear" w:color="auto" w:fill="auto"/>
          </w:tcPr>
          <w:p w14:paraId="1AEB3B73" w14:textId="6AAE79B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4D546299" w14:textId="4280C1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9576DC9" w14:textId="608423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352" w:type="pct"/>
            <w:shd w:val="clear" w:color="auto" w:fill="auto"/>
          </w:tcPr>
          <w:p w14:paraId="6A1B8891" w14:textId="48483E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3D5306A1" w14:textId="169C9E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3532342B" w14:textId="1182F2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2081BC1" w14:textId="679A64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C1D958D" w14:textId="291387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45FF2547" w14:textId="6D3F1BA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5478185E" w14:textId="77777777" w:rsidTr="00F77D70">
        <w:tc>
          <w:tcPr>
            <w:tcW w:w="332" w:type="pct"/>
            <w:shd w:val="clear" w:color="auto" w:fill="auto"/>
          </w:tcPr>
          <w:p w14:paraId="5EA405BA" w14:textId="2914418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557CA4A2" w14:textId="09221D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9C4C28E" w14:textId="7CDEFC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7C68840B" w14:textId="1182B9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09E9E9E" w14:textId="5F0E34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703800B7" w14:textId="3EFDF4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F806D35" w14:textId="2FAA95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CEA667D" w14:textId="3E4926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776ABA40" w14:textId="174F9A44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5ADE8EF8" w14:textId="77777777" w:rsidTr="00F77D70">
        <w:tc>
          <w:tcPr>
            <w:tcW w:w="332" w:type="pct"/>
            <w:shd w:val="clear" w:color="auto" w:fill="auto"/>
          </w:tcPr>
          <w:p w14:paraId="1E4BB660" w14:textId="63DDD5F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30/10</w:t>
            </w:r>
          </w:p>
        </w:tc>
        <w:tc>
          <w:tcPr>
            <w:tcW w:w="460" w:type="pct"/>
            <w:shd w:val="clear" w:color="auto" w:fill="auto"/>
          </w:tcPr>
          <w:p w14:paraId="59A04DC0" w14:textId="5065D4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75D3A686" w14:textId="6DA06F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53A85279" w14:textId="3EDB69E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B70C618" w14:textId="027A26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306C7444" w14:textId="23191CB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4BB51DC2" w14:textId="15707C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7E437922" w14:textId="175851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7D8B0F80" w14:textId="323FE5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05B3EADE" w14:textId="77777777" w:rsidTr="00F77D70">
        <w:tc>
          <w:tcPr>
            <w:tcW w:w="332" w:type="pct"/>
            <w:shd w:val="clear" w:color="auto" w:fill="auto"/>
          </w:tcPr>
          <w:p w14:paraId="271FA879" w14:textId="5859130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048EDE69" w14:textId="6C3CB1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7F71B50" w14:textId="6F6291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DDFBC9A" w14:textId="336B32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B53598D" w14:textId="3281C6A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779F6EDB" w14:textId="37AF5DD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A6CB27B" w14:textId="5DB00B7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707FA50" w14:textId="45B5F3C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081AC2E8" w14:textId="705628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24A89CD8" w14:textId="77777777" w:rsidTr="00F77D70">
        <w:tc>
          <w:tcPr>
            <w:tcW w:w="332" w:type="pct"/>
            <w:shd w:val="clear" w:color="auto" w:fill="auto"/>
          </w:tcPr>
          <w:p w14:paraId="6245FD0B" w14:textId="344A95B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32098A41" w14:textId="2C5E93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309B1BC" w14:textId="4348BA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15F45623" w14:textId="58246DF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9993236" w14:textId="089B87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652835FB" w14:textId="51A7539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2ABBB65" w14:textId="1B3F80E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140EA09" w14:textId="6E411A1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525F14AA" w14:textId="529223E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52A1B6F1" w14:textId="77777777" w:rsidTr="00F77D70">
        <w:tc>
          <w:tcPr>
            <w:tcW w:w="332" w:type="pct"/>
            <w:shd w:val="clear" w:color="auto" w:fill="auto"/>
          </w:tcPr>
          <w:p w14:paraId="7395D133" w14:textId="4B78C01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55877D59" w14:textId="726F1F4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9E0A7DB" w14:textId="2C0EF11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4A94654F" w14:textId="54437E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9FF5EFE" w14:textId="3C6580C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14EC0134" w14:textId="1D0B26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CF6F3F1" w14:textId="4FE3B5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8F94C66" w14:textId="6DA5278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3EF4DBD1" w14:textId="73E98F2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:rsidRPr="00F77D70" w14:paraId="00535D7D" w14:textId="77777777" w:rsidTr="00F77D70">
        <w:tc>
          <w:tcPr>
            <w:tcW w:w="332" w:type="pct"/>
            <w:shd w:val="clear" w:color="auto" w:fill="auto"/>
          </w:tcPr>
          <w:p w14:paraId="20F42979" w14:textId="6224A3D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51E7CC57" w14:textId="32AECB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4970716" w14:textId="76BADC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52" w:type="pct"/>
            <w:shd w:val="clear" w:color="auto" w:fill="auto"/>
          </w:tcPr>
          <w:p w14:paraId="70F7BCE4" w14:textId="79AC36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6B16783A" w14:textId="5EB8D9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580F3D95" w14:textId="7471F0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BBA685A" w14:textId="521B40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9421BC4" w14:textId="7A738E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182FE43B" w14:textId="3E375508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1A37BE55" w14:textId="77777777" w:rsidTr="00F77D70">
        <w:tc>
          <w:tcPr>
            <w:tcW w:w="332" w:type="pct"/>
            <w:shd w:val="clear" w:color="auto" w:fill="auto"/>
          </w:tcPr>
          <w:p w14:paraId="193644C7" w14:textId="6BC5D74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51F93AE5" w14:textId="1FE030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615538AA" w14:textId="76BF23C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52" w:type="pct"/>
            <w:shd w:val="clear" w:color="auto" w:fill="auto"/>
          </w:tcPr>
          <w:p w14:paraId="1D6BBD22" w14:textId="1DCCDB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49437FFE" w14:textId="5703B1D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3D92076B" w14:textId="43CB4B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6336D0A" w14:textId="690AC41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1DEAD1F5" w14:textId="5D1120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548555C1" w14:textId="7513553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4464DAD5" w14:textId="77777777" w:rsidTr="00F77D70">
        <w:tc>
          <w:tcPr>
            <w:tcW w:w="332" w:type="pct"/>
            <w:shd w:val="clear" w:color="auto" w:fill="auto"/>
          </w:tcPr>
          <w:p w14:paraId="678D87F6" w14:textId="01BA13F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3BA5D457" w14:textId="5A9D19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63CFDDA1" w14:textId="57E3D4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52" w:type="pct"/>
            <w:shd w:val="clear" w:color="auto" w:fill="auto"/>
          </w:tcPr>
          <w:p w14:paraId="38764307" w14:textId="5A5500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BF63FB5" w14:textId="0A0A40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20F6C644" w14:textId="4650DA0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620EB6E" w14:textId="26C9308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7F4B4CD" w14:textId="0F56CF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1054" w:type="pct"/>
            <w:shd w:val="clear" w:color="auto" w:fill="auto"/>
          </w:tcPr>
          <w:p w14:paraId="71C8EE24" w14:textId="10683C9E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14:paraId="3B5296A1" w14:textId="77777777" w:rsidTr="00F77D70">
        <w:tc>
          <w:tcPr>
            <w:tcW w:w="332" w:type="pct"/>
            <w:shd w:val="clear" w:color="auto" w:fill="auto"/>
          </w:tcPr>
          <w:p w14:paraId="6C2BEBAD" w14:textId="09EA26C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6BFD44EE" w14:textId="76DF898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E4A4CAE" w14:textId="78ABA7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36C908B" w14:textId="6C49BB8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6F1FC89" w14:textId="63ACEC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6C71FE04" w14:textId="7C03B4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C2ACF05" w14:textId="353FE7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154DE7D" w14:textId="6F9BFF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FE83BFF" w14:textId="4E9C2EFD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399E0CF6" w14:textId="77777777" w:rsidTr="00F77D70">
        <w:tc>
          <w:tcPr>
            <w:tcW w:w="332" w:type="pct"/>
            <w:shd w:val="clear" w:color="auto" w:fill="auto"/>
          </w:tcPr>
          <w:p w14:paraId="6A697507" w14:textId="58C379B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6ABB85E0" w14:textId="5E228C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70BD7A3" w14:textId="6E71E4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352" w:type="pct"/>
            <w:shd w:val="clear" w:color="auto" w:fill="auto"/>
          </w:tcPr>
          <w:p w14:paraId="5C5C6C51" w14:textId="225C9C5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60B4530A" w14:textId="55E6F47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00E28AE4" w14:textId="183CAB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DF701A8" w14:textId="6A95EB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8073FAE" w14:textId="148B6A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46</w:t>
            </w:r>
          </w:p>
        </w:tc>
        <w:tc>
          <w:tcPr>
            <w:tcW w:w="1054" w:type="pct"/>
            <w:shd w:val="clear" w:color="auto" w:fill="auto"/>
          </w:tcPr>
          <w:p w14:paraId="2922DDA7" w14:textId="437456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6C79C5A1" w14:textId="77777777" w:rsidTr="00F77D70">
        <w:tc>
          <w:tcPr>
            <w:tcW w:w="332" w:type="pct"/>
            <w:shd w:val="clear" w:color="auto" w:fill="auto"/>
          </w:tcPr>
          <w:p w14:paraId="7F64032B" w14:textId="611AC76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3ADA859A" w14:textId="5B617A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C443DE2" w14:textId="45A8AC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52" w:type="pct"/>
            <w:shd w:val="clear" w:color="auto" w:fill="auto"/>
          </w:tcPr>
          <w:p w14:paraId="1106F83F" w14:textId="72DF329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536E4727" w14:textId="77A4C0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48AC7AD5" w14:textId="066E03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BF12B27" w14:textId="4576D4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E112E9E" w14:textId="7ABC31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46</w:t>
            </w:r>
          </w:p>
        </w:tc>
        <w:tc>
          <w:tcPr>
            <w:tcW w:w="1054" w:type="pct"/>
            <w:shd w:val="clear" w:color="auto" w:fill="auto"/>
          </w:tcPr>
          <w:p w14:paraId="443626C2" w14:textId="20B62C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:rsidRPr="00F77D70" w14:paraId="77CC3B0F" w14:textId="77777777" w:rsidTr="00F77D70">
        <w:tc>
          <w:tcPr>
            <w:tcW w:w="332" w:type="pct"/>
            <w:shd w:val="clear" w:color="auto" w:fill="auto"/>
          </w:tcPr>
          <w:p w14:paraId="169F9393" w14:textId="07DF0F7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02ED190A" w14:textId="136173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CE655AB" w14:textId="1C93B1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B717471" w14:textId="691C626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A8CCC13" w14:textId="00F6E1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Chemia środowiskowa</w:t>
            </w:r>
          </w:p>
        </w:tc>
        <w:tc>
          <w:tcPr>
            <w:tcW w:w="394" w:type="pct"/>
            <w:shd w:val="clear" w:color="auto" w:fill="auto"/>
          </w:tcPr>
          <w:p w14:paraId="267DB126" w14:textId="1A4728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F01B3C8" w14:textId="36F349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3F5AC33E" w14:textId="2E4A6F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1800F539" w14:textId="7894A88F" w:rsidR="00F77D70" w:rsidRPr="00F77D70" w:rsidRDefault="00F77D70">
            <w:pPr>
              <w:rPr>
                <w:sz w:val="16"/>
                <w:lang w:val="en-US"/>
              </w:rPr>
            </w:pPr>
            <w:r w:rsidRPr="00F77D70">
              <w:rPr>
                <w:sz w:val="16"/>
                <w:lang w:val="en-US"/>
              </w:rPr>
              <w:t>dr hab. n. med. Brygida Adamek</w:t>
            </w:r>
          </w:p>
        </w:tc>
      </w:tr>
      <w:tr w:rsidR="00F77D70" w14:paraId="2592CDED" w14:textId="77777777" w:rsidTr="00F77D70">
        <w:tc>
          <w:tcPr>
            <w:tcW w:w="332" w:type="pct"/>
            <w:shd w:val="clear" w:color="auto" w:fill="auto"/>
          </w:tcPr>
          <w:p w14:paraId="7102A6DB" w14:textId="7A1362A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0DC81BDE" w14:textId="54BD29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0E1D450" w14:textId="77EF70D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29AD18A" w14:textId="37C9D7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86551C2" w14:textId="555973D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31FE42EA" w14:textId="63BDEEB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0259E7C4" w14:textId="087D07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4E1CE97C" w14:textId="3FA6EB1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463620BD" w14:textId="0194B3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6DDB069B" w14:textId="77777777" w:rsidTr="00F77D70">
        <w:tc>
          <w:tcPr>
            <w:tcW w:w="332" w:type="pct"/>
            <w:shd w:val="clear" w:color="auto" w:fill="auto"/>
          </w:tcPr>
          <w:p w14:paraId="0BF2B9B8" w14:textId="40B09AA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79CB794B" w14:textId="522992D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DF92DF5" w14:textId="1FF250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52" w:type="pct"/>
            <w:shd w:val="clear" w:color="auto" w:fill="auto"/>
          </w:tcPr>
          <w:p w14:paraId="2B64BF49" w14:textId="2DFF04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530B1E99" w14:textId="2B4CE5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6CA1AD92" w14:textId="3FFC50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18C99A7" w14:textId="4D9DE0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9EF4673" w14:textId="3CB4305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4B6E9F1D" w14:textId="67AF3F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4B80E67F" w14:textId="77777777" w:rsidTr="00F77D70">
        <w:tc>
          <w:tcPr>
            <w:tcW w:w="332" w:type="pct"/>
            <w:shd w:val="clear" w:color="auto" w:fill="auto"/>
          </w:tcPr>
          <w:p w14:paraId="069957CE" w14:textId="4913314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43CA381A" w14:textId="0055B9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FD7151D" w14:textId="73ABB5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951C0F1" w14:textId="1D6578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063BB5D" w14:textId="58C8E5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D17A225" w14:textId="2E176B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EB44A98" w14:textId="53804D9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59E8B4E" w14:textId="7C2CBD3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E52D9F7" w14:textId="5B64E03E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009D0FFB" w14:textId="77777777" w:rsidTr="00F77D70">
        <w:tc>
          <w:tcPr>
            <w:tcW w:w="332" w:type="pct"/>
            <w:shd w:val="clear" w:color="auto" w:fill="auto"/>
          </w:tcPr>
          <w:p w14:paraId="2B176317" w14:textId="47FB99F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3B4131BD" w14:textId="1A4D90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F1DE4F8" w14:textId="2CA243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8E5D89B" w14:textId="6800B3D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4B39C55" w14:textId="7DFF13E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6981438A" w14:textId="3DAB102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F08FD18" w14:textId="6697B1F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6E25424" w14:textId="649305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23C2BB6D" w14:textId="774BD477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4274EE25" w14:textId="77777777" w:rsidTr="00F77D70">
        <w:tc>
          <w:tcPr>
            <w:tcW w:w="332" w:type="pct"/>
            <w:shd w:val="clear" w:color="auto" w:fill="auto"/>
          </w:tcPr>
          <w:p w14:paraId="247AB952" w14:textId="3322D76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13244DEB" w14:textId="5AAEAC7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2CDE827" w14:textId="7A1C0CF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52" w:type="pct"/>
            <w:shd w:val="clear" w:color="auto" w:fill="auto"/>
          </w:tcPr>
          <w:p w14:paraId="60501611" w14:textId="212ABD4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7B6B7000" w14:textId="7FACC4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63B4AA6E" w14:textId="21F8962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4FB36AC" w14:textId="58A599C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46D2FDC" w14:textId="640A57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BD200C8" w14:textId="7BD6C60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14:paraId="47C77944" w14:textId="77777777" w:rsidTr="00F77D70">
        <w:tc>
          <w:tcPr>
            <w:tcW w:w="332" w:type="pct"/>
            <w:shd w:val="clear" w:color="auto" w:fill="auto"/>
          </w:tcPr>
          <w:p w14:paraId="1AE0D417" w14:textId="797919F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12/11</w:t>
            </w:r>
          </w:p>
        </w:tc>
        <w:tc>
          <w:tcPr>
            <w:tcW w:w="460" w:type="pct"/>
            <w:shd w:val="clear" w:color="auto" w:fill="auto"/>
          </w:tcPr>
          <w:p w14:paraId="3E35373E" w14:textId="35E5335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A952AE7" w14:textId="34EFE6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679BB08A" w14:textId="7277126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AD0890E" w14:textId="5D09EC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0D26BFA5" w14:textId="60D1707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292E373" w14:textId="5DD57C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82C89B1" w14:textId="62097B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5FAB401D" w14:textId="20C55DFB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3158970F" w14:textId="77777777" w:rsidTr="00F77D70">
        <w:tc>
          <w:tcPr>
            <w:tcW w:w="332" w:type="pct"/>
            <w:shd w:val="clear" w:color="auto" w:fill="auto"/>
          </w:tcPr>
          <w:p w14:paraId="4A8412A6" w14:textId="4EB33A7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47CC4831" w14:textId="4CD741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2FA4A22" w14:textId="78F5A3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6FAB505" w14:textId="0294FCB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AFF6346" w14:textId="28AFBC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629058D5" w14:textId="78DD0B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6ACCC81" w14:textId="5304882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E2E44A2" w14:textId="6FE9644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100BD78B" w14:textId="67B95654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A24F8DD" w14:textId="77777777" w:rsidTr="00F77D70">
        <w:tc>
          <w:tcPr>
            <w:tcW w:w="332" w:type="pct"/>
            <w:shd w:val="clear" w:color="auto" w:fill="auto"/>
          </w:tcPr>
          <w:p w14:paraId="2EA7F0B1" w14:textId="4C31C0A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7BC992C2" w14:textId="2BB80B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F102238" w14:textId="4E918E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8FDC764" w14:textId="411A2CD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AD70359" w14:textId="24378A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15A833C4" w14:textId="01B6F8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0D6B626" w14:textId="636524D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816C8BC" w14:textId="3A4261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1D1FDB18" w14:textId="1F945155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8EF56C6" w14:textId="77777777" w:rsidTr="00F77D70">
        <w:tc>
          <w:tcPr>
            <w:tcW w:w="332" w:type="pct"/>
            <w:shd w:val="clear" w:color="auto" w:fill="auto"/>
          </w:tcPr>
          <w:p w14:paraId="276C2BA0" w14:textId="1800DB6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7BD25DD5" w14:textId="73EE01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5066A3DF" w14:textId="0CACC72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52" w:type="pct"/>
            <w:shd w:val="clear" w:color="auto" w:fill="auto"/>
          </w:tcPr>
          <w:p w14:paraId="0CA986A5" w14:textId="5B6181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5E9F193E" w14:textId="46A5A3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18984D4C" w14:textId="5B75549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5DA140F" w14:textId="3F3A62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A4046CF" w14:textId="3DDAB2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4EE9585A" w14:textId="09F4AED2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Barbara Zubelewicz-Szkodzińska</w:t>
            </w:r>
          </w:p>
        </w:tc>
      </w:tr>
      <w:tr w:rsidR="00F77D70" w14:paraId="76BECAB3" w14:textId="77777777" w:rsidTr="00F77D70">
        <w:tc>
          <w:tcPr>
            <w:tcW w:w="332" w:type="pct"/>
            <w:shd w:val="clear" w:color="auto" w:fill="auto"/>
          </w:tcPr>
          <w:p w14:paraId="40E0E137" w14:textId="0AE36DE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0E2CDB6B" w14:textId="51FC18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9EA4294" w14:textId="4F55060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B091622" w14:textId="0BD6054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6A3058D" w14:textId="2C95457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3718949E" w14:textId="7597BE4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50A332F" w14:textId="596C6D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35A7E59" w14:textId="2FAE1C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1ADE1DE" w14:textId="4578EBC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4C46E253" w14:textId="77777777" w:rsidTr="00F77D70">
        <w:tc>
          <w:tcPr>
            <w:tcW w:w="332" w:type="pct"/>
            <w:shd w:val="clear" w:color="auto" w:fill="auto"/>
          </w:tcPr>
          <w:p w14:paraId="1073390E" w14:textId="4AFB404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2F6083A9" w14:textId="23DE13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4A7BF5D" w14:textId="199C0D7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52" w:type="pct"/>
            <w:shd w:val="clear" w:color="auto" w:fill="auto"/>
          </w:tcPr>
          <w:p w14:paraId="52652BE0" w14:textId="12BCA7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0E510918" w14:textId="6A8137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Zawodowe zagrożenia zdrowia</w:t>
            </w:r>
          </w:p>
        </w:tc>
        <w:tc>
          <w:tcPr>
            <w:tcW w:w="394" w:type="pct"/>
            <w:shd w:val="clear" w:color="auto" w:fill="auto"/>
          </w:tcPr>
          <w:p w14:paraId="55D69397" w14:textId="7A4B93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3E8F8B3" w14:textId="4064BBD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B99B3A2" w14:textId="73879D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128D2811" w14:textId="34C50685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44BE7985" w14:textId="77777777" w:rsidTr="00F77D70">
        <w:tc>
          <w:tcPr>
            <w:tcW w:w="332" w:type="pct"/>
            <w:shd w:val="clear" w:color="auto" w:fill="auto"/>
          </w:tcPr>
          <w:p w14:paraId="5665754C" w14:textId="0597EFD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0D51DB13" w14:textId="30D9B91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84E220D" w14:textId="2B9D9B7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352" w:type="pct"/>
            <w:shd w:val="clear" w:color="auto" w:fill="auto"/>
          </w:tcPr>
          <w:p w14:paraId="087CFE67" w14:textId="5861F95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3E38794E" w14:textId="41A7B2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17926E8B" w14:textId="597243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7A78FBA" w14:textId="0FA385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241CC7B" w14:textId="0F38F92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514E5277" w14:textId="17BAEC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0AE52F34" w14:textId="77777777" w:rsidTr="00F77D70">
        <w:tc>
          <w:tcPr>
            <w:tcW w:w="332" w:type="pct"/>
            <w:shd w:val="clear" w:color="auto" w:fill="auto"/>
          </w:tcPr>
          <w:p w14:paraId="5A48B86F" w14:textId="79122E4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32D8615A" w14:textId="498604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21B8A2B" w14:textId="357030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52" w:type="pct"/>
            <w:shd w:val="clear" w:color="auto" w:fill="auto"/>
          </w:tcPr>
          <w:p w14:paraId="6590709B" w14:textId="2C03A1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713CD41B" w14:textId="225318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45A1FBEE" w14:textId="68E84F2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24AB77E" w14:textId="3331F5E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376E5B67" w14:textId="1EB415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1FB5575C" w14:textId="7DA14DF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043A8B16" w14:textId="77777777" w:rsidTr="00F77D70">
        <w:tc>
          <w:tcPr>
            <w:tcW w:w="332" w:type="pct"/>
            <w:shd w:val="clear" w:color="auto" w:fill="auto"/>
          </w:tcPr>
          <w:p w14:paraId="15509C02" w14:textId="3039ACC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507DC275" w14:textId="2FA69F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399D228" w14:textId="263324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352" w:type="pct"/>
            <w:shd w:val="clear" w:color="auto" w:fill="auto"/>
          </w:tcPr>
          <w:p w14:paraId="3F1FFF3B" w14:textId="131203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498F44D6" w14:textId="352E16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1850ADBF" w14:textId="4418B6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A26305B" w14:textId="031B1BE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61A0732" w14:textId="420A88D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3F92F7D5" w14:textId="2930A0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DAC73B1" w14:textId="77777777" w:rsidTr="00F77D70">
        <w:tc>
          <w:tcPr>
            <w:tcW w:w="332" w:type="pct"/>
            <w:shd w:val="clear" w:color="auto" w:fill="auto"/>
          </w:tcPr>
          <w:p w14:paraId="54F68343" w14:textId="497A3FC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10168AFE" w14:textId="71ECF8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BDEEA18" w14:textId="2B0720F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1C780EC" w14:textId="4B88A0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DA9AE49" w14:textId="537BDF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118FE41D" w14:textId="5241DB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82EEBD9" w14:textId="43991D8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B1AD055" w14:textId="640EEC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6EB700F4" w14:textId="2B84B1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59C3DB2" w14:textId="77777777" w:rsidTr="00F77D70">
        <w:tc>
          <w:tcPr>
            <w:tcW w:w="332" w:type="pct"/>
            <w:shd w:val="clear" w:color="auto" w:fill="auto"/>
          </w:tcPr>
          <w:p w14:paraId="5BDF5299" w14:textId="1CA4332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217096D1" w14:textId="624BF4B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756A497" w14:textId="16F76F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51F53ECC" w14:textId="2D7AF1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8770162" w14:textId="6091B4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187CEE50" w14:textId="50C912A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BCF2126" w14:textId="4CDDE47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437571E" w14:textId="77937C5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A15E918" w14:textId="70168CF1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3C43A460" w14:textId="77777777" w:rsidTr="00F77D70">
        <w:tc>
          <w:tcPr>
            <w:tcW w:w="332" w:type="pct"/>
            <w:shd w:val="clear" w:color="auto" w:fill="auto"/>
          </w:tcPr>
          <w:p w14:paraId="45F7B8CB" w14:textId="2C29EA5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4B792980" w14:textId="5F0F0D8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239E09B" w14:textId="5F85CC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52" w:type="pct"/>
            <w:shd w:val="clear" w:color="auto" w:fill="auto"/>
          </w:tcPr>
          <w:p w14:paraId="016A4A44" w14:textId="2B0EC47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65AFCFC5" w14:textId="7094DE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24C2AAD4" w14:textId="1A26E9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B204DD2" w14:textId="61D1DF4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1566415" w14:textId="4B6EB3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6A4A3798" w14:textId="70D9DB43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596F9950" w14:textId="77777777" w:rsidTr="00F77D70">
        <w:tc>
          <w:tcPr>
            <w:tcW w:w="332" w:type="pct"/>
            <w:shd w:val="clear" w:color="auto" w:fill="auto"/>
          </w:tcPr>
          <w:p w14:paraId="0A05DA3C" w14:textId="70BD8BF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1D91DDBB" w14:textId="32AFF2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FF40FAB" w14:textId="22FF9B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52" w:type="pct"/>
            <w:shd w:val="clear" w:color="auto" w:fill="auto"/>
          </w:tcPr>
          <w:p w14:paraId="510A10ED" w14:textId="4301D2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0A382D0B" w14:textId="37EC5AB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2824A36A" w14:textId="015FDF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09DD7A0" w14:textId="561078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265DEDA" w14:textId="50DA2A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9234734" w14:textId="5CAE48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10A6C562" w14:textId="77777777" w:rsidTr="00F77D70">
        <w:tc>
          <w:tcPr>
            <w:tcW w:w="332" w:type="pct"/>
            <w:shd w:val="clear" w:color="auto" w:fill="auto"/>
          </w:tcPr>
          <w:p w14:paraId="295982FB" w14:textId="252F883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6A02A6C1" w14:textId="2B8A0F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02C43693" w14:textId="6A8B54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52" w:type="pct"/>
            <w:shd w:val="clear" w:color="auto" w:fill="auto"/>
          </w:tcPr>
          <w:p w14:paraId="3C6E4D91" w14:textId="7E368A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EA274F0" w14:textId="0D74A03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696D140B" w14:textId="4E33430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8A6E9C0" w14:textId="1FA071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566238F9" w14:textId="6931765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11309A93" w14:textId="2996611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764882A0" w14:textId="77777777" w:rsidTr="00F77D70">
        <w:tc>
          <w:tcPr>
            <w:tcW w:w="332" w:type="pct"/>
            <w:shd w:val="clear" w:color="auto" w:fill="auto"/>
          </w:tcPr>
          <w:p w14:paraId="68EEFB1E" w14:textId="0918907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3324A8C8" w14:textId="0E6C0E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06BD64D" w14:textId="6270B2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52" w:type="pct"/>
            <w:shd w:val="clear" w:color="auto" w:fill="auto"/>
          </w:tcPr>
          <w:p w14:paraId="6409130D" w14:textId="188CE2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B2CB3B6" w14:textId="6FCAB52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0CF72CBB" w14:textId="4E9515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017BACB9" w14:textId="4867ACE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09DDDD3" w14:textId="4C6080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43538600" w14:textId="2D2692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075D77A" w14:textId="77777777" w:rsidTr="00F77D70">
        <w:tc>
          <w:tcPr>
            <w:tcW w:w="332" w:type="pct"/>
            <w:shd w:val="clear" w:color="auto" w:fill="auto"/>
          </w:tcPr>
          <w:p w14:paraId="56C836CD" w14:textId="3BCCC0A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59EB27EB" w14:textId="3908C5E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D674D38" w14:textId="209DF2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52" w:type="pct"/>
            <w:shd w:val="clear" w:color="auto" w:fill="auto"/>
          </w:tcPr>
          <w:p w14:paraId="6F0A37EE" w14:textId="666B58C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6109673" w14:textId="3F39C8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7568B6AE" w14:textId="26C11FD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4D35299F" w14:textId="59EE7AF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B8A8EB5" w14:textId="2CF0B1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5D917657" w14:textId="28E1A4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62371066" w14:textId="77777777" w:rsidTr="00F77D70">
        <w:tc>
          <w:tcPr>
            <w:tcW w:w="332" w:type="pct"/>
            <w:shd w:val="clear" w:color="auto" w:fill="auto"/>
          </w:tcPr>
          <w:p w14:paraId="33D81E11" w14:textId="7381967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0506353E" w14:textId="4D76B9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A352E70" w14:textId="5EC50A5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45437141" w14:textId="482B32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75C9A0A" w14:textId="3C35ADB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468E39CA" w14:textId="7256BF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94BD126" w14:textId="04EFAA9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4CA385AE" w14:textId="7970F71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384C4D1D" w14:textId="7DC5089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0F4AB800" w14:textId="77777777" w:rsidTr="00F77D70">
        <w:tc>
          <w:tcPr>
            <w:tcW w:w="332" w:type="pct"/>
            <w:shd w:val="clear" w:color="auto" w:fill="auto"/>
          </w:tcPr>
          <w:p w14:paraId="757D021A" w14:textId="0AE6BEC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57C6929C" w14:textId="5130B36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77F34B8D" w14:textId="545E4BB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BA65B1B" w14:textId="408C27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801F074" w14:textId="5BCD14D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0D725D39" w14:textId="65A60BD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76F0754" w14:textId="2E223C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979277C" w14:textId="727B00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7ECB78F" w14:textId="73CBA5A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A40DCCE" w14:textId="77777777" w:rsidTr="00F77D70">
        <w:tc>
          <w:tcPr>
            <w:tcW w:w="332" w:type="pct"/>
            <w:shd w:val="clear" w:color="auto" w:fill="auto"/>
          </w:tcPr>
          <w:p w14:paraId="4081A3AE" w14:textId="669E7B3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48710F38" w14:textId="68E8CE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461BC59" w14:textId="465863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10:30 - </w:t>
            </w:r>
            <w:r>
              <w:rPr>
                <w:sz w:val="16"/>
              </w:rPr>
              <w:lastRenderedPageBreak/>
              <w:t>12:45</w:t>
            </w:r>
          </w:p>
        </w:tc>
        <w:tc>
          <w:tcPr>
            <w:tcW w:w="352" w:type="pct"/>
            <w:shd w:val="clear" w:color="auto" w:fill="auto"/>
          </w:tcPr>
          <w:p w14:paraId="2483767A" w14:textId="47F863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073" w:type="pct"/>
            <w:shd w:val="clear" w:color="auto" w:fill="auto"/>
          </w:tcPr>
          <w:p w14:paraId="6264FF7C" w14:textId="1F0BCE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Zasoby i systemy informacyjne w </w:t>
            </w:r>
            <w:r>
              <w:rPr>
                <w:sz w:val="16"/>
              </w:rPr>
              <w:lastRenderedPageBreak/>
              <w:t>ochronie zdrowia</w:t>
            </w:r>
          </w:p>
        </w:tc>
        <w:tc>
          <w:tcPr>
            <w:tcW w:w="394" w:type="pct"/>
            <w:shd w:val="clear" w:color="auto" w:fill="auto"/>
          </w:tcPr>
          <w:p w14:paraId="57AA17BB" w14:textId="230F258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35D390D" w14:textId="171EAEE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ZPUS1 </w:t>
            </w:r>
            <w:r>
              <w:rPr>
                <w:sz w:val="16"/>
              </w:rPr>
              <w:lastRenderedPageBreak/>
              <w:t>GĆwB</w:t>
            </w:r>
          </w:p>
        </w:tc>
        <w:tc>
          <w:tcPr>
            <w:tcW w:w="541" w:type="pct"/>
            <w:shd w:val="clear" w:color="auto" w:fill="auto"/>
          </w:tcPr>
          <w:p w14:paraId="1A627294" w14:textId="0F2913D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4DD25CD9" w14:textId="35E9CD0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Michał </w:t>
            </w:r>
            <w:r>
              <w:rPr>
                <w:sz w:val="16"/>
              </w:rPr>
              <w:lastRenderedPageBreak/>
              <w:t>Skrzypek</w:t>
            </w:r>
          </w:p>
        </w:tc>
      </w:tr>
      <w:tr w:rsidR="00F77D70" w14:paraId="7A41D2DE" w14:textId="77777777" w:rsidTr="00F77D70">
        <w:tc>
          <w:tcPr>
            <w:tcW w:w="332" w:type="pct"/>
            <w:shd w:val="clear" w:color="auto" w:fill="auto"/>
          </w:tcPr>
          <w:p w14:paraId="45639ADC" w14:textId="656A934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lastRenderedPageBreak/>
              <w:t>27/11</w:t>
            </w:r>
          </w:p>
        </w:tc>
        <w:tc>
          <w:tcPr>
            <w:tcW w:w="460" w:type="pct"/>
            <w:shd w:val="clear" w:color="auto" w:fill="auto"/>
          </w:tcPr>
          <w:p w14:paraId="1938C377" w14:textId="44A0E4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1AF6208" w14:textId="6B6D0CA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3050906B" w14:textId="518B40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DC1259A" w14:textId="6629F2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15CC386D" w14:textId="724B4D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69D58E8" w14:textId="4DEC541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6D6895AB" w14:textId="7E623BF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042B5B5" w14:textId="19A41F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E497BCB" w14:textId="77777777" w:rsidTr="00F77D70">
        <w:tc>
          <w:tcPr>
            <w:tcW w:w="332" w:type="pct"/>
            <w:shd w:val="clear" w:color="auto" w:fill="auto"/>
          </w:tcPr>
          <w:p w14:paraId="4A4380FD" w14:textId="485EC26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1AB84AF2" w14:textId="7654AB8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2B1FE202" w14:textId="294455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52" w:type="pct"/>
            <w:shd w:val="clear" w:color="auto" w:fill="auto"/>
          </w:tcPr>
          <w:p w14:paraId="012E3422" w14:textId="3D9676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6492A1D0" w14:textId="504A2B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394" w:type="pct"/>
            <w:shd w:val="clear" w:color="auto" w:fill="auto"/>
          </w:tcPr>
          <w:p w14:paraId="6856A1DF" w14:textId="4872FF8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E8CD03C" w14:textId="7EC0A7F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B1D8109" w14:textId="3FF8A0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15EC1E0C" w14:textId="4022B2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61F56B1" w14:textId="77777777" w:rsidTr="00F77D70">
        <w:tc>
          <w:tcPr>
            <w:tcW w:w="332" w:type="pct"/>
            <w:shd w:val="clear" w:color="auto" w:fill="auto"/>
          </w:tcPr>
          <w:p w14:paraId="041ECE87" w14:textId="0E1A530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2CE5B1DD" w14:textId="22F0C0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2E53432" w14:textId="090305F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352" w:type="pct"/>
            <w:shd w:val="clear" w:color="auto" w:fill="auto"/>
          </w:tcPr>
          <w:p w14:paraId="2E100B87" w14:textId="540884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896F7B6" w14:textId="65C2F1E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12A9DE68" w14:textId="02C7496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9C5F4BB" w14:textId="325761B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A4A5F35" w14:textId="5D4B67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723353B6" w14:textId="30BCF4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611149FA" w14:textId="77777777" w:rsidTr="00F77D70">
        <w:tc>
          <w:tcPr>
            <w:tcW w:w="332" w:type="pct"/>
            <w:shd w:val="clear" w:color="auto" w:fill="auto"/>
          </w:tcPr>
          <w:p w14:paraId="6B4D9B97" w14:textId="5BEE556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1B56E126" w14:textId="614E37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F083ADB" w14:textId="10ADDAE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352" w:type="pct"/>
            <w:shd w:val="clear" w:color="auto" w:fill="auto"/>
          </w:tcPr>
          <w:p w14:paraId="29C6CB69" w14:textId="78B473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A764BB1" w14:textId="3DB2ED8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3742A942" w14:textId="144EEA7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364084B" w14:textId="3284FD2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F9EEB60" w14:textId="32F127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0EB8C2AE" w14:textId="688DBA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142D8415" w14:textId="77777777" w:rsidTr="00F77D70">
        <w:tc>
          <w:tcPr>
            <w:tcW w:w="332" w:type="pct"/>
            <w:shd w:val="clear" w:color="auto" w:fill="auto"/>
          </w:tcPr>
          <w:p w14:paraId="6F4FE192" w14:textId="20398A1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668D9180" w14:textId="5A742F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013D841" w14:textId="364C98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14:45 - 17:45</w:t>
            </w:r>
          </w:p>
        </w:tc>
        <w:tc>
          <w:tcPr>
            <w:tcW w:w="352" w:type="pct"/>
            <w:shd w:val="clear" w:color="auto" w:fill="auto"/>
          </w:tcPr>
          <w:p w14:paraId="745C2002" w14:textId="337BC02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0D44EA3C" w14:textId="2D876D8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27DABCDE" w14:textId="3F8110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D8C458D" w14:textId="5555B90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954EED7" w14:textId="54A7397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2A5B85EC" w14:textId="2E54B6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11FE8ABE" w14:textId="77777777" w:rsidTr="00F77D70">
        <w:tc>
          <w:tcPr>
            <w:tcW w:w="332" w:type="pct"/>
            <w:shd w:val="clear" w:color="auto" w:fill="auto"/>
          </w:tcPr>
          <w:p w14:paraId="3130C8D6" w14:textId="02DE4A7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37957DDA" w14:textId="24DBC1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64" w:type="pct"/>
            <w:shd w:val="clear" w:color="auto" w:fill="auto"/>
          </w:tcPr>
          <w:p w14:paraId="7D09F24D" w14:textId="1D8E9E3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1A17993" w14:textId="035762D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AC1AAC9" w14:textId="4A76BB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394" w:type="pct"/>
            <w:shd w:val="clear" w:color="auto" w:fill="auto"/>
          </w:tcPr>
          <w:p w14:paraId="62C1A534" w14:textId="480113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9EBAC79" w14:textId="6C5E72D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1446165" w14:textId="7E68FC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7592573" w14:textId="1CA986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23A89AFB" w14:textId="77777777" w:rsidTr="00F77D70">
        <w:tc>
          <w:tcPr>
            <w:tcW w:w="332" w:type="pct"/>
            <w:shd w:val="clear" w:color="auto" w:fill="auto"/>
          </w:tcPr>
          <w:p w14:paraId="6D1D45F4" w14:textId="2EAAAA3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02/12</w:t>
            </w:r>
          </w:p>
        </w:tc>
        <w:tc>
          <w:tcPr>
            <w:tcW w:w="460" w:type="pct"/>
            <w:shd w:val="clear" w:color="auto" w:fill="auto"/>
          </w:tcPr>
          <w:p w14:paraId="1711A4EB" w14:textId="644FB6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1AF087D7" w14:textId="6121B5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18980CFD" w14:textId="6538A3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C36FD23" w14:textId="48E668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0499D62D" w14:textId="4A553C9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CBA2124" w14:textId="430278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B961CAC" w14:textId="50E4D5B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38D6CDF9" w14:textId="75E69B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4FCC88C8" w14:textId="77777777" w:rsidTr="00F77D70">
        <w:tc>
          <w:tcPr>
            <w:tcW w:w="332" w:type="pct"/>
            <w:shd w:val="clear" w:color="auto" w:fill="auto"/>
          </w:tcPr>
          <w:p w14:paraId="164E5AA4" w14:textId="2AE394E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02/12</w:t>
            </w:r>
          </w:p>
        </w:tc>
        <w:tc>
          <w:tcPr>
            <w:tcW w:w="460" w:type="pct"/>
            <w:shd w:val="clear" w:color="auto" w:fill="auto"/>
          </w:tcPr>
          <w:p w14:paraId="56F7F5AE" w14:textId="77D54D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01990595" w14:textId="4D06FAD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52" w:type="pct"/>
            <w:shd w:val="clear" w:color="auto" w:fill="auto"/>
          </w:tcPr>
          <w:p w14:paraId="6677D1C9" w14:textId="1FD24B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1DB7EFC1" w14:textId="6195DA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347574FD" w14:textId="4CF159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915D864" w14:textId="6200D6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761B3CEE" w14:textId="552B610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0DFD770B" w14:textId="7C3553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557F4B9A" w14:textId="77777777" w:rsidTr="00F77D70">
        <w:tc>
          <w:tcPr>
            <w:tcW w:w="332" w:type="pct"/>
            <w:shd w:val="clear" w:color="auto" w:fill="auto"/>
          </w:tcPr>
          <w:p w14:paraId="74A84BCD" w14:textId="24C9BF6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02/12</w:t>
            </w:r>
          </w:p>
        </w:tc>
        <w:tc>
          <w:tcPr>
            <w:tcW w:w="460" w:type="pct"/>
            <w:shd w:val="clear" w:color="auto" w:fill="auto"/>
          </w:tcPr>
          <w:p w14:paraId="7770EDEE" w14:textId="6AC1048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4264CA68" w14:textId="09D759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52" w:type="pct"/>
            <w:shd w:val="clear" w:color="auto" w:fill="auto"/>
          </w:tcPr>
          <w:p w14:paraId="2FB5D6DE" w14:textId="2589C9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E00C961" w14:textId="321337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2F3A7A10" w14:textId="264E87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716979F9" w14:textId="2DA7C5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76792E34" w14:textId="185FB0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21EE7EB3" w14:textId="2A0864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10A7F2AD" w14:textId="77777777" w:rsidTr="00F77D70">
        <w:tc>
          <w:tcPr>
            <w:tcW w:w="332" w:type="pct"/>
            <w:shd w:val="clear" w:color="auto" w:fill="auto"/>
          </w:tcPr>
          <w:p w14:paraId="0F844417" w14:textId="1EFA37C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6034E478" w14:textId="003A88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82DBFAF" w14:textId="60A429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E1F9296" w14:textId="14CB2E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C47618D" w14:textId="51C8DBE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39764EFE" w14:textId="21AA4C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AC127EA" w14:textId="1D55BF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2F24F3FB" w14:textId="7D94A3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37B0B1F6" w14:textId="4A47B008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3B13F823" w14:textId="77777777" w:rsidTr="00F77D70">
        <w:tc>
          <w:tcPr>
            <w:tcW w:w="332" w:type="pct"/>
            <w:shd w:val="clear" w:color="auto" w:fill="auto"/>
          </w:tcPr>
          <w:p w14:paraId="16159531" w14:textId="3B38FE6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55093112" w14:textId="14843A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CAC6930" w14:textId="2FBA1B6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D4C349F" w14:textId="11BB47C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F8B9DF7" w14:textId="58BE01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3A37DD47" w14:textId="0C55F5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C30D0C0" w14:textId="58C26A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47C51510" w14:textId="3574B66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6EC5F34E" w14:textId="5985A0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093264F7" w14:textId="77777777" w:rsidTr="00F77D70">
        <w:tc>
          <w:tcPr>
            <w:tcW w:w="332" w:type="pct"/>
            <w:shd w:val="clear" w:color="auto" w:fill="auto"/>
          </w:tcPr>
          <w:p w14:paraId="082339D9" w14:textId="765BB86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4A6EF939" w14:textId="37BDE8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E5BCCD0" w14:textId="0B86150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2CCF784" w14:textId="31E0E6A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C406662" w14:textId="1BFDC1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DA498DD" w14:textId="70FBF35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E893945" w14:textId="0CB36D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4166BD85" w14:textId="5A7FB5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1D816CAA" w14:textId="705A8849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21659719" w14:textId="77777777" w:rsidTr="00F77D70">
        <w:tc>
          <w:tcPr>
            <w:tcW w:w="332" w:type="pct"/>
            <w:shd w:val="clear" w:color="auto" w:fill="auto"/>
          </w:tcPr>
          <w:p w14:paraId="6D581BD6" w14:textId="5C2B3F6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6830E537" w14:textId="022BEE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6D64E37" w14:textId="6A6FDB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568368A6" w14:textId="6056049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A528BE3" w14:textId="5EFA39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1BCD464E" w14:textId="4071ED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D0ED2B6" w14:textId="6DB38D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2CB668AF" w14:textId="1C4629F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6CDACFDF" w14:textId="4AC534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A1973D1" w14:textId="77777777" w:rsidTr="00F77D70">
        <w:tc>
          <w:tcPr>
            <w:tcW w:w="332" w:type="pct"/>
            <w:shd w:val="clear" w:color="auto" w:fill="auto"/>
          </w:tcPr>
          <w:p w14:paraId="516261F0" w14:textId="0A7A682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46541572" w14:textId="14F9D5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2C7876A" w14:textId="4F794C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52" w:type="pct"/>
            <w:shd w:val="clear" w:color="auto" w:fill="auto"/>
          </w:tcPr>
          <w:p w14:paraId="5BA2AE8B" w14:textId="7B7EA6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0B0EFDD0" w14:textId="44D08F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592BDCF1" w14:textId="102F93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2C7F53A" w14:textId="0C37AC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C176638" w14:textId="4ED792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38B95C5F" w14:textId="3F24B8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396B697C" w14:textId="77777777" w:rsidTr="00F77D70">
        <w:tc>
          <w:tcPr>
            <w:tcW w:w="332" w:type="pct"/>
            <w:shd w:val="clear" w:color="auto" w:fill="auto"/>
          </w:tcPr>
          <w:p w14:paraId="7D7CE174" w14:textId="7ED9D6CA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3AE218C0" w14:textId="0612008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EDC5019" w14:textId="7BAA889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352" w:type="pct"/>
            <w:shd w:val="clear" w:color="auto" w:fill="auto"/>
          </w:tcPr>
          <w:p w14:paraId="34F99A76" w14:textId="5847E5D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66A7705D" w14:textId="594A79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408E9546" w14:textId="191678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9017114" w14:textId="0E0D3A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75BCD28" w14:textId="2C7FA1C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67DA368B" w14:textId="376E3FE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21317B80" w14:textId="77777777" w:rsidTr="00F77D70">
        <w:tc>
          <w:tcPr>
            <w:tcW w:w="332" w:type="pct"/>
            <w:shd w:val="clear" w:color="auto" w:fill="auto"/>
          </w:tcPr>
          <w:p w14:paraId="68BA7E9B" w14:textId="1B96A7B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5597E1DD" w14:textId="7DACB15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EC0C828" w14:textId="651BD6E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4CB7D74" w14:textId="781051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D98733B" w14:textId="251875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2C8958BB" w14:textId="364EDB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C1DBD8D" w14:textId="0A4E23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0BFD85DE" w14:textId="72B709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18055F9B" w14:textId="72E60B3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0DE27F94" w14:textId="77777777" w:rsidTr="00F77D70">
        <w:tc>
          <w:tcPr>
            <w:tcW w:w="332" w:type="pct"/>
            <w:shd w:val="clear" w:color="auto" w:fill="auto"/>
          </w:tcPr>
          <w:p w14:paraId="025BAE34" w14:textId="7E48D06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1236A60F" w14:textId="4A6F41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58D4486" w14:textId="293490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78AA691" w14:textId="609788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D24D302" w14:textId="306A596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58BFAE65" w14:textId="7AF3C8E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C923B26" w14:textId="75706BD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20F3EE35" w14:textId="74E5EA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49063315" w14:textId="3350D1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2048ADB2" w14:textId="77777777" w:rsidTr="00F77D70">
        <w:tc>
          <w:tcPr>
            <w:tcW w:w="332" w:type="pct"/>
            <w:shd w:val="clear" w:color="auto" w:fill="auto"/>
          </w:tcPr>
          <w:p w14:paraId="4545072A" w14:textId="3E8436E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0430AB28" w14:textId="713A77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A22C94A" w14:textId="6B04B6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0390F8B9" w14:textId="2ED6D94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BA286B4" w14:textId="035B1B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55169BC1" w14:textId="5949C72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F621866" w14:textId="7E6A0E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514EE05D" w14:textId="45B6E96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5A022B6C" w14:textId="1524A4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4F10E54" w14:textId="77777777" w:rsidTr="00F77D70">
        <w:tc>
          <w:tcPr>
            <w:tcW w:w="332" w:type="pct"/>
            <w:shd w:val="clear" w:color="auto" w:fill="auto"/>
          </w:tcPr>
          <w:p w14:paraId="1F3C48E1" w14:textId="39BD2B6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66C49097" w14:textId="2937AC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1DEBDB2E" w14:textId="57E9EA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7C4443E1" w14:textId="43D830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1ED1C93" w14:textId="57B6C88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606E2DC2" w14:textId="1A3854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DDE5D10" w14:textId="7DFEB6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56A53D1A" w14:textId="2FB76B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49</w:t>
            </w:r>
          </w:p>
        </w:tc>
        <w:tc>
          <w:tcPr>
            <w:tcW w:w="1054" w:type="pct"/>
            <w:shd w:val="clear" w:color="auto" w:fill="auto"/>
          </w:tcPr>
          <w:p w14:paraId="1C25E5E4" w14:textId="2AAAB54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81DDC6C" w14:textId="77777777" w:rsidTr="00F77D70">
        <w:tc>
          <w:tcPr>
            <w:tcW w:w="332" w:type="pct"/>
            <w:shd w:val="clear" w:color="auto" w:fill="auto"/>
          </w:tcPr>
          <w:p w14:paraId="5EBF96B0" w14:textId="71F907B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7704C69C" w14:textId="79A99D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D44455D" w14:textId="7B0522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F25A979" w14:textId="0F0140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2E352A3" w14:textId="3E043F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55E5FC39" w14:textId="43FDF0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309FBB5" w14:textId="000126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10A4943" w14:textId="472798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2A96894" w14:textId="5513B8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4D420689" w14:textId="77777777" w:rsidTr="00F77D70">
        <w:tc>
          <w:tcPr>
            <w:tcW w:w="332" w:type="pct"/>
            <w:shd w:val="clear" w:color="auto" w:fill="auto"/>
          </w:tcPr>
          <w:p w14:paraId="4C9DC8DE" w14:textId="70AA5F2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5C2FB7E0" w14:textId="531102B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2DADF44D" w14:textId="4EA296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5820558" w14:textId="4E6818C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813AC80" w14:textId="0A8C9C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55CD98CB" w14:textId="4F5FE2B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B6B8BF9" w14:textId="2C8A21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7E59C55" w14:textId="4A392D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EAB50A8" w14:textId="0E9EE5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FFEC0B3" w14:textId="77777777" w:rsidTr="00F77D70">
        <w:tc>
          <w:tcPr>
            <w:tcW w:w="332" w:type="pct"/>
            <w:shd w:val="clear" w:color="auto" w:fill="auto"/>
          </w:tcPr>
          <w:p w14:paraId="790196E0" w14:textId="00CA785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4D05F8CC" w14:textId="727773A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792699D3" w14:textId="6B9CA38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58E82D2F" w14:textId="733AAA4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E1A55E4" w14:textId="2CA3CB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335DE24C" w14:textId="22D2098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3BF489D" w14:textId="6EC350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C51820E" w14:textId="55EAEF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DF736D0" w14:textId="30E8A2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61FC623C" w14:textId="77777777" w:rsidTr="00F77D70">
        <w:tc>
          <w:tcPr>
            <w:tcW w:w="332" w:type="pct"/>
            <w:shd w:val="clear" w:color="auto" w:fill="auto"/>
          </w:tcPr>
          <w:p w14:paraId="2B3365AD" w14:textId="67C1CE1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6DD05EBC" w14:textId="110BAD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DCF37AC" w14:textId="07F8F4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52" w:type="pct"/>
            <w:shd w:val="clear" w:color="auto" w:fill="auto"/>
          </w:tcPr>
          <w:p w14:paraId="4197B88C" w14:textId="74B9632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748F9E76" w14:textId="071CF9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44BEF945" w14:textId="7D9A926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D6DB530" w14:textId="2DEF93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4CCEC93" w14:textId="5AFF0DB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49C79E0" w14:textId="05BDB58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308D5990" w14:textId="77777777" w:rsidTr="00F77D70">
        <w:tc>
          <w:tcPr>
            <w:tcW w:w="332" w:type="pct"/>
            <w:shd w:val="clear" w:color="auto" w:fill="auto"/>
          </w:tcPr>
          <w:p w14:paraId="2A518C2A" w14:textId="59E95DD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09/12</w:t>
            </w:r>
          </w:p>
        </w:tc>
        <w:tc>
          <w:tcPr>
            <w:tcW w:w="460" w:type="pct"/>
            <w:shd w:val="clear" w:color="auto" w:fill="auto"/>
          </w:tcPr>
          <w:p w14:paraId="157ADE1C" w14:textId="68C21F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5A78A27" w14:textId="7A50B07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276BB391" w14:textId="048F143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9D47A65" w14:textId="00061D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176861CA" w14:textId="059BFE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A7C47D8" w14:textId="4C8CE7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CDCEB8F" w14:textId="54A006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3245885E" w14:textId="1A1A7E9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CA495E4" w14:textId="77777777" w:rsidTr="00F77D70">
        <w:tc>
          <w:tcPr>
            <w:tcW w:w="332" w:type="pct"/>
            <w:shd w:val="clear" w:color="auto" w:fill="auto"/>
          </w:tcPr>
          <w:p w14:paraId="39B1B3DE" w14:textId="057712D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09/12</w:t>
            </w:r>
          </w:p>
        </w:tc>
        <w:tc>
          <w:tcPr>
            <w:tcW w:w="460" w:type="pct"/>
            <w:shd w:val="clear" w:color="auto" w:fill="auto"/>
          </w:tcPr>
          <w:p w14:paraId="714E1B38" w14:textId="441A8D7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5C772FCC" w14:textId="49B29D8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3719A12" w14:textId="6452D2F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8309323" w14:textId="5874E0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1A895D17" w14:textId="16C99F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22C4F7C0" w14:textId="4FE79B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796143A8" w14:textId="0336051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236D8C1A" w14:textId="4A6D48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57743E7C" w14:textId="77777777" w:rsidTr="00F77D70">
        <w:tc>
          <w:tcPr>
            <w:tcW w:w="332" w:type="pct"/>
            <w:shd w:val="clear" w:color="auto" w:fill="auto"/>
          </w:tcPr>
          <w:p w14:paraId="11171A82" w14:textId="5D73C8A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09/12</w:t>
            </w:r>
          </w:p>
        </w:tc>
        <w:tc>
          <w:tcPr>
            <w:tcW w:w="460" w:type="pct"/>
            <w:shd w:val="clear" w:color="auto" w:fill="auto"/>
          </w:tcPr>
          <w:p w14:paraId="3E609610" w14:textId="3DE519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1A69BD6E" w14:textId="190055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13:00 - 16:45</w:t>
            </w:r>
          </w:p>
        </w:tc>
        <w:tc>
          <w:tcPr>
            <w:tcW w:w="352" w:type="pct"/>
            <w:shd w:val="clear" w:color="auto" w:fill="auto"/>
          </w:tcPr>
          <w:p w14:paraId="6594E1BA" w14:textId="3CD1A1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073" w:type="pct"/>
            <w:shd w:val="clear" w:color="auto" w:fill="auto"/>
          </w:tcPr>
          <w:p w14:paraId="1BA48253" w14:textId="512E98A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11287742" w14:textId="03A2112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5873CEEE" w14:textId="7B782B7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DD663E3" w14:textId="4C28D7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4C2FD17" w14:textId="55D70D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679C5DD8" w14:textId="77777777" w:rsidTr="00F77D70">
        <w:tc>
          <w:tcPr>
            <w:tcW w:w="332" w:type="pct"/>
            <w:shd w:val="clear" w:color="auto" w:fill="auto"/>
          </w:tcPr>
          <w:p w14:paraId="218E00CD" w14:textId="3630408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5FC18592" w14:textId="742948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E2E2EB9" w14:textId="6EE24E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6CC32C45" w14:textId="7AE7AC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68654B2" w14:textId="24C228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3A6BED6E" w14:textId="47A0515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9807AB6" w14:textId="6C5D49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30F08B95" w14:textId="51CD23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1727A973" w14:textId="45DCC110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16EEC481" w14:textId="77777777" w:rsidTr="00F77D70">
        <w:tc>
          <w:tcPr>
            <w:tcW w:w="332" w:type="pct"/>
            <w:shd w:val="clear" w:color="auto" w:fill="auto"/>
          </w:tcPr>
          <w:p w14:paraId="74C902BA" w14:textId="40E75A0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5E7AA2EA" w14:textId="0675A8D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1C8C2E7" w14:textId="6ADC1CD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2DE9CDDE" w14:textId="194A8B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D8B8F18" w14:textId="5BE0B2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6DFD7690" w14:textId="562119C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FBA736A" w14:textId="4EE5E9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1EEA8226" w14:textId="6529FB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258FC113" w14:textId="16B55DE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29CE030D" w14:textId="77777777" w:rsidTr="00F77D70">
        <w:tc>
          <w:tcPr>
            <w:tcW w:w="332" w:type="pct"/>
            <w:shd w:val="clear" w:color="auto" w:fill="auto"/>
          </w:tcPr>
          <w:p w14:paraId="60F55118" w14:textId="46E0087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3E34E374" w14:textId="1BB2654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E06BBE6" w14:textId="25E3FB4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33632977" w14:textId="362CC71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E3A9BEF" w14:textId="6EDF6CF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297D1AA2" w14:textId="0C6419D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F73879A" w14:textId="774147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4E25F51D" w14:textId="1E57F1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21392F08" w14:textId="2EE9764E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6E673D2" w14:textId="77777777" w:rsidTr="00F77D70">
        <w:tc>
          <w:tcPr>
            <w:tcW w:w="332" w:type="pct"/>
            <w:shd w:val="clear" w:color="auto" w:fill="auto"/>
          </w:tcPr>
          <w:p w14:paraId="5F57C597" w14:textId="4D6C5A5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454410B7" w14:textId="50D18F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F4214AB" w14:textId="128C0B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51FDC4F" w14:textId="219F76F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25383AA" w14:textId="7DA3D32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48EED6BE" w14:textId="10E918F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DB10387" w14:textId="596FE82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5AE116FA" w14:textId="352985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083B52DC" w14:textId="14E79A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9F2F68B" w14:textId="77777777" w:rsidTr="00F77D70">
        <w:tc>
          <w:tcPr>
            <w:tcW w:w="332" w:type="pct"/>
            <w:shd w:val="clear" w:color="auto" w:fill="auto"/>
          </w:tcPr>
          <w:p w14:paraId="31F63E72" w14:textId="140C76E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4EC65841" w14:textId="3D3A41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A34A256" w14:textId="7EF0A8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52" w:type="pct"/>
            <w:shd w:val="clear" w:color="auto" w:fill="auto"/>
          </w:tcPr>
          <w:p w14:paraId="40448639" w14:textId="716C6DB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1FDE0F67" w14:textId="67B9E1B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25019BF7" w14:textId="61151A6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9C91963" w14:textId="01A28A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2DFCFD2" w14:textId="53AD18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1F347180" w14:textId="3294DA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4BD0BAFF" w14:textId="77777777" w:rsidTr="00F77D70">
        <w:tc>
          <w:tcPr>
            <w:tcW w:w="332" w:type="pct"/>
            <w:shd w:val="clear" w:color="auto" w:fill="auto"/>
          </w:tcPr>
          <w:p w14:paraId="38E9116E" w14:textId="13952BC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604E881E" w14:textId="5CBC8B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FC8DAF6" w14:textId="483974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352" w:type="pct"/>
            <w:shd w:val="clear" w:color="auto" w:fill="auto"/>
          </w:tcPr>
          <w:p w14:paraId="1784F712" w14:textId="5F27BC7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63073000" w14:textId="12763C2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25C94E43" w14:textId="5CEFA2D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6CC2726" w14:textId="70466A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106A93B" w14:textId="5883732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079720C4" w14:textId="45E59A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02801632" w14:textId="77777777" w:rsidTr="00F77D70">
        <w:tc>
          <w:tcPr>
            <w:tcW w:w="332" w:type="pct"/>
            <w:shd w:val="clear" w:color="auto" w:fill="auto"/>
          </w:tcPr>
          <w:p w14:paraId="21A2A088" w14:textId="14569A3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11/12</w:t>
            </w:r>
          </w:p>
        </w:tc>
        <w:tc>
          <w:tcPr>
            <w:tcW w:w="460" w:type="pct"/>
            <w:shd w:val="clear" w:color="auto" w:fill="auto"/>
          </w:tcPr>
          <w:p w14:paraId="76F5375A" w14:textId="5967DD1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8596F82" w14:textId="009AA2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A1792C9" w14:textId="474FC0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5670A93" w14:textId="5995F88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6D0D9645" w14:textId="696B49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D4AD259" w14:textId="53E314C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A746EC7" w14:textId="49A19A9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5FCACF50" w14:textId="57B493C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1623B034" w14:textId="77777777" w:rsidTr="00F77D70">
        <w:tc>
          <w:tcPr>
            <w:tcW w:w="332" w:type="pct"/>
            <w:shd w:val="clear" w:color="auto" w:fill="auto"/>
          </w:tcPr>
          <w:p w14:paraId="06E01F62" w14:textId="459736D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11/12</w:t>
            </w:r>
          </w:p>
        </w:tc>
        <w:tc>
          <w:tcPr>
            <w:tcW w:w="460" w:type="pct"/>
            <w:shd w:val="clear" w:color="auto" w:fill="auto"/>
          </w:tcPr>
          <w:p w14:paraId="5F20B450" w14:textId="551F39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4B25D5D" w14:textId="29EFF4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49B46A16" w14:textId="7593D0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956BBC4" w14:textId="42B7BA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7F6E05A6" w14:textId="1D8C16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ADB9B07" w14:textId="223E9FD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15D740C6" w14:textId="5787E2D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7DDCAE9D" w14:textId="131607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4260874E" w14:textId="77777777" w:rsidTr="00F77D70">
        <w:tc>
          <w:tcPr>
            <w:tcW w:w="332" w:type="pct"/>
            <w:shd w:val="clear" w:color="auto" w:fill="auto"/>
          </w:tcPr>
          <w:p w14:paraId="722B7568" w14:textId="4F34530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084411AB" w14:textId="2562EEB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36667C67" w14:textId="5F6BD5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4BF4680" w14:textId="46E636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9005021" w14:textId="08B420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6C0EBB3B" w14:textId="0145684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0C31BDF3" w14:textId="5EBE346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B50BBF6" w14:textId="41ED074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1347BE69" w14:textId="3D3CBB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10FDC669" w14:textId="77777777" w:rsidTr="00F77D70">
        <w:tc>
          <w:tcPr>
            <w:tcW w:w="332" w:type="pct"/>
            <w:shd w:val="clear" w:color="auto" w:fill="auto"/>
          </w:tcPr>
          <w:p w14:paraId="0C3387EB" w14:textId="5DF8E55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2FF1E7E9" w14:textId="308320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E5AAF8E" w14:textId="317D36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80DD997" w14:textId="2BA1890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6614B33" w14:textId="6F1182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4D8EB918" w14:textId="0DB7A1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75FB830" w14:textId="58B928D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2E2A0DEA" w14:textId="525FBFA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1E6482E1" w14:textId="3E4943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5EA3207C" w14:textId="77777777" w:rsidTr="00F77D70">
        <w:tc>
          <w:tcPr>
            <w:tcW w:w="332" w:type="pct"/>
            <w:shd w:val="clear" w:color="auto" w:fill="auto"/>
          </w:tcPr>
          <w:p w14:paraId="72B1675C" w14:textId="1BA82A6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1AD71DA0" w14:textId="1D6EAE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9983780" w14:textId="3A2FB16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52" w:type="pct"/>
            <w:shd w:val="clear" w:color="auto" w:fill="auto"/>
          </w:tcPr>
          <w:p w14:paraId="6F960210" w14:textId="52B4DF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68DA1479" w14:textId="7FF22E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11505F1F" w14:textId="08FFCF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535DD0B9" w14:textId="58BEEC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11D2658" w14:textId="2F885AD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6654CF57" w14:textId="1D11C4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52664C6B" w14:textId="77777777" w:rsidTr="00F77D70">
        <w:tc>
          <w:tcPr>
            <w:tcW w:w="332" w:type="pct"/>
            <w:shd w:val="clear" w:color="auto" w:fill="auto"/>
          </w:tcPr>
          <w:p w14:paraId="332213C2" w14:textId="4D9CAC54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16/12</w:t>
            </w:r>
          </w:p>
        </w:tc>
        <w:tc>
          <w:tcPr>
            <w:tcW w:w="460" w:type="pct"/>
            <w:shd w:val="clear" w:color="auto" w:fill="auto"/>
          </w:tcPr>
          <w:p w14:paraId="3D5CC3BB" w14:textId="0E8BE3A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2ACDB700" w14:textId="27A9BFB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0F23B37" w14:textId="362D540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7D67A01" w14:textId="03FC99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5A136E13" w14:textId="0CA74B3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3672B674" w14:textId="08FC48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69CE5B07" w14:textId="5166FB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2C87020C" w14:textId="76C04A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1B7DDD5A" w14:textId="77777777" w:rsidTr="00F77D70">
        <w:tc>
          <w:tcPr>
            <w:tcW w:w="332" w:type="pct"/>
            <w:shd w:val="clear" w:color="auto" w:fill="auto"/>
          </w:tcPr>
          <w:p w14:paraId="398E7858" w14:textId="4A02111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16/12</w:t>
            </w:r>
          </w:p>
        </w:tc>
        <w:tc>
          <w:tcPr>
            <w:tcW w:w="460" w:type="pct"/>
            <w:shd w:val="clear" w:color="auto" w:fill="auto"/>
          </w:tcPr>
          <w:p w14:paraId="29AB88C9" w14:textId="4C571E0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34AB3F11" w14:textId="452828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89F43EC" w14:textId="309F9E9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0FD78EC" w14:textId="7693E7A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1714B474" w14:textId="232B32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05B7AE5" w14:textId="4B35DA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20865D60" w14:textId="6C0DB1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1054" w:type="pct"/>
            <w:shd w:val="clear" w:color="auto" w:fill="auto"/>
          </w:tcPr>
          <w:p w14:paraId="5DB8F437" w14:textId="646B05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FC3E95D" w14:textId="77777777" w:rsidTr="00F77D70">
        <w:tc>
          <w:tcPr>
            <w:tcW w:w="332" w:type="pct"/>
            <w:shd w:val="clear" w:color="auto" w:fill="auto"/>
          </w:tcPr>
          <w:p w14:paraId="46A18F20" w14:textId="78B4505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16/12</w:t>
            </w:r>
          </w:p>
        </w:tc>
        <w:tc>
          <w:tcPr>
            <w:tcW w:w="460" w:type="pct"/>
            <w:shd w:val="clear" w:color="auto" w:fill="auto"/>
          </w:tcPr>
          <w:p w14:paraId="3EFC98C4" w14:textId="387C1F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64" w:type="pct"/>
            <w:shd w:val="clear" w:color="auto" w:fill="auto"/>
          </w:tcPr>
          <w:p w14:paraId="7B7D5E62" w14:textId="0CC708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352" w:type="pct"/>
            <w:shd w:val="clear" w:color="auto" w:fill="auto"/>
          </w:tcPr>
          <w:p w14:paraId="139AC4E0" w14:textId="4AA3CFE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337F6ED0" w14:textId="096C88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Problemy zdrowia publicznego</w:t>
            </w:r>
          </w:p>
        </w:tc>
        <w:tc>
          <w:tcPr>
            <w:tcW w:w="394" w:type="pct"/>
            <w:shd w:val="clear" w:color="auto" w:fill="auto"/>
          </w:tcPr>
          <w:p w14:paraId="3ACAE633" w14:textId="23ADE8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430" w:type="pct"/>
            <w:shd w:val="clear" w:color="auto" w:fill="auto"/>
          </w:tcPr>
          <w:p w14:paraId="14EDF4B1" w14:textId="61AEBA3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GWy01</w:t>
            </w:r>
          </w:p>
        </w:tc>
        <w:tc>
          <w:tcPr>
            <w:tcW w:w="541" w:type="pct"/>
            <w:shd w:val="clear" w:color="auto" w:fill="auto"/>
          </w:tcPr>
          <w:p w14:paraId="07D0ECB1" w14:textId="072A985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1054" w:type="pct"/>
            <w:shd w:val="clear" w:color="auto" w:fill="auto"/>
          </w:tcPr>
          <w:p w14:paraId="7514F33A" w14:textId="0823ED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F77D70" w14:paraId="7E69217A" w14:textId="77777777" w:rsidTr="00F77D70">
        <w:tc>
          <w:tcPr>
            <w:tcW w:w="332" w:type="pct"/>
            <w:shd w:val="clear" w:color="auto" w:fill="auto"/>
          </w:tcPr>
          <w:p w14:paraId="59DC60D6" w14:textId="654B8C3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767BD997" w14:textId="1E4F9D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8576C9F" w14:textId="6F586C2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CEEBF7E" w14:textId="2E3A7F3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E35134D" w14:textId="152F59D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2532323D" w14:textId="549666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11BE09A8" w14:textId="28E4047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42852E0D" w14:textId="4E8D25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0A446F29" w14:textId="17EA1CE9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75FF6B7D" w14:textId="77777777" w:rsidTr="00F77D70">
        <w:tc>
          <w:tcPr>
            <w:tcW w:w="332" w:type="pct"/>
            <w:shd w:val="clear" w:color="auto" w:fill="auto"/>
          </w:tcPr>
          <w:p w14:paraId="22363E42" w14:textId="0B63D4B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15FF240D" w14:textId="0FE326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7816B16E" w14:textId="185074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9A1B755" w14:textId="619D92C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C0300C8" w14:textId="75156A0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4A41EEBE" w14:textId="5191B18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E70D30D" w14:textId="5D53CB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295D865F" w14:textId="72A470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03F8AC87" w14:textId="298F05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1C72B0C4" w14:textId="77777777" w:rsidTr="00F77D70">
        <w:tc>
          <w:tcPr>
            <w:tcW w:w="332" w:type="pct"/>
            <w:shd w:val="clear" w:color="auto" w:fill="auto"/>
          </w:tcPr>
          <w:p w14:paraId="62CBA04E" w14:textId="6ECB5D1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lastRenderedPageBreak/>
              <w:t>17/12</w:t>
            </w:r>
          </w:p>
        </w:tc>
        <w:tc>
          <w:tcPr>
            <w:tcW w:w="460" w:type="pct"/>
            <w:shd w:val="clear" w:color="auto" w:fill="auto"/>
          </w:tcPr>
          <w:p w14:paraId="38D1C0F4" w14:textId="0AC05BA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1E42AB4" w14:textId="10891D5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94721F9" w14:textId="773850B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8EEF420" w14:textId="467EB90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218189C" w14:textId="068D35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175003A" w14:textId="7242E3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00966599" w14:textId="0B1F84F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24C45EB9" w14:textId="533DBABF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60602175" w14:textId="77777777" w:rsidTr="00F77D70">
        <w:tc>
          <w:tcPr>
            <w:tcW w:w="332" w:type="pct"/>
            <w:shd w:val="clear" w:color="auto" w:fill="auto"/>
          </w:tcPr>
          <w:p w14:paraId="76F41A51" w14:textId="02320D4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0DA28615" w14:textId="55331E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EFE9E09" w14:textId="251C5A7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790180E7" w14:textId="4BC7503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9BB229E" w14:textId="385CFE4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2B2BD540" w14:textId="6294FC9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BA0C786" w14:textId="08ABB3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2134042" w14:textId="3E0B82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67952959" w14:textId="5A953C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B29C2E4" w14:textId="77777777" w:rsidTr="00F77D70">
        <w:tc>
          <w:tcPr>
            <w:tcW w:w="332" w:type="pct"/>
            <w:shd w:val="clear" w:color="auto" w:fill="auto"/>
          </w:tcPr>
          <w:p w14:paraId="62F07572" w14:textId="2A47404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3DD67E7D" w14:textId="0A78B63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8BF66B6" w14:textId="53F208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11D44423" w14:textId="0732B38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746BB66" w14:textId="3F1CF6D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0F8FF2E0" w14:textId="553658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0654568" w14:textId="20F090F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68246BF0" w14:textId="47F50DF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84DC920" w14:textId="1F26BC1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534BF22" w14:textId="77777777" w:rsidTr="00F77D70">
        <w:tc>
          <w:tcPr>
            <w:tcW w:w="332" w:type="pct"/>
            <w:shd w:val="clear" w:color="auto" w:fill="auto"/>
          </w:tcPr>
          <w:p w14:paraId="4C267EBE" w14:textId="2C09962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7BD917A9" w14:textId="06D1C5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26DAA07" w14:textId="388866B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54209D4B" w14:textId="63D84A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23F1C6B" w14:textId="7BA54AB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4A31E400" w14:textId="0F2F798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704B781" w14:textId="2B55715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0B00C91A" w14:textId="07E97C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382F9A07" w14:textId="2349FF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2652A5B5" w14:textId="77777777" w:rsidTr="00F77D70">
        <w:tc>
          <w:tcPr>
            <w:tcW w:w="332" w:type="pct"/>
            <w:shd w:val="clear" w:color="auto" w:fill="auto"/>
          </w:tcPr>
          <w:p w14:paraId="239544DC" w14:textId="68EC202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307F66AB" w14:textId="459B72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292712F" w14:textId="7794F5B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670CE15A" w14:textId="28A364D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42E2C42" w14:textId="1F60739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2A64D5C4" w14:textId="523EEF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969885B" w14:textId="536589F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60A10830" w14:textId="796B4E3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1CC40077" w14:textId="24A504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D58B987" w14:textId="77777777" w:rsidTr="00F77D70">
        <w:tc>
          <w:tcPr>
            <w:tcW w:w="332" w:type="pct"/>
            <w:shd w:val="clear" w:color="auto" w:fill="auto"/>
          </w:tcPr>
          <w:p w14:paraId="4BABC760" w14:textId="69A79F1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180C97AD" w14:textId="5E8F18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6238D9B" w14:textId="32B9922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CFC5146" w14:textId="1428C10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6C6955D" w14:textId="7A8201B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4B5CEDB2" w14:textId="68895B1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717A87F" w14:textId="787975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1A7DA03" w14:textId="6692F80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4F63A90A" w14:textId="2F42FD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3E71530F" w14:textId="77777777" w:rsidTr="00F77D70">
        <w:tc>
          <w:tcPr>
            <w:tcW w:w="332" w:type="pct"/>
            <w:shd w:val="clear" w:color="auto" w:fill="auto"/>
          </w:tcPr>
          <w:p w14:paraId="0FD2422B" w14:textId="380D0E8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10412219" w14:textId="67F34D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DC5CE95" w14:textId="7BE576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1892F822" w14:textId="2D0184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945E733" w14:textId="2E3B1E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69C367DE" w14:textId="2D1F6E1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8748F69" w14:textId="29CEBD4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AAE67DD" w14:textId="7B3FEF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0FD37662" w14:textId="5ECAA6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13AEEC0A" w14:textId="77777777" w:rsidTr="00F77D70">
        <w:tc>
          <w:tcPr>
            <w:tcW w:w="332" w:type="pct"/>
            <w:shd w:val="clear" w:color="auto" w:fill="auto"/>
          </w:tcPr>
          <w:p w14:paraId="1C8C4EE7" w14:textId="1F52CEF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4DBBAF56" w14:textId="46D9E6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344251A8" w14:textId="3077BB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F436495" w14:textId="7C53DD5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7769E12" w14:textId="385E934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6C9AC86A" w14:textId="1F456B8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9078D56" w14:textId="453A03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01C5D56B" w14:textId="5DAE35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1D990DB0" w14:textId="7F3E2F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0DD1F89F" w14:textId="77777777" w:rsidTr="00F77D70">
        <w:tc>
          <w:tcPr>
            <w:tcW w:w="332" w:type="pct"/>
            <w:shd w:val="clear" w:color="auto" w:fill="auto"/>
          </w:tcPr>
          <w:p w14:paraId="38A1F09C" w14:textId="0FBA752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37985442" w14:textId="7F2D06A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69E53BAB" w14:textId="7D64F1F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1A2F0B34" w14:textId="24A334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9CD9BF1" w14:textId="241B12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7FE41C0D" w14:textId="3D9E6A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D152511" w14:textId="0169F78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F3BF13D" w14:textId="594A46F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19A298F0" w14:textId="119075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A957F70" w14:textId="77777777" w:rsidTr="00F77D70">
        <w:tc>
          <w:tcPr>
            <w:tcW w:w="332" w:type="pct"/>
            <w:shd w:val="clear" w:color="auto" w:fill="auto"/>
          </w:tcPr>
          <w:p w14:paraId="4B3B9F89" w14:textId="6DEFEF0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49643850" w14:textId="28B279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24D14455" w14:textId="61E90AF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B37409B" w14:textId="44565A5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1B637F9" w14:textId="3FD435F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268E381B" w14:textId="4B27ECD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90B25D2" w14:textId="55B614A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7BB6C419" w14:textId="4544148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2D8DF8FB" w14:textId="5FD362A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6955505" w14:textId="77777777" w:rsidTr="00F77D70">
        <w:tc>
          <w:tcPr>
            <w:tcW w:w="332" w:type="pct"/>
            <w:shd w:val="clear" w:color="auto" w:fill="auto"/>
          </w:tcPr>
          <w:p w14:paraId="1446C5C1" w14:textId="4B7D10B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7A1D3D53" w14:textId="17F7FB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4EC68C8B" w14:textId="1F7C0D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320A7FD9" w14:textId="752756A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7D76905" w14:textId="013567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7DE4BFB3" w14:textId="78D6DAC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4B9B42E4" w14:textId="659394A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1E621140" w14:textId="69B9BA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33C97B9" w14:textId="1531F4E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53B111E3" w14:textId="77777777" w:rsidTr="00F77D70">
        <w:tc>
          <w:tcPr>
            <w:tcW w:w="332" w:type="pct"/>
            <w:shd w:val="clear" w:color="auto" w:fill="auto"/>
          </w:tcPr>
          <w:p w14:paraId="19EB7F3B" w14:textId="388D7E8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7A7CA8D0" w14:textId="273B48B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1B651E1D" w14:textId="2860BE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1140FD67" w14:textId="226941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5461B1C" w14:textId="3B07D6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6D8AA79C" w14:textId="36B9964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7B4CEC7A" w14:textId="08C7A9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118F83C" w14:textId="6EC89AF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45F7EFA3" w14:textId="20EE02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1C163648" w14:textId="77777777" w:rsidTr="00F77D70">
        <w:tc>
          <w:tcPr>
            <w:tcW w:w="332" w:type="pct"/>
            <w:shd w:val="clear" w:color="auto" w:fill="auto"/>
          </w:tcPr>
          <w:p w14:paraId="4B080ADB" w14:textId="65F4CD1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0E9541C9" w14:textId="7B6BF15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64" w:type="pct"/>
            <w:shd w:val="clear" w:color="auto" w:fill="auto"/>
          </w:tcPr>
          <w:p w14:paraId="0F0987C6" w14:textId="7717AE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52" w:type="pct"/>
            <w:shd w:val="clear" w:color="auto" w:fill="auto"/>
          </w:tcPr>
          <w:p w14:paraId="7BAA82E7" w14:textId="628BF24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76CDF2A" w14:textId="2DDB58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Ekonomia</w:t>
            </w:r>
          </w:p>
        </w:tc>
        <w:tc>
          <w:tcPr>
            <w:tcW w:w="394" w:type="pct"/>
            <w:shd w:val="clear" w:color="auto" w:fill="auto"/>
          </w:tcPr>
          <w:p w14:paraId="06BA22DB" w14:textId="52D764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DD7E1CF" w14:textId="2C291DE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DFE8928" w14:textId="406C1D0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58</w:t>
            </w:r>
          </w:p>
        </w:tc>
        <w:tc>
          <w:tcPr>
            <w:tcW w:w="1054" w:type="pct"/>
            <w:shd w:val="clear" w:color="auto" w:fill="auto"/>
          </w:tcPr>
          <w:p w14:paraId="38E09DE5" w14:textId="0EA34D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F77D70" w14:paraId="29E6A84E" w14:textId="77777777" w:rsidTr="00F77D70">
        <w:tc>
          <w:tcPr>
            <w:tcW w:w="332" w:type="pct"/>
            <w:shd w:val="clear" w:color="auto" w:fill="auto"/>
          </w:tcPr>
          <w:p w14:paraId="1B2D24B3" w14:textId="29D4557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2DE5B7E0" w14:textId="51DFB72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0CBE5D6" w14:textId="0E8350B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93D3E4D" w14:textId="5EBBDF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D8BD79C" w14:textId="688AA5C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48DB21A9" w14:textId="2A0752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19A72DC2" w14:textId="75E1FAD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3D932B64" w14:textId="79608AA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51F472D8" w14:textId="07B326D2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1040AAE2" w14:textId="77777777" w:rsidTr="00F77D70">
        <w:tc>
          <w:tcPr>
            <w:tcW w:w="332" w:type="pct"/>
            <w:shd w:val="clear" w:color="auto" w:fill="auto"/>
          </w:tcPr>
          <w:p w14:paraId="10D37807" w14:textId="7EE5022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1BB06728" w14:textId="329097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9722F5D" w14:textId="700CAFA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C8FE7B8" w14:textId="31BC12E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7B924A9" w14:textId="172D20F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64C01E51" w14:textId="3956C52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957E8BC" w14:textId="50D5403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7C884FEE" w14:textId="200CF4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146F6349" w14:textId="2BFCF1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21309FBB" w14:textId="77777777" w:rsidTr="00F77D70">
        <w:tc>
          <w:tcPr>
            <w:tcW w:w="332" w:type="pct"/>
            <w:shd w:val="clear" w:color="auto" w:fill="auto"/>
          </w:tcPr>
          <w:p w14:paraId="1BE85EE5" w14:textId="21B9FE4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3C8D32E9" w14:textId="775D04D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FE6E592" w14:textId="468EBF0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801CC1C" w14:textId="6D429D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8001F3E" w14:textId="2FB22E2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67BB7BE4" w14:textId="61A21F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1E8CC906" w14:textId="23912A5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1A08B3F0" w14:textId="13119D3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5AEBBFF9" w14:textId="25C98334" w:rsidR="00F77D70" w:rsidRDefault="00F77D70">
            <w:pPr>
              <w:rPr>
                <w:sz w:val="16"/>
              </w:rPr>
            </w:pPr>
            <w:r w:rsidRPr="00F77D70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Piotr Rozentryt</w:t>
            </w:r>
          </w:p>
        </w:tc>
      </w:tr>
      <w:tr w:rsidR="00F77D70" w14:paraId="7423F604" w14:textId="77777777" w:rsidTr="00F77D70">
        <w:tc>
          <w:tcPr>
            <w:tcW w:w="332" w:type="pct"/>
            <w:shd w:val="clear" w:color="auto" w:fill="auto"/>
          </w:tcPr>
          <w:p w14:paraId="616C8E77" w14:textId="3EBB202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1CA25AA7" w14:textId="2BCD763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B7C6FF8" w14:textId="043C49F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0FE03285" w14:textId="17ED33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6FEDF5A" w14:textId="01E2B7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1ACB3AAB" w14:textId="71A967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19663BA" w14:textId="0AF694A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017C937E" w14:textId="30B24C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2332EFBD" w14:textId="431C3F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24033DCF" w14:textId="77777777" w:rsidTr="00F77D70">
        <w:tc>
          <w:tcPr>
            <w:tcW w:w="332" w:type="pct"/>
            <w:shd w:val="clear" w:color="auto" w:fill="auto"/>
          </w:tcPr>
          <w:p w14:paraId="22A1EC88" w14:textId="2DC5947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38FBDD05" w14:textId="0FDD878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15AEAD3" w14:textId="40A507E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07EF6A9C" w14:textId="162D1C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6D9A0DE" w14:textId="5B9E12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65FD0EFB" w14:textId="5A312A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834A513" w14:textId="2B2A0E2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56ADA756" w14:textId="076CCF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5EF97B7C" w14:textId="745493E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4818BC86" w14:textId="77777777" w:rsidTr="00F77D70">
        <w:tc>
          <w:tcPr>
            <w:tcW w:w="332" w:type="pct"/>
            <w:shd w:val="clear" w:color="auto" w:fill="auto"/>
          </w:tcPr>
          <w:p w14:paraId="2B66E80C" w14:textId="6BBA618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25E0D087" w14:textId="683D42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CAC9F6A" w14:textId="11237D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456C6D37" w14:textId="19A4827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BA6AA4C" w14:textId="572CD96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73E02536" w14:textId="6E9C3E2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9006F57" w14:textId="7B08FE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20BC5E02" w14:textId="2316D9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756F40E0" w14:textId="3EAE34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0B2FBCEB" w14:textId="77777777" w:rsidTr="00F77D70">
        <w:tc>
          <w:tcPr>
            <w:tcW w:w="332" w:type="pct"/>
            <w:shd w:val="clear" w:color="auto" w:fill="auto"/>
          </w:tcPr>
          <w:p w14:paraId="780530ED" w14:textId="3C1B91A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7A32E28A" w14:textId="08B0750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D29BE73" w14:textId="7486B6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157BEE10" w14:textId="6F0BC4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E689CB3" w14:textId="316EA1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1E506468" w14:textId="7C4095F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D28BA68" w14:textId="54C64D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6E83EC57" w14:textId="568591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560EA729" w14:textId="5D2A0A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10465E85" w14:textId="77777777" w:rsidTr="00F77D70">
        <w:tc>
          <w:tcPr>
            <w:tcW w:w="332" w:type="pct"/>
            <w:shd w:val="clear" w:color="auto" w:fill="auto"/>
          </w:tcPr>
          <w:p w14:paraId="416F41DD" w14:textId="30EC1C8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07/01</w:t>
            </w:r>
          </w:p>
        </w:tc>
        <w:tc>
          <w:tcPr>
            <w:tcW w:w="460" w:type="pct"/>
            <w:shd w:val="clear" w:color="auto" w:fill="auto"/>
          </w:tcPr>
          <w:p w14:paraId="643E817E" w14:textId="6D0F55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4CFAA02E" w14:textId="00552B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45DFE3A5" w14:textId="5E83EC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392D101A" w14:textId="0605B8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10CF8326" w14:textId="2472B6B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3E70A25" w14:textId="5FD79AB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517CEFE7" w14:textId="6D562B7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410C4F2E" w14:textId="1DCEC37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04261209" w14:textId="77777777" w:rsidTr="00F77D70">
        <w:tc>
          <w:tcPr>
            <w:tcW w:w="332" w:type="pct"/>
            <w:shd w:val="clear" w:color="auto" w:fill="auto"/>
          </w:tcPr>
          <w:p w14:paraId="76A4E0BE" w14:textId="202E2FB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2E4EBD5B" w14:textId="26E90D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1DC307EE" w14:textId="55B4937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52" w:type="pct"/>
            <w:shd w:val="clear" w:color="auto" w:fill="auto"/>
          </w:tcPr>
          <w:p w14:paraId="5E13EDF5" w14:textId="0B8A35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3D9CA832" w14:textId="5020AC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3DED57FC" w14:textId="1091FFD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55545DF" w14:textId="4C111DB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4366685C" w14:textId="47AD04C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54" w:type="pct"/>
            <w:shd w:val="clear" w:color="auto" w:fill="auto"/>
          </w:tcPr>
          <w:p w14:paraId="4ABE5DEC" w14:textId="539D8C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4369E9EE" w14:textId="77777777" w:rsidTr="00F77D70">
        <w:tc>
          <w:tcPr>
            <w:tcW w:w="332" w:type="pct"/>
            <w:shd w:val="clear" w:color="auto" w:fill="auto"/>
          </w:tcPr>
          <w:p w14:paraId="438E9AF1" w14:textId="5E11CFC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50DAE7D1" w14:textId="6C5D84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78FC15B6" w14:textId="5AA290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52" w:type="pct"/>
            <w:shd w:val="clear" w:color="auto" w:fill="auto"/>
          </w:tcPr>
          <w:p w14:paraId="79D9F0AF" w14:textId="2984ABD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38F3564C" w14:textId="61C005C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6A426AAA" w14:textId="1EA9A9F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1102D96C" w14:textId="6DEAFF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355BB9A9" w14:textId="6B5746A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1AEE4F6E" w14:textId="0E3F61F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57903F89" w14:textId="77777777" w:rsidTr="00F77D70">
        <w:tc>
          <w:tcPr>
            <w:tcW w:w="332" w:type="pct"/>
            <w:shd w:val="clear" w:color="auto" w:fill="auto"/>
          </w:tcPr>
          <w:p w14:paraId="5140276D" w14:textId="309D479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253563E1" w14:textId="1CCF90E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C457C11" w14:textId="61F6676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352" w:type="pct"/>
            <w:shd w:val="clear" w:color="auto" w:fill="auto"/>
          </w:tcPr>
          <w:p w14:paraId="60B55D09" w14:textId="44E9957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28BEF957" w14:textId="5017AEC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417034A1" w14:textId="3799CDA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89FDCE8" w14:textId="22728D8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7EA70A4" w14:textId="1FAD41E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54" w:type="pct"/>
            <w:shd w:val="clear" w:color="auto" w:fill="auto"/>
          </w:tcPr>
          <w:p w14:paraId="77F044E7" w14:textId="54C6E3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563638BB" w14:textId="77777777" w:rsidTr="00F77D70">
        <w:tc>
          <w:tcPr>
            <w:tcW w:w="332" w:type="pct"/>
            <w:shd w:val="clear" w:color="auto" w:fill="auto"/>
          </w:tcPr>
          <w:p w14:paraId="53E26115" w14:textId="6D14C33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2EB33534" w14:textId="5091B5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C0CC5D0" w14:textId="00E9E3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352" w:type="pct"/>
            <w:shd w:val="clear" w:color="auto" w:fill="auto"/>
          </w:tcPr>
          <w:p w14:paraId="010D7FB4" w14:textId="27BA216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073" w:type="pct"/>
            <w:shd w:val="clear" w:color="auto" w:fill="auto"/>
          </w:tcPr>
          <w:p w14:paraId="7DE8C646" w14:textId="2A9F64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660B59E0" w14:textId="3FD6B5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C83C1B6" w14:textId="2AF2269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45AB4D11" w14:textId="26BFC5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12</w:t>
            </w:r>
          </w:p>
        </w:tc>
        <w:tc>
          <w:tcPr>
            <w:tcW w:w="1054" w:type="pct"/>
            <w:shd w:val="clear" w:color="auto" w:fill="auto"/>
          </w:tcPr>
          <w:p w14:paraId="57B858DF" w14:textId="260C6E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56322880" w14:textId="77777777" w:rsidTr="00F77D70">
        <w:tc>
          <w:tcPr>
            <w:tcW w:w="332" w:type="pct"/>
            <w:shd w:val="clear" w:color="auto" w:fill="auto"/>
          </w:tcPr>
          <w:p w14:paraId="792B2FFA" w14:textId="4601925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08DC860E" w14:textId="4558F9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F0F80DC" w14:textId="0158B22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11:30 - 13:45</w:t>
            </w:r>
          </w:p>
        </w:tc>
        <w:tc>
          <w:tcPr>
            <w:tcW w:w="352" w:type="pct"/>
            <w:shd w:val="clear" w:color="auto" w:fill="auto"/>
          </w:tcPr>
          <w:p w14:paraId="60CF2D1F" w14:textId="42B6A6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702D6C1" w14:textId="742B03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394" w:type="pct"/>
            <w:shd w:val="clear" w:color="auto" w:fill="auto"/>
          </w:tcPr>
          <w:p w14:paraId="12F57173" w14:textId="312324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6D0DF941" w14:textId="2C33D9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4C202075" w14:textId="5C2E495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1054" w:type="pct"/>
            <w:shd w:val="clear" w:color="auto" w:fill="auto"/>
          </w:tcPr>
          <w:p w14:paraId="078A0D70" w14:textId="76C1961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C5D0C8C" w14:textId="77777777" w:rsidTr="00F77D70">
        <w:tc>
          <w:tcPr>
            <w:tcW w:w="332" w:type="pct"/>
            <w:shd w:val="clear" w:color="auto" w:fill="auto"/>
          </w:tcPr>
          <w:p w14:paraId="5D4893C9" w14:textId="7BA8666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445A6554" w14:textId="066E04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5AEE2327" w14:textId="45A3A6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14:00 - 16:15</w:t>
            </w:r>
          </w:p>
        </w:tc>
        <w:tc>
          <w:tcPr>
            <w:tcW w:w="352" w:type="pct"/>
            <w:shd w:val="clear" w:color="auto" w:fill="auto"/>
          </w:tcPr>
          <w:p w14:paraId="7CC76EA0" w14:textId="322D55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9EBD9B4" w14:textId="102AFDC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Prawo</w:t>
            </w:r>
          </w:p>
        </w:tc>
        <w:tc>
          <w:tcPr>
            <w:tcW w:w="394" w:type="pct"/>
            <w:shd w:val="clear" w:color="auto" w:fill="auto"/>
          </w:tcPr>
          <w:p w14:paraId="380B7F52" w14:textId="5C56196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C2037B8" w14:textId="6E1A40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6B0659E5" w14:textId="002AD5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52</w:t>
            </w:r>
          </w:p>
        </w:tc>
        <w:tc>
          <w:tcPr>
            <w:tcW w:w="1054" w:type="pct"/>
            <w:shd w:val="clear" w:color="auto" w:fill="auto"/>
          </w:tcPr>
          <w:p w14:paraId="6DB38E0A" w14:textId="063D76A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72981152" w14:textId="77777777" w:rsidTr="00F77D70">
        <w:tc>
          <w:tcPr>
            <w:tcW w:w="332" w:type="pct"/>
            <w:shd w:val="clear" w:color="auto" w:fill="auto"/>
          </w:tcPr>
          <w:p w14:paraId="38B71487" w14:textId="7EFD86F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629B4553" w14:textId="5F3061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79BF6986" w14:textId="5E09F73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3F403ADB" w14:textId="3F5CD6F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1E1EC318" w14:textId="67B0669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1D2F39E6" w14:textId="755DE3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7CCFFA7" w14:textId="2DE370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4E786E01" w14:textId="09545B0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7D20E903" w14:textId="0434D0B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med. Piotr Rozentryt</w:t>
            </w:r>
          </w:p>
        </w:tc>
      </w:tr>
      <w:tr w:rsidR="00F77D70" w14:paraId="6B55EBFA" w14:textId="77777777" w:rsidTr="00F77D70">
        <w:tc>
          <w:tcPr>
            <w:tcW w:w="332" w:type="pct"/>
            <w:shd w:val="clear" w:color="auto" w:fill="auto"/>
          </w:tcPr>
          <w:p w14:paraId="4EDD7318" w14:textId="7938E183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209546BF" w14:textId="16304C4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9C7DDDD" w14:textId="55EB635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23971DE9" w14:textId="424FAE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7633714" w14:textId="05DD4B7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3444E663" w14:textId="15A5934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52474200" w14:textId="0C103D0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12BBD245" w14:textId="6602D3E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4A7E537E" w14:textId="1588C1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32C35C39" w14:textId="77777777" w:rsidTr="00F77D70">
        <w:tc>
          <w:tcPr>
            <w:tcW w:w="332" w:type="pct"/>
            <w:shd w:val="clear" w:color="auto" w:fill="auto"/>
          </w:tcPr>
          <w:p w14:paraId="5A4AC28A" w14:textId="3A62F20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0116178E" w14:textId="00EBDC6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479259E2" w14:textId="7371FC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548F0EE4" w14:textId="76F3B25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F3B1354" w14:textId="7E0D09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68613077" w14:textId="553503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38D32D9" w14:textId="6DDEA5C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0AE4A513" w14:textId="1189F3B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009D6F4C" w14:textId="7457B7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med. Piotr Rozentryt</w:t>
            </w:r>
          </w:p>
        </w:tc>
      </w:tr>
      <w:tr w:rsidR="00F77D70" w14:paraId="6F48283F" w14:textId="77777777" w:rsidTr="00F77D70">
        <w:tc>
          <w:tcPr>
            <w:tcW w:w="332" w:type="pct"/>
            <w:shd w:val="clear" w:color="auto" w:fill="auto"/>
          </w:tcPr>
          <w:p w14:paraId="0BB5D798" w14:textId="642A8B8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5A1C9BE0" w14:textId="4F3756B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694C4AB" w14:textId="1907804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4499FA6" w14:textId="4FD1FC8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77E80BD" w14:textId="45D2098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4B1DBFE8" w14:textId="25C57B1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F57FAD3" w14:textId="2410919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D3E5ECB" w14:textId="2AAD9B4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CC79266" w14:textId="612ADBB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60638561" w14:textId="77777777" w:rsidTr="00F77D70">
        <w:tc>
          <w:tcPr>
            <w:tcW w:w="332" w:type="pct"/>
            <w:shd w:val="clear" w:color="auto" w:fill="auto"/>
          </w:tcPr>
          <w:p w14:paraId="3E3CE6E2" w14:textId="443AFA8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41723874" w14:textId="25A9F61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55EC9780" w14:textId="0452C38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707CEFC6" w14:textId="7623A6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04077CD0" w14:textId="50A8E72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2E4BF109" w14:textId="7AB9832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326AA5F6" w14:textId="39EA9A1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406D90FB" w14:textId="7826FDB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465FB304" w14:textId="0AE00B4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35BD3083" w14:textId="77777777" w:rsidTr="00F77D70">
        <w:tc>
          <w:tcPr>
            <w:tcW w:w="332" w:type="pct"/>
            <w:shd w:val="clear" w:color="auto" w:fill="auto"/>
          </w:tcPr>
          <w:p w14:paraId="6500CDC7" w14:textId="501D8CD1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6AE32894" w14:textId="18B0089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7989514" w14:textId="34465A7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239BD58B" w14:textId="0A08E6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2C5BEE98" w14:textId="1281F4A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5DDD006E" w14:textId="1E93C2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266532E" w14:textId="25A3F5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2A91CFAC" w14:textId="1E0B4C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36D8C9A9" w14:textId="3272BAA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1C9654B4" w14:textId="77777777" w:rsidTr="00F77D70">
        <w:tc>
          <w:tcPr>
            <w:tcW w:w="332" w:type="pct"/>
            <w:shd w:val="clear" w:color="auto" w:fill="auto"/>
          </w:tcPr>
          <w:p w14:paraId="35FADC72" w14:textId="766EE677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73E7C67F" w14:textId="178C489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1DB6E21C" w14:textId="7BCA595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0C0D1C46" w14:textId="1CD35D0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E026392" w14:textId="73A5261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6CB2D671" w14:textId="21B247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3D99760" w14:textId="4F6ACDC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6D910E1F" w14:textId="4F65397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70D7A9B4" w14:textId="795957F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0CD10701" w14:textId="77777777" w:rsidTr="00F77D70">
        <w:tc>
          <w:tcPr>
            <w:tcW w:w="332" w:type="pct"/>
            <w:shd w:val="clear" w:color="auto" w:fill="auto"/>
          </w:tcPr>
          <w:p w14:paraId="4E3C5009" w14:textId="7390E6F0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14/01</w:t>
            </w:r>
          </w:p>
        </w:tc>
        <w:tc>
          <w:tcPr>
            <w:tcW w:w="460" w:type="pct"/>
            <w:shd w:val="clear" w:color="auto" w:fill="auto"/>
          </w:tcPr>
          <w:p w14:paraId="7AD75084" w14:textId="18F86C3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138E3B2" w14:textId="0D5C4A8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6E83F45C" w14:textId="28A4010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7425F50" w14:textId="36C71C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84F5D80" w14:textId="0F96159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7C2BE63" w14:textId="0BC5E96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550E88FF" w14:textId="42975E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29AA7ED9" w14:textId="43FEC49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E393B28" w14:textId="77777777" w:rsidTr="00F77D70">
        <w:tc>
          <w:tcPr>
            <w:tcW w:w="332" w:type="pct"/>
            <w:shd w:val="clear" w:color="auto" w:fill="auto"/>
          </w:tcPr>
          <w:p w14:paraId="4A065F5E" w14:textId="1FC9192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15/01</w:t>
            </w:r>
          </w:p>
        </w:tc>
        <w:tc>
          <w:tcPr>
            <w:tcW w:w="460" w:type="pct"/>
            <w:shd w:val="clear" w:color="auto" w:fill="auto"/>
          </w:tcPr>
          <w:p w14:paraId="71858737" w14:textId="00D75C9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2AA142AA" w14:textId="6106E74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07874D00" w14:textId="60E2E53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CA1B949" w14:textId="7B800ED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134E1FE1" w14:textId="7AC5960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3729C60B" w14:textId="091A9C6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589F5C87" w14:textId="5CEE3AD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54" w:type="pct"/>
            <w:shd w:val="clear" w:color="auto" w:fill="auto"/>
          </w:tcPr>
          <w:p w14:paraId="74AD7A49" w14:textId="3A53F8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70667648" w14:textId="77777777" w:rsidTr="00F77D70">
        <w:tc>
          <w:tcPr>
            <w:tcW w:w="332" w:type="pct"/>
            <w:shd w:val="clear" w:color="auto" w:fill="auto"/>
          </w:tcPr>
          <w:p w14:paraId="349F3217" w14:textId="426DB7B9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5A517DE9" w14:textId="062E1D6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03584085" w14:textId="322AF98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6BAFDEDE" w14:textId="35B33BE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5505DF76" w14:textId="380D1B6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5D5A9299" w14:textId="69E1112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76B6E486" w14:textId="7A5B59E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6169ECED" w14:textId="1D96071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37B330DE" w14:textId="1F9A81C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med. Piotr Rozentryt</w:t>
            </w:r>
          </w:p>
        </w:tc>
      </w:tr>
      <w:tr w:rsidR="00F77D70" w14:paraId="6E777B3E" w14:textId="77777777" w:rsidTr="00F77D70">
        <w:tc>
          <w:tcPr>
            <w:tcW w:w="332" w:type="pct"/>
            <w:shd w:val="clear" w:color="auto" w:fill="auto"/>
          </w:tcPr>
          <w:p w14:paraId="25D4ACDB" w14:textId="05717E45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6AF81B68" w14:textId="6E05E1C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4B405A6B" w14:textId="72B3586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7ED99B9A" w14:textId="65540BD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D334FE3" w14:textId="6457F50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348CBBDD" w14:textId="1D5FDBE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160FE5A1" w14:textId="0184A0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7AE90AE1" w14:textId="57FD498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9535F2F" w14:textId="2AFB617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2DE2AAFF" w14:textId="77777777" w:rsidTr="00F77D70">
        <w:tc>
          <w:tcPr>
            <w:tcW w:w="332" w:type="pct"/>
            <w:shd w:val="clear" w:color="auto" w:fill="auto"/>
          </w:tcPr>
          <w:p w14:paraId="78BFEC4F" w14:textId="08D7F7B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75D99D63" w14:textId="6046F24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3877E78F" w14:textId="1CC8B27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6AFB37E2" w14:textId="5A72FC3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29BB843" w14:textId="0843597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394" w:type="pct"/>
            <w:shd w:val="clear" w:color="auto" w:fill="auto"/>
          </w:tcPr>
          <w:p w14:paraId="6AF8B030" w14:textId="1ACB477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618C1713" w14:textId="0381DDB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565E14A2" w14:textId="2823EA3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1054" w:type="pct"/>
            <w:shd w:val="clear" w:color="auto" w:fill="auto"/>
          </w:tcPr>
          <w:p w14:paraId="724A77CB" w14:textId="04DCD19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prof. dr hab. n. med. Piotr Rozentryt</w:t>
            </w:r>
          </w:p>
        </w:tc>
      </w:tr>
      <w:tr w:rsidR="00F77D70" w14:paraId="101DF005" w14:textId="77777777" w:rsidTr="00F77D70">
        <w:tc>
          <w:tcPr>
            <w:tcW w:w="332" w:type="pct"/>
            <w:shd w:val="clear" w:color="auto" w:fill="auto"/>
          </w:tcPr>
          <w:p w14:paraId="6BC6C30A" w14:textId="26615BA2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43353EA2" w14:textId="00051E2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6CB0AB2F" w14:textId="5F62C9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50A41E36" w14:textId="6BCEE16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327EC70" w14:textId="7AAB307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394" w:type="pct"/>
            <w:shd w:val="clear" w:color="auto" w:fill="auto"/>
          </w:tcPr>
          <w:p w14:paraId="6DA650F6" w14:textId="146F610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07CEA20" w14:textId="0FE9557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32E91BB" w14:textId="05811BA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C99B768" w14:textId="450F034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F77D70" w14:paraId="5FC2CBC5" w14:textId="77777777" w:rsidTr="00F77D70">
        <w:tc>
          <w:tcPr>
            <w:tcW w:w="332" w:type="pct"/>
            <w:shd w:val="clear" w:color="auto" w:fill="auto"/>
          </w:tcPr>
          <w:p w14:paraId="678D9E1F" w14:textId="6BFD8F4F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3EF7EED8" w14:textId="796FC5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4892974E" w14:textId="50007BE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3AC36613" w14:textId="3D9E545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752FBF77" w14:textId="7E15638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43D12CE5" w14:textId="1597B2B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AB41FFD" w14:textId="77B008B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7B3BFBBB" w14:textId="374C614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4735386F" w14:textId="083D9F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F77D70" w14:paraId="6B693D5F" w14:textId="77777777" w:rsidTr="00F77D70">
        <w:tc>
          <w:tcPr>
            <w:tcW w:w="332" w:type="pct"/>
            <w:shd w:val="clear" w:color="auto" w:fill="auto"/>
          </w:tcPr>
          <w:p w14:paraId="4F102F6A" w14:textId="3F211F4E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3AF7D019" w14:textId="74BAC1E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4FF719B6" w14:textId="3BAEDC6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52" w:type="pct"/>
            <w:shd w:val="clear" w:color="auto" w:fill="auto"/>
          </w:tcPr>
          <w:p w14:paraId="55A231A9" w14:textId="3E4AD29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A57F25E" w14:textId="577E671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2AF9CF0D" w14:textId="2744BA1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4C88E377" w14:textId="12A3BF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GĆwB</w:t>
            </w:r>
          </w:p>
        </w:tc>
        <w:tc>
          <w:tcPr>
            <w:tcW w:w="541" w:type="pct"/>
            <w:shd w:val="clear" w:color="auto" w:fill="auto"/>
          </w:tcPr>
          <w:p w14:paraId="3A8B197B" w14:textId="2EFE0A7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055D67F1" w14:textId="62E492A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358BD0D2" w14:textId="77777777" w:rsidTr="00F77D70">
        <w:tc>
          <w:tcPr>
            <w:tcW w:w="332" w:type="pct"/>
            <w:shd w:val="clear" w:color="auto" w:fill="auto"/>
          </w:tcPr>
          <w:p w14:paraId="3F6467E3" w14:textId="75DA200C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21/01</w:t>
            </w:r>
          </w:p>
        </w:tc>
        <w:tc>
          <w:tcPr>
            <w:tcW w:w="460" w:type="pct"/>
            <w:shd w:val="clear" w:color="auto" w:fill="auto"/>
          </w:tcPr>
          <w:p w14:paraId="09F24B68" w14:textId="4C0C6C5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2F438363" w14:textId="13A5026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15:30 - </w:t>
            </w:r>
            <w:r>
              <w:rPr>
                <w:sz w:val="16"/>
              </w:rPr>
              <w:lastRenderedPageBreak/>
              <w:t>17:45</w:t>
            </w:r>
          </w:p>
        </w:tc>
        <w:tc>
          <w:tcPr>
            <w:tcW w:w="352" w:type="pct"/>
            <w:shd w:val="clear" w:color="auto" w:fill="auto"/>
          </w:tcPr>
          <w:p w14:paraId="4C14460E" w14:textId="3C58DC4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073" w:type="pct"/>
            <w:shd w:val="clear" w:color="auto" w:fill="auto"/>
          </w:tcPr>
          <w:p w14:paraId="40D05FCD" w14:textId="3806E9C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394" w:type="pct"/>
            <w:shd w:val="clear" w:color="auto" w:fill="auto"/>
          </w:tcPr>
          <w:p w14:paraId="14F817B6" w14:textId="7C445A2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0CB26B99" w14:textId="65436D9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ZPUS1 </w:t>
            </w:r>
            <w:r>
              <w:rPr>
                <w:sz w:val="16"/>
              </w:rPr>
              <w:lastRenderedPageBreak/>
              <w:t>GĆwB</w:t>
            </w:r>
          </w:p>
        </w:tc>
        <w:tc>
          <w:tcPr>
            <w:tcW w:w="541" w:type="pct"/>
            <w:shd w:val="clear" w:color="auto" w:fill="auto"/>
          </w:tcPr>
          <w:p w14:paraId="33D69530" w14:textId="66D061EB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WZPB_sala 35</w:t>
            </w:r>
          </w:p>
        </w:tc>
        <w:tc>
          <w:tcPr>
            <w:tcW w:w="1054" w:type="pct"/>
            <w:shd w:val="clear" w:color="auto" w:fill="auto"/>
          </w:tcPr>
          <w:p w14:paraId="4A262CA7" w14:textId="63495E5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Joanna </w:t>
            </w:r>
            <w:r>
              <w:rPr>
                <w:sz w:val="16"/>
              </w:rPr>
              <w:lastRenderedPageBreak/>
              <w:t>Głogowska-Ligus</w:t>
            </w:r>
          </w:p>
        </w:tc>
      </w:tr>
      <w:tr w:rsidR="00F77D70" w14:paraId="559C281B" w14:textId="77777777" w:rsidTr="00F77D70">
        <w:tc>
          <w:tcPr>
            <w:tcW w:w="332" w:type="pct"/>
            <w:shd w:val="clear" w:color="auto" w:fill="auto"/>
          </w:tcPr>
          <w:p w14:paraId="4FD6CD13" w14:textId="10B4437D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lastRenderedPageBreak/>
              <w:t>21/01</w:t>
            </w:r>
          </w:p>
        </w:tc>
        <w:tc>
          <w:tcPr>
            <w:tcW w:w="460" w:type="pct"/>
            <w:shd w:val="clear" w:color="auto" w:fill="auto"/>
          </w:tcPr>
          <w:p w14:paraId="7E8621FF" w14:textId="6E8DC1C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64" w:type="pct"/>
            <w:shd w:val="clear" w:color="auto" w:fill="auto"/>
          </w:tcPr>
          <w:p w14:paraId="7AD33A81" w14:textId="4F4F4E4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52" w:type="pct"/>
            <w:shd w:val="clear" w:color="auto" w:fill="auto"/>
          </w:tcPr>
          <w:p w14:paraId="14786545" w14:textId="3079C332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69D1CC06" w14:textId="4A4215C0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Organizacja i zarządzanie w ochronie zdrowia</w:t>
            </w:r>
          </w:p>
        </w:tc>
        <w:tc>
          <w:tcPr>
            <w:tcW w:w="394" w:type="pct"/>
            <w:shd w:val="clear" w:color="auto" w:fill="auto"/>
          </w:tcPr>
          <w:p w14:paraId="308CF8B8" w14:textId="6449569E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430" w:type="pct"/>
            <w:shd w:val="clear" w:color="auto" w:fill="auto"/>
          </w:tcPr>
          <w:p w14:paraId="2B2E6BF5" w14:textId="6C8CCC8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GĆwA</w:t>
            </w:r>
          </w:p>
        </w:tc>
        <w:tc>
          <w:tcPr>
            <w:tcW w:w="541" w:type="pct"/>
            <w:shd w:val="clear" w:color="auto" w:fill="auto"/>
          </w:tcPr>
          <w:p w14:paraId="2EF069ED" w14:textId="708E5A4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40</w:t>
            </w:r>
          </w:p>
        </w:tc>
        <w:tc>
          <w:tcPr>
            <w:tcW w:w="1054" w:type="pct"/>
            <w:shd w:val="clear" w:color="auto" w:fill="auto"/>
          </w:tcPr>
          <w:p w14:paraId="581C6D5B" w14:textId="202A923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F77D70" w14:paraId="42BF14AA" w14:textId="77777777" w:rsidTr="00F77D70">
        <w:tc>
          <w:tcPr>
            <w:tcW w:w="332" w:type="pct"/>
            <w:shd w:val="clear" w:color="auto" w:fill="auto"/>
          </w:tcPr>
          <w:p w14:paraId="62BB6ACC" w14:textId="1C390168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22/01</w:t>
            </w:r>
          </w:p>
        </w:tc>
        <w:tc>
          <w:tcPr>
            <w:tcW w:w="460" w:type="pct"/>
            <w:shd w:val="clear" w:color="auto" w:fill="auto"/>
          </w:tcPr>
          <w:p w14:paraId="4AFD0FE4" w14:textId="51F7C50D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69577A5D" w14:textId="294F6E7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52" w:type="pct"/>
            <w:shd w:val="clear" w:color="auto" w:fill="auto"/>
          </w:tcPr>
          <w:p w14:paraId="5BFE2823" w14:textId="674ED1C1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056A533" w14:textId="55D1CE3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570C713D" w14:textId="6CE15D3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3611797" w14:textId="1CC2C2A8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ED2BAF3" w14:textId="76B2643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54" w:type="pct"/>
            <w:shd w:val="clear" w:color="auto" w:fill="auto"/>
          </w:tcPr>
          <w:p w14:paraId="455AAD81" w14:textId="34BCAE16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F77D70" w14:paraId="4DE075BA" w14:textId="77777777" w:rsidTr="00F77D70">
        <w:tc>
          <w:tcPr>
            <w:tcW w:w="332" w:type="pct"/>
            <w:shd w:val="clear" w:color="auto" w:fill="auto"/>
          </w:tcPr>
          <w:p w14:paraId="37889FB1" w14:textId="456F5CBB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22/01</w:t>
            </w:r>
          </w:p>
        </w:tc>
        <w:tc>
          <w:tcPr>
            <w:tcW w:w="460" w:type="pct"/>
            <w:shd w:val="clear" w:color="auto" w:fill="auto"/>
          </w:tcPr>
          <w:p w14:paraId="0F630C4A" w14:textId="5C454A7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65DB3531" w14:textId="6947DEC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52" w:type="pct"/>
            <w:shd w:val="clear" w:color="auto" w:fill="auto"/>
          </w:tcPr>
          <w:p w14:paraId="25948F7D" w14:textId="053B313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073" w:type="pct"/>
            <w:shd w:val="clear" w:color="auto" w:fill="auto"/>
          </w:tcPr>
          <w:p w14:paraId="4F517D75" w14:textId="4ADB1305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394" w:type="pct"/>
            <w:shd w:val="clear" w:color="auto" w:fill="auto"/>
          </w:tcPr>
          <w:p w14:paraId="0446E38C" w14:textId="5175881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2E9436DF" w14:textId="24F211E7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709C7A8" w14:textId="75A58B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1054" w:type="pct"/>
            <w:shd w:val="clear" w:color="auto" w:fill="auto"/>
          </w:tcPr>
          <w:p w14:paraId="1D3D25D1" w14:textId="6AF702F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F77D70" w14:paraId="72125665" w14:textId="77777777" w:rsidTr="00F77D70">
        <w:tc>
          <w:tcPr>
            <w:tcW w:w="332" w:type="pct"/>
            <w:shd w:val="clear" w:color="auto" w:fill="auto"/>
          </w:tcPr>
          <w:p w14:paraId="37114041" w14:textId="21393976" w:rsidR="00F77D70" w:rsidRPr="00F77D70" w:rsidRDefault="00F77D70">
            <w:pPr>
              <w:rPr>
                <w:b/>
                <w:sz w:val="16"/>
              </w:rPr>
            </w:pPr>
            <w:r w:rsidRPr="00F77D70">
              <w:rPr>
                <w:b/>
                <w:sz w:val="16"/>
              </w:rPr>
              <w:t>29/01</w:t>
            </w:r>
          </w:p>
        </w:tc>
        <w:tc>
          <w:tcPr>
            <w:tcW w:w="460" w:type="pct"/>
            <w:shd w:val="clear" w:color="auto" w:fill="auto"/>
          </w:tcPr>
          <w:p w14:paraId="2BDAD5BB" w14:textId="2B5E303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64" w:type="pct"/>
            <w:shd w:val="clear" w:color="auto" w:fill="auto"/>
          </w:tcPr>
          <w:p w14:paraId="054631CA" w14:textId="576CB1B4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52" w:type="pct"/>
            <w:shd w:val="clear" w:color="auto" w:fill="auto"/>
          </w:tcPr>
          <w:p w14:paraId="70F0D777" w14:textId="7FEA2CA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073" w:type="pct"/>
            <w:shd w:val="clear" w:color="auto" w:fill="auto"/>
          </w:tcPr>
          <w:p w14:paraId="6286DC33" w14:textId="55C073A3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Zasoby i systemy informacyjne w ochronie zdrowia</w:t>
            </w:r>
          </w:p>
        </w:tc>
        <w:tc>
          <w:tcPr>
            <w:tcW w:w="394" w:type="pct"/>
            <w:shd w:val="clear" w:color="auto" w:fill="auto"/>
          </w:tcPr>
          <w:p w14:paraId="6ABA86FD" w14:textId="5321140C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430" w:type="pct"/>
            <w:shd w:val="clear" w:color="auto" w:fill="auto"/>
          </w:tcPr>
          <w:p w14:paraId="10D9786C" w14:textId="370AF66A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ZPUS1 GSe01</w:t>
            </w:r>
          </w:p>
        </w:tc>
        <w:tc>
          <w:tcPr>
            <w:tcW w:w="541" w:type="pct"/>
            <w:shd w:val="clear" w:color="auto" w:fill="auto"/>
          </w:tcPr>
          <w:p w14:paraId="01ED78EA" w14:textId="3A9C031F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1054" w:type="pct"/>
            <w:shd w:val="clear" w:color="auto" w:fill="auto"/>
          </w:tcPr>
          <w:p w14:paraId="0E446CE5" w14:textId="0E308219" w:rsidR="00F77D70" w:rsidRDefault="00F77D70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</w:tbl>
    <w:p w14:paraId="24C150DD" w14:textId="77777777" w:rsidR="00F77D70" w:rsidRPr="00F77D70" w:rsidRDefault="00F77D70">
      <w:pPr>
        <w:rPr>
          <w:sz w:val="16"/>
        </w:rPr>
      </w:pPr>
    </w:p>
    <w:sectPr w:rsidR="00F77D70" w:rsidRPr="00F77D7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04C49" w14:textId="77777777" w:rsidR="00F77D70" w:rsidRDefault="00F77D70" w:rsidP="00294321">
      <w:r>
        <w:separator/>
      </w:r>
    </w:p>
  </w:endnote>
  <w:endnote w:type="continuationSeparator" w:id="0">
    <w:p w14:paraId="5D90F3A4" w14:textId="77777777" w:rsidR="00F77D70" w:rsidRDefault="00F77D70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71FF0" w14:textId="77777777" w:rsidR="00F77D70" w:rsidRDefault="00F77D70" w:rsidP="00294321">
      <w:r>
        <w:separator/>
      </w:r>
    </w:p>
  </w:footnote>
  <w:footnote w:type="continuationSeparator" w:id="0">
    <w:p w14:paraId="52521E43" w14:textId="77777777" w:rsidR="00F77D70" w:rsidRDefault="00F77D70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16DE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TIxNDMyOTksImV4cCI6MTc5MjIyOTY5OSwiaXNzIjoiaHR0cHM6Ly9sb2dpbi5zdW0uZWR1LnBsL3NlcnZlciIsImF1ZCI6ImRlYW5zX29mZmljZV9zZXJ2ZXIiLCJjbGllbnRfaWQiOiJkZWFuc19vZmZpY2VfbG9uZ190YXNrcyIsInN1YiI6ImEwMmQ3MDY3LWRjYzItNDE3Yi05NGUwLTI5MDM3MjkyOWFkYSIsImF1dGhfdGltZSI6MTc5MjE0MzI5OSwiaWRwIjoibG9jYWwiLCJzY29wZSI6WyJvcGVuaWQiLCJkZWFuc19vZmZpY2Vfc2VydmVyIl0sImFtciI6WyJkZWxlZ2F0aW9uIl19.VtqsT9NIyRaR8KFsaZ6aHA1-cuv2YxttbRdoBNb52_htl6ippny__MAgkZIPOjx1Zpc4AAUMEAzf3mvLMJLcURRj8y7fALHCGzPwX73sKY2JOR_4Qj_5k3HChLNYSrcBbYIAAXohDDnj4-EyQXsIrX_y0qrTCBfsLF4-KLXkxXgpsKIsm5y3PckLRAbFjL_zp2oajXWjlBE9iLezki8HOiuQRQiDz211Ah6QbJEIWEDSPS4W5JeW1fny2rWmPnz7Xbyif_QC-qyB7x0TYjqyQ-YEB9l4BuaxmHb_7EHwnO2wEt2kxxgNl-yGHvWitAXtlTWpyyn20t9t5Oj0P7PeBWmWTRZthXS7e-V-yYPvVxBA6giAhyel2FKW1whn2lIixIghffr1uaMwAghee0geEtqmbGkjmQ1-TqUNYmMLpN3jqf6n2L0XI_DlWzzq-1C_xrPt7dNBNzIhejiZqLGGSJKCEM7sNbN_0V28CYyQ7p5CYwJ8RECcHFZN0YeF-4-m"/>
    <w:docVar w:name="AppProcID" w:val="19832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F77D70"/>
    <w:rsid w:val="000F6126"/>
    <w:rsid w:val="002013FB"/>
    <w:rsid w:val="00294321"/>
    <w:rsid w:val="002B2C18"/>
    <w:rsid w:val="005B0F59"/>
    <w:rsid w:val="006F71E2"/>
    <w:rsid w:val="008D0D43"/>
    <w:rsid w:val="00F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DB882"/>
  <w15:docId w15:val="{E990B094-D59B-43A9-AF96-3DC8F649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77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5</Pages>
  <Words>3449</Words>
  <Characters>20695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24096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2026-10-16T09:34:00Z</dcterms:created>
  <dcterms:modified xsi:type="dcterms:W3CDTF">2026-10-16T09:35:00Z</dcterms:modified>
</cp:coreProperties>
</file>