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11F0C" w14:textId="039DD272" w:rsidR="00294321" w:rsidRDefault="00864371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29-01-2027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12"/>
        <w:gridCol w:w="1043"/>
        <w:gridCol w:w="776"/>
        <w:gridCol w:w="754"/>
        <w:gridCol w:w="2698"/>
        <w:gridCol w:w="892"/>
        <w:gridCol w:w="1127"/>
        <w:gridCol w:w="1169"/>
        <w:gridCol w:w="1911"/>
      </w:tblGrid>
      <w:tr w:rsidR="00864371" w:rsidRPr="00864371" w14:paraId="49573E85" w14:textId="77777777" w:rsidTr="00864371">
        <w:tc>
          <w:tcPr>
            <w:tcW w:w="324" w:type="pct"/>
            <w:shd w:val="clear" w:color="auto" w:fill="auto"/>
          </w:tcPr>
          <w:p w14:paraId="45DE4121" w14:textId="621D167D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Daty zajęć</w:t>
            </w:r>
          </w:p>
        </w:tc>
        <w:tc>
          <w:tcPr>
            <w:tcW w:w="460" w:type="pct"/>
            <w:shd w:val="clear" w:color="auto" w:fill="auto"/>
          </w:tcPr>
          <w:p w14:paraId="7A757809" w14:textId="10F49580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Dzień</w:t>
            </w:r>
          </w:p>
        </w:tc>
        <w:tc>
          <w:tcPr>
            <w:tcW w:w="353" w:type="pct"/>
            <w:shd w:val="clear" w:color="auto" w:fill="auto"/>
          </w:tcPr>
          <w:p w14:paraId="078AE470" w14:textId="12180C0C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Od - Do</w:t>
            </w:r>
          </w:p>
        </w:tc>
        <w:tc>
          <w:tcPr>
            <w:tcW w:w="343" w:type="pct"/>
            <w:shd w:val="clear" w:color="auto" w:fill="auto"/>
          </w:tcPr>
          <w:p w14:paraId="766A5734" w14:textId="3F92D2D8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Ilość Godz.</w:t>
            </w:r>
          </w:p>
        </w:tc>
        <w:tc>
          <w:tcPr>
            <w:tcW w:w="1220" w:type="pct"/>
            <w:shd w:val="clear" w:color="auto" w:fill="auto"/>
          </w:tcPr>
          <w:p w14:paraId="68A060C5" w14:textId="7EAF81E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Przedmiot</w:t>
            </w:r>
          </w:p>
        </w:tc>
        <w:tc>
          <w:tcPr>
            <w:tcW w:w="394" w:type="pct"/>
            <w:shd w:val="clear" w:color="auto" w:fill="auto"/>
          </w:tcPr>
          <w:p w14:paraId="6BAD6192" w14:textId="2E188305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Status</w:t>
            </w:r>
          </w:p>
        </w:tc>
        <w:tc>
          <w:tcPr>
            <w:tcW w:w="511" w:type="pct"/>
            <w:shd w:val="clear" w:color="auto" w:fill="auto"/>
          </w:tcPr>
          <w:p w14:paraId="75850F7A" w14:textId="7D671E85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Grupa</w:t>
            </w:r>
          </w:p>
        </w:tc>
        <w:tc>
          <w:tcPr>
            <w:tcW w:w="530" w:type="pct"/>
            <w:shd w:val="clear" w:color="auto" w:fill="auto"/>
          </w:tcPr>
          <w:p w14:paraId="0CAFBBD3" w14:textId="780ACDFF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Sala</w:t>
            </w:r>
          </w:p>
        </w:tc>
        <w:tc>
          <w:tcPr>
            <w:tcW w:w="866" w:type="pct"/>
            <w:shd w:val="clear" w:color="auto" w:fill="auto"/>
          </w:tcPr>
          <w:p w14:paraId="4CC554E9" w14:textId="518DAF3D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Wykładowca</w:t>
            </w:r>
          </w:p>
        </w:tc>
      </w:tr>
      <w:tr w:rsidR="00864371" w14:paraId="1B307BE2" w14:textId="77777777" w:rsidTr="00864371">
        <w:tc>
          <w:tcPr>
            <w:tcW w:w="324" w:type="pct"/>
            <w:shd w:val="clear" w:color="auto" w:fill="auto"/>
          </w:tcPr>
          <w:p w14:paraId="33063FEC" w14:textId="43889DE3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01/10</w:t>
            </w:r>
          </w:p>
        </w:tc>
        <w:tc>
          <w:tcPr>
            <w:tcW w:w="460" w:type="pct"/>
            <w:shd w:val="clear" w:color="auto" w:fill="auto"/>
          </w:tcPr>
          <w:p w14:paraId="11CEFEC7" w14:textId="6B1DE86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4D10DB0E" w14:textId="756A8B1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1AB07BDC" w14:textId="1365F38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F8C5D3E" w14:textId="493D431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statystyczne w ochronie zdrowia</w:t>
            </w:r>
          </w:p>
        </w:tc>
        <w:tc>
          <w:tcPr>
            <w:tcW w:w="394" w:type="pct"/>
            <w:shd w:val="clear" w:color="auto" w:fill="auto"/>
          </w:tcPr>
          <w:p w14:paraId="46E207D0" w14:textId="4E446FA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68528CCE" w14:textId="327D05E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41F0974C" w14:textId="015868C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866" w:type="pct"/>
            <w:shd w:val="clear" w:color="auto" w:fill="auto"/>
          </w:tcPr>
          <w:p w14:paraId="45E91DFE" w14:textId="37B774E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:rsidRPr="00864371" w14:paraId="73FAE4B2" w14:textId="77777777" w:rsidTr="00864371">
        <w:tc>
          <w:tcPr>
            <w:tcW w:w="324" w:type="pct"/>
            <w:shd w:val="clear" w:color="auto" w:fill="auto"/>
          </w:tcPr>
          <w:p w14:paraId="2E0D4214" w14:textId="140D8683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01/10</w:t>
            </w:r>
          </w:p>
        </w:tc>
        <w:tc>
          <w:tcPr>
            <w:tcW w:w="460" w:type="pct"/>
            <w:shd w:val="clear" w:color="auto" w:fill="auto"/>
          </w:tcPr>
          <w:p w14:paraId="4DACBCDA" w14:textId="65EE096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76D5CAE3" w14:textId="77ECC9D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02D5628D" w14:textId="5208AAE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F3266E8" w14:textId="3192345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w procedurach medycznych</w:t>
            </w:r>
          </w:p>
        </w:tc>
        <w:tc>
          <w:tcPr>
            <w:tcW w:w="394" w:type="pct"/>
            <w:shd w:val="clear" w:color="auto" w:fill="auto"/>
          </w:tcPr>
          <w:p w14:paraId="5BA2A826" w14:textId="50EDE8A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0A19B0CB" w14:textId="5204529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16A0204F" w14:textId="0AE0927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180431E5" w14:textId="645EC600" w:rsidR="00864371" w:rsidRPr="00864371" w:rsidRDefault="00864371">
            <w:pPr>
              <w:rPr>
                <w:sz w:val="16"/>
                <w:lang w:val="en-US"/>
              </w:rPr>
            </w:pPr>
            <w:r w:rsidRPr="00864371">
              <w:rPr>
                <w:sz w:val="16"/>
                <w:lang w:val="en-US"/>
              </w:rPr>
              <w:t>dr hab. n. med. Brygida Adamek</w:t>
            </w:r>
          </w:p>
        </w:tc>
      </w:tr>
      <w:tr w:rsidR="00864371" w14:paraId="6E185732" w14:textId="77777777" w:rsidTr="00864371">
        <w:tc>
          <w:tcPr>
            <w:tcW w:w="324" w:type="pct"/>
            <w:shd w:val="clear" w:color="auto" w:fill="auto"/>
          </w:tcPr>
          <w:p w14:paraId="7B247DF1" w14:textId="22DEDCBF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02/10</w:t>
            </w:r>
          </w:p>
        </w:tc>
        <w:tc>
          <w:tcPr>
            <w:tcW w:w="460" w:type="pct"/>
            <w:shd w:val="clear" w:color="auto" w:fill="auto"/>
          </w:tcPr>
          <w:p w14:paraId="42007B5D" w14:textId="5AC750B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27897F85" w14:textId="2B6F972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60EDD7E6" w14:textId="7307835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F807071" w14:textId="0247AE2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statystyczne w ochronie zdrowia</w:t>
            </w:r>
          </w:p>
        </w:tc>
        <w:tc>
          <w:tcPr>
            <w:tcW w:w="394" w:type="pct"/>
            <w:shd w:val="clear" w:color="auto" w:fill="auto"/>
          </w:tcPr>
          <w:p w14:paraId="1D666962" w14:textId="12F1C61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7CE58F44" w14:textId="6049671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0DB62C87" w14:textId="7B044B5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22</w:t>
            </w:r>
          </w:p>
        </w:tc>
        <w:tc>
          <w:tcPr>
            <w:tcW w:w="866" w:type="pct"/>
            <w:shd w:val="clear" w:color="auto" w:fill="auto"/>
          </w:tcPr>
          <w:p w14:paraId="20D6DE3C" w14:textId="6ECC64E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:rsidRPr="00864371" w14:paraId="6F7C658A" w14:textId="77777777" w:rsidTr="00864371">
        <w:tc>
          <w:tcPr>
            <w:tcW w:w="324" w:type="pct"/>
            <w:shd w:val="clear" w:color="auto" w:fill="auto"/>
          </w:tcPr>
          <w:p w14:paraId="36D60A3B" w14:textId="3249148B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02/10</w:t>
            </w:r>
          </w:p>
        </w:tc>
        <w:tc>
          <w:tcPr>
            <w:tcW w:w="460" w:type="pct"/>
            <w:shd w:val="clear" w:color="auto" w:fill="auto"/>
          </w:tcPr>
          <w:p w14:paraId="4C535705" w14:textId="38A5EBB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343E2FA3" w14:textId="5051AA4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50B64B5E" w14:textId="67FEEA0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C76361A" w14:textId="3964957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w procedurach medycznych</w:t>
            </w:r>
          </w:p>
        </w:tc>
        <w:tc>
          <w:tcPr>
            <w:tcW w:w="394" w:type="pct"/>
            <w:shd w:val="clear" w:color="auto" w:fill="auto"/>
          </w:tcPr>
          <w:p w14:paraId="5E06854B" w14:textId="62C5B86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3B348635" w14:textId="564176D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690D71AC" w14:textId="2879850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39</w:t>
            </w:r>
          </w:p>
        </w:tc>
        <w:tc>
          <w:tcPr>
            <w:tcW w:w="866" w:type="pct"/>
            <w:shd w:val="clear" w:color="auto" w:fill="auto"/>
          </w:tcPr>
          <w:p w14:paraId="43CECC32" w14:textId="58F2273A" w:rsidR="00864371" w:rsidRPr="00864371" w:rsidRDefault="00864371">
            <w:pPr>
              <w:rPr>
                <w:sz w:val="16"/>
                <w:lang w:val="en-US"/>
              </w:rPr>
            </w:pPr>
            <w:r w:rsidRPr="00864371">
              <w:rPr>
                <w:sz w:val="16"/>
                <w:lang w:val="en-US"/>
              </w:rPr>
              <w:t>dr hab. n. med. Brygida Adamek</w:t>
            </w:r>
          </w:p>
        </w:tc>
      </w:tr>
      <w:tr w:rsidR="00864371" w14:paraId="31665106" w14:textId="77777777" w:rsidTr="00864371">
        <w:tc>
          <w:tcPr>
            <w:tcW w:w="324" w:type="pct"/>
            <w:shd w:val="clear" w:color="auto" w:fill="auto"/>
          </w:tcPr>
          <w:p w14:paraId="12505500" w14:textId="5CD7BE4D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03/10</w:t>
            </w:r>
          </w:p>
        </w:tc>
        <w:tc>
          <w:tcPr>
            <w:tcW w:w="460" w:type="pct"/>
            <w:shd w:val="clear" w:color="auto" w:fill="auto"/>
          </w:tcPr>
          <w:p w14:paraId="2ED989D6" w14:textId="5BAC6ED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6A89B05B" w14:textId="0124B99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3" w:type="pct"/>
            <w:shd w:val="clear" w:color="auto" w:fill="auto"/>
          </w:tcPr>
          <w:p w14:paraId="3F3F7630" w14:textId="78EFE7D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0A5F532" w14:textId="269ECA4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79BC25E6" w14:textId="34C1CAD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4206E53D" w14:textId="098FB94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1D951DC5" w14:textId="69C2C4F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7CA3C26A" w14:textId="700ADCB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3041A301" w14:textId="77777777" w:rsidTr="00864371">
        <w:tc>
          <w:tcPr>
            <w:tcW w:w="324" w:type="pct"/>
            <w:shd w:val="clear" w:color="auto" w:fill="auto"/>
          </w:tcPr>
          <w:p w14:paraId="3D3F180A" w14:textId="6BC35AE2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03/10</w:t>
            </w:r>
          </w:p>
        </w:tc>
        <w:tc>
          <w:tcPr>
            <w:tcW w:w="460" w:type="pct"/>
            <w:shd w:val="clear" w:color="auto" w:fill="auto"/>
          </w:tcPr>
          <w:p w14:paraId="388A0EB3" w14:textId="408285A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2362C56A" w14:textId="6A4EA47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3" w:type="pct"/>
            <w:shd w:val="clear" w:color="auto" w:fill="auto"/>
          </w:tcPr>
          <w:p w14:paraId="1F3C4BED" w14:textId="6607938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67398376" w14:textId="4BB2EA3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247520D5" w14:textId="29D05A2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3C79527D" w14:textId="39208FD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155E475A" w14:textId="313C2CD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5CE3F52D" w14:textId="6C90EAE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41E22280" w14:textId="77777777" w:rsidTr="00864371">
        <w:tc>
          <w:tcPr>
            <w:tcW w:w="324" w:type="pct"/>
            <w:shd w:val="clear" w:color="auto" w:fill="auto"/>
          </w:tcPr>
          <w:p w14:paraId="6117272A" w14:textId="0E8F8B1D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03/10</w:t>
            </w:r>
          </w:p>
        </w:tc>
        <w:tc>
          <w:tcPr>
            <w:tcW w:w="460" w:type="pct"/>
            <w:shd w:val="clear" w:color="auto" w:fill="auto"/>
          </w:tcPr>
          <w:p w14:paraId="5046733D" w14:textId="33D8953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39BFC41A" w14:textId="16E0B22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0CD2E43A" w14:textId="45202A5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18A4330" w14:textId="7E05E63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0040522C" w14:textId="435E6B5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3E9D0B45" w14:textId="1848662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29C63321" w14:textId="2C83006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33A451C8" w14:textId="38B3C91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515F5F4" w14:textId="77777777" w:rsidTr="00864371">
        <w:tc>
          <w:tcPr>
            <w:tcW w:w="324" w:type="pct"/>
            <w:shd w:val="clear" w:color="auto" w:fill="auto"/>
          </w:tcPr>
          <w:p w14:paraId="1B524EDC" w14:textId="64361E04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03/10</w:t>
            </w:r>
          </w:p>
        </w:tc>
        <w:tc>
          <w:tcPr>
            <w:tcW w:w="460" w:type="pct"/>
            <w:shd w:val="clear" w:color="auto" w:fill="auto"/>
          </w:tcPr>
          <w:p w14:paraId="3FA816E7" w14:textId="0B2A752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2E83729D" w14:textId="76DDB3C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03D0AA96" w14:textId="3247E71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72CDCC9" w14:textId="0B791D9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0F1EEFE0" w14:textId="4070371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30E52ABC" w14:textId="2BFD568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62A53746" w14:textId="30ED3A3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866" w:type="pct"/>
            <w:shd w:val="clear" w:color="auto" w:fill="auto"/>
          </w:tcPr>
          <w:p w14:paraId="7746757B" w14:textId="17DFC453" w:rsidR="00864371" w:rsidRDefault="00864371">
            <w:pPr>
              <w:rPr>
                <w:sz w:val="16"/>
              </w:rPr>
            </w:pPr>
            <w:r w:rsidRPr="00864371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Sebastian Grosicki</w:t>
            </w:r>
          </w:p>
        </w:tc>
      </w:tr>
      <w:tr w:rsidR="00864371" w14:paraId="405E5171" w14:textId="77777777" w:rsidTr="00864371">
        <w:tc>
          <w:tcPr>
            <w:tcW w:w="324" w:type="pct"/>
            <w:shd w:val="clear" w:color="auto" w:fill="auto"/>
          </w:tcPr>
          <w:p w14:paraId="16897EAA" w14:textId="7E7B644A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03/10</w:t>
            </w:r>
          </w:p>
        </w:tc>
        <w:tc>
          <w:tcPr>
            <w:tcW w:w="460" w:type="pct"/>
            <w:shd w:val="clear" w:color="auto" w:fill="auto"/>
          </w:tcPr>
          <w:p w14:paraId="33CCFE40" w14:textId="5EC3574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5A42A375" w14:textId="06F91EE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4985A0E9" w14:textId="1E228BE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67AE995" w14:textId="2E5D376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Medycyna społeczna</w:t>
            </w:r>
          </w:p>
        </w:tc>
        <w:tc>
          <w:tcPr>
            <w:tcW w:w="394" w:type="pct"/>
            <w:shd w:val="clear" w:color="auto" w:fill="auto"/>
          </w:tcPr>
          <w:p w14:paraId="545FB1EC" w14:textId="4922CC7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76399ECC" w14:textId="570A187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1B8DDFD0" w14:textId="3958778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2CCFF107" w14:textId="11EE2CA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6BFE0D7" w14:textId="77777777" w:rsidTr="00864371">
        <w:tc>
          <w:tcPr>
            <w:tcW w:w="324" w:type="pct"/>
            <w:shd w:val="clear" w:color="auto" w:fill="auto"/>
          </w:tcPr>
          <w:p w14:paraId="7D6722DB" w14:textId="79345F8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03/10</w:t>
            </w:r>
          </w:p>
        </w:tc>
        <w:tc>
          <w:tcPr>
            <w:tcW w:w="460" w:type="pct"/>
            <w:shd w:val="clear" w:color="auto" w:fill="auto"/>
          </w:tcPr>
          <w:p w14:paraId="78B11E58" w14:textId="6942B6B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3DE620A9" w14:textId="3F681BC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407FD5A0" w14:textId="17FEECA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33339FD" w14:textId="29C9751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Medycyna społeczna</w:t>
            </w:r>
          </w:p>
        </w:tc>
        <w:tc>
          <w:tcPr>
            <w:tcW w:w="394" w:type="pct"/>
            <w:shd w:val="clear" w:color="auto" w:fill="auto"/>
          </w:tcPr>
          <w:p w14:paraId="5F4450BC" w14:textId="309DFCE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5ADA347C" w14:textId="37FCD67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001C5104" w14:textId="79BC0F7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595CC35E" w14:textId="3EAADEB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35725E01" w14:textId="77777777" w:rsidTr="00864371">
        <w:tc>
          <w:tcPr>
            <w:tcW w:w="324" w:type="pct"/>
            <w:shd w:val="clear" w:color="auto" w:fill="auto"/>
          </w:tcPr>
          <w:p w14:paraId="1A216B5A" w14:textId="3C2FD8A5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05/10</w:t>
            </w:r>
          </w:p>
        </w:tc>
        <w:tc>
          <w:tcPr>
            <w:tcW w:w="460" w:type="pct"/>
            <w:shd w:val="clear" w:color="auto" w:fill="auto"/>
          </w:tcPr>
          <w:p w14:paraId="0F202DF8" w14:textId="1296FF9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60904780" w14:textId="45D73E6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1A13F37C" w14:textId="6D8208B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A70AACD" w14:textId="3095A57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1F552A47" w14:textId="77F943E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2143BB4A" w14:textId="30AF034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3E74C306" w14:textId="451DBF7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866" w:type="pct"/>
            <w:shd w:val="clear" w:color="auto" w:fill="auto"/>
          </w:tcPr>
          <w:p w14:paraId="206A9F6A" w14:textId="2148128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:rsidRPr="00864371" w14:paraId="0F11499C" w14:textId="77777777" w:rsidTr="00864371">
        <w:tc>
          <w:tcPr>
            <w:tcW w:w="324" w:type="pct"/>
            <w:shd w:val="clear" w:color="auto" w:fill="auto"/>
          </w:tcPr>
          <w:p w14:paraId="7F8D248D" w14:textId="64FC7387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05/10</w:t>
            </w:r>
          </w:p>
        </w:tc>
        <w:tc>
          <w:tcPr>
            <w:tcW w:w="460" w:type="pct"/>
            <w:shd w:val="clear" w:color="auto" w:fill="auto"/>
          </w:tcPr>
          <w:p w14:paraId="64C02D68" w14:textId="43E8E6B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3B9AD61C" w14:textId="58E90C0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3E14B628" w14:textId="7F7F057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B9CE909" w14:textId="4701846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Procedury medyczne w zarządzaniu ryzykiem zdrowotnym</w:t>
            </w:r>
          </w:p>
        </w:tc>
        <w:tc>
          <w:tcPr>
            <w:tcW w:w="394" w:type="pct"/>
            <w:shd w:val="clear" w:color="auto" w:fill="auto"/>
          </w:tcPr>
          <w:p w14:paraId="0DA4C335" w14:textId="2041BCC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04E17FEE" w14:textId="14F4428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59F57F5D" w14:textId="79A9619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3A23EB93" w14:textId="721236FF" w:rsidR="00864371" w:rsidRPr="00864371" w:rsidRDefault="00864371">
            <w:pPr>
              <w:rPr>
                <w:sz w:val="16"/>
                <w:lang w:val="en-US"/>
              </w:rPr>
            </w:pPr>
            <w:r w:rsidRPr="00864371">
              <w:rPr>
                <w:sz w:val="16"/>
                <w:lang w:val="en-US"/>
              </w:rPr>
              <w:t>dr hab. n. med. Brygida Adamek</w:t>
            </w:r>
          </w:p>
        </w:tc>
      </w:tr>
      <w:tr w:rsidR="00864371" w14:paraId="0593F40A" w14:textId="77777777" w:rsidTr="00864371">
        <w:tc>
          <w:tcPr>
            <w:tcW w:w="324" w:type="pct"/>
            <w:shd w:val="clear" w:color="auto" w:fill="auto"/>
          </w:tcPr>
          <w:p w14:paraId="2541AC08" w14:textId="3FD4BDC3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06/10</w:t>
            </w:r>
          </w:p>
        </w:tc>
        <w:tc>
          <w:tcPr>
            <w:tcW w:w="460" w:type="pct"/>
            <w:shd w:val="clear" w:color="auto" w:fill="auto"/>
          </w:tcPr>
          <w:p w14:paraId="637177E2" w14:textId="5F80B5A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13111629" w14:textId="67C6DE3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118BDC71" w14:textId="5348473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D94A1B5" w14:textId="16E1C5C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0A0C819C" w14:textId="6E6D3C3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1CD503E2" w14:textId="6FAC949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3302B025" w14:textId="4ACCB00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866" w:type="pct"/>
            <w:shd w:val="clear" w:color="auto" w:fill="auto"/>
          </w:tcPr>
          <w:p w14:paraId="092C5A61" w14:textId="2989FAA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7ED35812" w14:textId="77777777" w:rsidTr="00864371">
        <w:tc>
          <w:tcPr>
            <w:tcW w:w="324" w:type="pct"/>
            <w:shd w:val="clear" w:color="auto" w:fill="auto"/>
          </w:tcPr>
          <w:p w14:paraId="1805CAF9" w14:textId="2D6180A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06/10</w:t>
            </w:r>
          </w:p>
        </w:tc>
        <w:tc>
          <w:tcPr>
            <w:tcW w:w="460" w:type="pct"/>
            <w:shd w:val="clear" w:color="auto" w:fill="auto"/>
          </w:tcPr>
          <w:p w14:paraId="314873CC" w14:textId="10926CE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438F1B92" w14:textId="5C689DA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64218E4C" w14:textId="3474F14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65CE6C7" w14:textId="0559E47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650E5315" w14:textId="649DE29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719630F5" w14:textId="1809F03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29E10929" w14:textId="5051BE3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392941F0" w14:textId="6AFAC8A0" w:rsidR="00864371" w:rsidRDefault="00864371">
            <w:pPr>
              <w:rPr>
                <w:sz w:val="16"/>
              </w:rPr>
            </w:pPr>
            <w:r w:rsidRPr="00864371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Sebastian Grosicki</w:t>
            </w:r>
          </w:p>
        </w:tc>
      </w:tr>
      <w:tr w:rsidR="00864371" w14:paraId="1B281DBC" w14:textId="77777777" w:rsidTr="00864371">
        <w:tc>
          <w:tcPr>
            <w:tcW w:w="324" w:type="pct"/>
            <w:shd w:val="clear" w:color="auto" w:fill="auto"/>
          </w:tcPr>
          <w:p w14:paraId="0CE69A1C" w14:textId="31EF8601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06/10</w:t>
            </w:r>
          </w:p>
        </w:tc>
        <w:tc>
          <w:tcPr>
            <w:tcW w:w="460" w:type="pct"/>
            <w:shd w:val="clear" w:color="auto" w:fill="auto"/>
          </w:tcPr>
          <w:p w14:paraId="05B2E97C" w14:textId="4CF4B32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3BB3EE33" w14:textId="62898A0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00C5DE31" w14:textId="5181047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1E9B21A" w14:textId="5D95EFF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Medycyna społeczna</w:t>
            </w:r>
          </w:p>
        </w:tc>
        <w:tc>
          <w:tcPr>
            <w:tcW w:w="394" w:type="pct"/>
            <w:shd w:val="clear" w:color="auto" w:fill="auto"/>
          </w:tcPr>
          <w:p w14:paraId="3D62610B" w14:textId="5C24F98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0231C0E3" w14:textId="1184AAF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49C1686E" w14:textId="299FD58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1BD024FF" w14:textId="73CF189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7C2C713E" w14:textId="77777777" w:rsidTr="00864371">
        <w:tc>
          <w:tcPr>
            <w:tcW w:w="324" w:type="pct"/>
            <w:shd w:val="clear" w:color="auto" w:fill="auto"/>
          </w:tcPr>
          <w:p w14:paraId="6D0979A1" w14:textId="6AEF71C8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06/10</w:t>
            </w:r>
          </w:p>
        </w:tc>
        <w:tc>
          <w:tcPr>
            <w:tcW w:w="460" w:type="pct"/>
            <w:shd w:val="clear" w:color="auto" w:fill="auto"/>
          </w:tcPr>
          <w:p w14:paraId="1F8C0881" w14:textId="7EECFB8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5A2F0FCF" w14:textId="6479EC8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5A7E54F6" w14:textId="34735DA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B8E3643" w14:textId="48DC46A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Medycyna społeczna</w:t>
            </w:r>
          </w:p>
        </w:tc>
        <w:tc>
          <w:tcPr>
            <w:tcW w:w="394" w:type="pct"/>
            <w:shd w:val="clear" w:color="auto" w:fill="auto"/>
          </w:tcPr>
          <w:p w14:paraId="59C47A76" w14:textId="45903C7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619ADDB4" w14:textId="496D082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0D381E42" w14:textId="76DEDFB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3CED719D" w14:textId="5F38582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08B86C9" w14:textId="77777777" w:rsidTr="00864371">
        <w:tc>
          <w:tcPr>
            <w:tcW w:w="324" w:type="pct"/>
            <w:shd w:val="clear" w:color="auto" w:fill="auto"/>
          </w:tcPr>
          <w:p w14:paraId="5001563A" w14:textId="0F99A0C4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07/10</w:t>
            </w:r>
          </w:p>
        </w:tc>
        <w:tc>
          <w:tcPr>
            <w:tcW w:w="460" w:type="pct"/>
            <w:shd w:val="clear" w:color="auto" w:fill="auto"/>
          </w:tcPr>
          <w:p w14:paraId="5E55CEE7" w14:textId="13B92A3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1CEF59F9" w14:textId="41953D7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255B6812" w14:textId="15650FD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EB4405F" w14:textId="611DC21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Środowiskowe zagrożenia zdrowia</w:t>
            </w:r>
          </w:p>
        </w:tc>
        <w:tc>
          <w:tcPr>
            <w:tcW w:w="394" w:type="pct"/>
            <w:shd w:val="clear" w:color="auto" w:fill="auto"/>
          </w:tcPr>
          <w:p w14:paraId="24166171" w14:textId="4DABA00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09A4F93B" w14:textId="4C281FA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18FA035C" w14:textId="3A5389C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4A5F995E" w14:textId="31D9B35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063047D" w14:textId="77777777" w:rsidTr="00864371">
        <w:tc>
          <w:tcPr>
            <w:tcW w:w="324" w:type="pct"/>
            <w:shd w:val="clear" w:color="auto" w:fill="auto"/>
          </w:tcPr>
          <w:p w14:paraId="13BEAC7B" w14:textId="07C304B4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07/10</w:t>
            </w:r>
          </w:p>
        </w:tc>
        <w:tc>
          <w:tcPr>
            <w:tcW w:w="460" w:type="pct"/>
            <w:shd w:val="clear" w:color="auto" w:fill="auto"/>
          </w:tcPr>
          <w:p w14:paraId="14EBADE6" w14:textId="5F9821E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307B0169" w14:textId="6A59F48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79F1DD1A" w14:textId="18060BA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EBC24FB" w14:textId="3AF9B2C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Zagrożenia zdrowia w środowisku bytowania człowieka</w:t>
            </w:r>
          </w:p>
        </w:tc>
        <w:tc>
          <w:tcPr>
            <w:tcW w:w="394" w:type="pct"/>
            <w:shd w:val="clear" w:color="auto" w:fill="auto"/>
          </w:tcPr>
          <w:p w14:paraId="22E398D0" w14:textId="184C3D1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106A1F0F" w14:textId="3FD1133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52363E77" w14:textId="52DB201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06074808" w14:textId="3B6AD68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AE317F6" w14:textId="77777777" w:rsidTr="00864371">
        <w:tc>
          <w:tcPr>
            <w:tcW w:w="324" w:type="pct"/>
            <w:shd w:val="clear" w:color="auto" w:fill="auto"/>
          </w:tcPr>
          <w:p w14:paraId="51B02858" w14:textId="0CB55137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08/10</w:t>
            </w:r>
          </w:p>
        </w:tc>
        <w:tc>
          <w:tcPr>
            <w:tcW w:w="460" w:type="pct"/>
            <w:shd w:val="clear" w:color="auto" w:fill="auto"/>
          </w:tcPr>
          <w:p w14:paraId="6E089840" w14:textId="22F95FB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5AC5B8BF" w14:textId="53DA5DF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6E4D6DFF" w14:textId="7B541FE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B81BE15" w14:textId="6557CF5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statystyczne w ochronie zdrowia</w:t>
            </w:r>
          </w:p>
        </w:tc>
        <w:tc>
          <w:tcPr>
            <w:tcW w:w="394" w:type="pct"/>
            <w:shd w:val="clear" w:color="auto" w:fill="auto"/>
          </w:tcPr>
          <w:p w14:paraId="2B65FB94" w14:textId="74B9CC9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02712F57" w14:textId="16E9A49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4B31D686" w14:textId="1C5C7E3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866" w:type="pct"/>
            <w:shd w:val="clear" w:color="auto" w:fill="auto"/>
          </w:tcPr>
          <w:p w14:paraId="51FFBC2E" w14:textId="2361D3E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:rsidRPr="00864371" w14:paraId="0CAC1BD0" w14:textId="77777777" w:rsidTr="00864371">
        <w:tc>
          <w:tcPr>
            <w:tcW w:w="324" w:type="pct"/>
            <w:shd w:val="clear" w:color="auto" w:fill="auto"/>
          </w:tcPr>
          <w:p w14:paraId="551B1DBF" w14:textId="7B0AFDEF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08/10</w:t>
            </w:r>
          </w:p>
        </w:tc>
        <w:tc>
          <w:tcPr>
            <w:tcW w:w="460" w:type="pct"/>
            <w:shd w:val="clear" w:color="auto" w:fill="auto"/>
          </w:tcPr>
          <w:p w14:paraId="0C50F903" w14:textId="6FBCC2C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196DACA7" w14:textId="3789C11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1F853DDD" w14:textId="3AC12CA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55A30DCB" w14:textId="1FDADD5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w procedurach medycznych</w:t>
            </w:r>
          </w:p>
        </w:tc>
        <w:tc>
          <w:tcPr>
            <w:tcW w:w="394" w:type="pct"/>
            <w:shd w:val="clear" w:color="auto" w:fill="auto"/>
          </w:tcPr>
          <w:p w14:paraId="6B54FBA9" w14:textId="2A69D77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36477735" w14:textId="397C35B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6EB50CFC" w14:textId="6D268C5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32C00C7E" w14:textId="7AE3E3E3" w:rsidR="00864371" w:rsidRPr="00864371" w:rsidRDefault="00864371">
            <w:pPr>
              <w:rPr>
                <w:sz w:val="16"/>
                <w:lang w:val="en-US"/>
              </w:rPr>
            </w:pPr>
            <w:r w:rsidRPr="00864371">
              <w:rPr>
                <w:sz w:val="16"/>
                <w:lang w:val="en-US"/>
              </w:rPr>
              <w:t>dr hab. n. med. Brygida Adamek</w:t>
            </w:r>
          </w:p>
        </w:tc>
      </w:tr>
      <w:tr w:rsidR="00864371" w14:paraId="3D167993" w14:textId="77777777" w:rsidTr="00864371">
        <w:tc>
          <w:tcPr>
            <w:tcW w:w="324" w:type="pct"/>
            <w:shd w:val="clear" w:color="auto" w:fill="auto"/>
          </w:tcPr>
          <w:p w14:paraId="41B3AC77" w14:textId="13AA717B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09/10</w:t>
            </w:r>
          </w:p>
        </w:tc>
        <w:tc>
          <w:tcPr>
            <w:tcW w:w="460" w:type="pct"/>
            <w:shd w:val="clear" w:color="auto" w:fill="auto"/>
          </w:tcPr>
          <w:p w14:paraId="24EC2A06" w14:textId="0CD0327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1314E506" w14:textId="2A2C83E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23A2DD8A" w14:textId="08CC0C4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A19C01D" w14:textId="16FEF85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statystyczne w ochronie zdrowia</w:t>
            </w:r>
          </w:p>
        </w:tc>
        <w:tc>
          <w:tcPr>
            <w:tcW w:w="394" w:type="pct"/>
            <w:shd w:val="clear" w:color="auto" w:fill="auto"/>
          </w:tcPr>
          <w:p w14:paraId="08EBEF3B" w14:textId="4E89526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5E4563FA" w14:textId="052B39D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27195AD8" w14:textId="6656FA0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22</w:t>
            </w:r>
          </w:p>
        </w:tc>
        <w:tc>
          <w:tcPr>
            <w:tcW w:w="866" w:type="pct"/>
            <w:shd w:val="clear" w:color="auto" w:fill="auto"/>
          </w:tcPr>
          <w:p w14:paraId="12BECEF6" w14:textId="31C36B6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:rsidRPr="00864371" w14:paraId="47CB856A" w14:textId="77777777" w:rsidTr="00864371">
        <w:tc>
          <w:tcPr>
            <w:tcW w:w="324" w:type="pct"/>
            <w:shd w:val="clear" w:color="auto" w:fill="auto"/>
          </w:tcPr>
          <w:p w14:paraId="2242DDD0" w14:textId="30FB8451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09/10</w:t>
            </w:r>
          </w:p>
        </w:tc>
        <w:tc>
          <w:tcPr>
            <w:tcW w:w="460" w:type="pct"/>
            <w:shd w:val="clear" w:color="auto" w:fill="auto"/>
          </w:tcPr>
          <w:p w14:paraId="7A442D21" w14:textId="3C0FD89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24845083" w14:textId="46F5D9E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03117F72" w14:textId="60B6193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5152E153" w14:textId="44F2FF3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w procedurach medycznych</w:t>
            </w:r>
          </w:p>
        </w:tc>
        <w:tc>
          <w:tcPr>
            <w:tcW w:w="394" w:type="pct"/>
            <w:shd w:val="clear" w:color="auto" w:fill="auto"/>
          </w:tcPr>
          <w:p w14:paraId="739B0DBC" w14:textId="3935DAD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1E6ADB50" w14:textId="621844B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046C42D7" w14:textId="5811E51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39</w:t>
            </w:r>
          </w:p>
        </w:tc>
        <w:tc>
          <w:tcPr>
            <w:tcW w:w="866" w:type="pct"/>
            <w:shd w:val="clear" w:color="auto" w:fill="auto"/>
          </w:tcPr>
          <w:p w14:paraId="484CDD1D" w14:textId="418DB848" w:rsidR="00864371" w:rsidRPr="00864371" w:rsidRDefault="00864371">
            <w:pPr>
              <w:rPr>
                <w:sz w:val="16"/>
                <w:lang w:val="en-US"/>
              </w:rPr>
            </w:pPr>
            <w:r w:rsidRPr="00864371">
              <w:rPr>
                <w:sz w:val="16"/>
                <w:lang w:val="en-US"/>
              </w:rPr>
              <w:t>dr hab. n. med. Brygida Adamek</w:t>
            </w:r>
          </w:p>
        </w:tc>
      </w:tr>
      <w:tr w:rsidR="00864371" w14:paraId="5B159C08" w14:textId="77777777" w:rsidTr="00864371">
        <w:tc>
          <w:tcPr>
            <w:tcW w:w="324" w:type="pct"/>
            <w:shd w:val="clear" w:color="auto" w:fill="auto"/>
          </w:tcPr>
          <w:p w14:paraId="65CA1237" w14:textId="74E38CB4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10/10</w:t>
            </w:r>
          </w:p>
        </w:tc>
        <w:tc>
          <w:tcPr>
            <w:tcW w:w="460" w:type="pct"/>
            <w:shd w:val="clear" w:color="auto" w:fill="auto"/>
          </w:tcPr>
          <w:p w14:paraId="1429B89A" w14:textId="5899BA7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1F9B9FA6" w14:textId="1C9368C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3" w:type="pct"/>
            <w:shd w:val="clear" w:color="auto" w:fill="auto"/>
          </w:tcPr>
          <w:p w14:paraId="30486385" w14:textId="5E279CA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641EB257" w14:textId="30B2280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08ACA952" w14:textId="3DB79C6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62E86FFA" w14:textId="47F88DF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0A1CA4B6" w14:textId="256AEF1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07E79A42" w14:textId="1262D4D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2C92E0CF" w14:textId="77777777" w:rsidTr="00864371">
        <w:tc>
          <w:tcPr>
            <w:tcW w:w="324" w:type="pct"/>
            <w:shd w:val="clear" w:color="auto" w:fill="auto"/>
          </w:tcPr>
          <w:p w14:paraId="670FD8BD" w14:textId="748D1320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10/10</w:t>
            </w:r>
          </w:p>
        </w:tc>
        <w:tc>
          <w:tcPr>
            <w:tcW w:w="460" w:type="pct"/>
            <w:shd w:val="clear" w:color="auto" w:fill="auto"/>
          </w:tcPr>
          <w:p w14:paraId="65FAB1D6" w14:textId="6323A19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5D853D26" w14:textId="68FB1E8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3" w:type="pct"/>
            <w:shd w:val="clear" w:color="auto" w:fill="auto"/>
          </w:tcPr>
          <w:p w14:paraId="5B87D5E9" w14:textId="04CE365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5263632" w14:textId="7607B4F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25F9DAE2" w14:textId="20B76B1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7D4EC4D9" w14:textId="3794EE4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51E2B43D" w14:textId="67871E1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0129684C" w14:textId="45997C6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8EC820E" w14:textId="77777777" w:rsidTr="00864371">
        <w:tc>
          <w:tcPr>
            <w:tcW w:w="324" w:type="pct"/>
            <w:shd w:val="clear" w:color="auto" w:fill="auto"/>
          </w:tcPr>
          <w:p w14:paraId="19C73DB2" w14:textId="2C46F395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10/10</w:t>
            </w:r>
          </w:p>
        </w:tc>
        <w:tc>
          <w:tcPr>
            <w:tcW w:w="460" w:type="pct"/>
            <w:shd w:val="clear" w:color="auto" w:fill="auto"/>
          </w:tcPr>
          <w:p w14:paraId="0B968223" w14:textId="38FB656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280B37D8" w14:textId="1F6D3AA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516A215D" w14:textId="3C70725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6F8EBE58" w14:textId="40DF1A4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52291820" w14:textId="49FF986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0D8F5BAB" w14:textId="6D87020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4FBC7301" w14:textId="6F66D45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0B94DCEF" w14:textId="56ECCDD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E18AF3E" w14:textId="77777777" w:rsidTr="00864371">
        <w:tc>
          <w:tcPr>
            <w:tcW w:w="324" w:type="pct"/>
            <w:shd w:val="clear" w:color="auto" w:fill="auto"/>
          </w:tcPr>
          <w:p w14:paraId="54464CFE" w14:textId="55A0BE64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10/10</w:t>
            </w:r>
          </w:p>
        </w:tc>
        <w:tc>
          <w:tcPr>
            <w:tcW w:w="460" w:type="pct"/>
            <w:shd w:val="clear" w:color="auto" w:fill="auto"/>
          </w:tcPr>
          <w:p w14:paraId="28049A6B" w14:textId="12B4D8A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53A4D529" w14:textId="3EE8155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75925B03" w14:textId="6888B8C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ABA691F" w14:textId="602566E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2C5F7473" w14:textId="15E9D07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65031D5E" w14:textId="45EF143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438A84D4" w14:textId="7FE7312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866" w:type="pct"/>
            <w:shd w:val="clear" w:color="auto" w:fill="auto"/>
          </w:tcPr>
          <w:p w14:paraId="34167F26" w14:textId="6356C28C" w:rsidR="00864371" w:rsidRDefault="00864371">
            <w:pPr>
              <w:rPr>
                <w:sz w:val="16"/>
              </w:rPr>
            </w:pPr>
            <w:r w:rsidRPr="00864371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Sebastian Grosicki</w:t>
            </w:r>
          </w:p>
        </w:tc>
      </w:tr>
      <w:tr w:rsidR="00864371" w14:paraId="7A726A5F" w14:textId="77777777" w:rsidTr="00864371">
        <w:tc>
          <w:tcPr>
            <w:tcW w:w="324" w:type="pct"/>
            <w:shd w:val="clear" w:color="auto" w:fill="auto"/>
          </w:tcPr>
          <w:p w14:paraId="7407C093" w14:textId="1272530C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10/10</w:t>
            </w:r>
          </w:p>
        </w:tc>
        <w:tc>
          <w:tcPr>
            <w:tcW w:w="460" w:type="pct"/>
            <w:shd w:val="clear" w:color="auto" w:fill="auto"/>
          </w:tcPr>
          <w:p w14:paraId="6873CC8C" w14:textId="46E8B33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3D7B0E85" w14:textId="682F7C1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34E8E13A" w14:textId="00B7C8D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651550E6" w14:textId="25A15F3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Medycyna społeczna</w:t>
            </w:r>
          </w:p>
        </w:tc>
        <w:tc>
          <w:tcPr>
            <w:tcW w:w="394" w:type="pct"/>
            <w:shd w:val="clear" w:color="auto" w:fill="auto"/>
          </w:tcPr>
          <w:p w14:paraId="7DCD77CB" w14:textId="3ACF6D4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4E79AAB2" w14:textId="42A0BC3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2C96438F" w14:textId="2B6048D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1BAA9713" w14:textId="27D6496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3A54C8BE" w14:textId="77777777" w:rsidTr="00864371">
        <w:tc>
          <w:tcPr>
            <w:tcW w:w="324" w:type="pct"/>
            <w:shd w:val="clear" w:color="auto" w:fill="auto"/>
          </w:tcPr>
          <w:p w14:paraId="1267C0BD" w14:textId="62CBA9B8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10/10</w:t>
            </w:r>
          </w:p>
        </w:tc>
        <w:tc>
          <w:tcPr>
            <w:tcW w:w="460" w:type="pct"/>
            <w:shd w:val="clear" w:color="auto" w:fill="auto"/>
          </w:tcPr>
          <w:p w14:paraId="3159E0D0" w14:textId="3A3AF0D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60125058" w14:textId="0236C27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39A1366E" w14:textId="09CE74C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8B1FA77" w14:textId="5063605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Medycyna społeczna</w:t>
            </w:r>
          </w:p>
        </w:tc>
        <w:tc>
          <w:tcPr>
            <w:tcW w:w="394" w:type="pct"/>
            <w:shd w:val="clear" w:color="auto" w:fill="auto"/>
          </w:tcPr>
          <w:p w14:paraId="5EE2A5A2" w14:textId="0F74F81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37F9222D" w14:textId="155D6D6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6BA0E885" w14:textId="3C3A0DD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17051DCC" w14:textId="1A319E4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3AEF49E2" w14:textId="77777777" w:rsidTr="00864371">
        <w:tc>
          <w:tcPr>
            <w:tcW w:w="324" w:type="pct"/>
            <w:shd w:val="clear" w:color="auto" w:fill="auto"/>
          </w:tcPr>
          <w:p w14:paraId="61A5EC40" w14:textId="7C9244A9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12/10</w:t>
            </w:r>
          </w:p>
        </w:tc>
        <w:tc>
          <w:tcPr>
            <w:tcW w:w="460" w:type="pct"/>
            <w:shd w:val="clear" w:color="auto" w:fill="auto"/>
          </w:tcPr>
          <w:p w14:paraId="35653B2D" w14:textId="1261080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079C04B8" w14:textId="2F7E898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076DB262" w14:textId="246FD43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660FB2C" w14:textId="712D34B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219088D9" w14:textId="6E4B6E0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40DEB9B5" w14:textId="5EC8C29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3B873C88" w14:textId="56DE99D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866" w:type="pct"/>
            <w:shd w:val="clear" w:color="auto" w:fill="auto"/>
          </w:tcPr>
          <w:p w14:paraId="4E29F6D6" w14:textId="34C0854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:rsidRPr="00864371" w14:paraId="7BE64BF9" w14:textId="77777777" w:rsidTr="00864371">
        <w:tc>
          <w:tcPr>
            <w:tcW w:w="324" w:type="pct"/>
            <w:shd w:val="clear" w:color="auto" w:fill="auto"/>
          </w:tcPr>
          <w:p w14:paraId="08F22A4A" w14:textId="58C6BDA7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12/10</w:t>
            </w:r>
          </w:p>
        </w:tc>
        <w:tc>
          <w:tcPr>
            <w:tcW w:w="460" w:type="pct"/>
            <w:shd w:val="clear" w:color="auto" w:fill="auto"/>
          </w:tcPr>
          <w:p w14:paraId="4D4CFB6D" w14:textId="5B6691F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1D565453" w14:textId="08FAE34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13EDB1D2" w14:textId="1BEE3B9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0CB8B93" w14:textId="1D70E20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Procedury medyczne w zarządzaniu ryzykiem zdrowotnym</w:t>
            </w:r>
          </w:p>
        </w:tc>
        <w:tc>
          <w:tcPr>
            <w:tcW w:w="394" w:type="pct"/>
            <w:shd w:val="clear" w:color="auto" w:fill="auto"/>
          </w:tcPr>
          <w:p w14:paraId="3BB6486A" w14:textId="0E9CF08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5B04E552" w14:textId="35C442C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65DE5A52" w14:textId="4542E76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1E3BEC55" w14:textId="32B3E762" w:rsidR="00864371" w:rsidRPr="00864371" w:rsidRDefault="00864371">
            <w:pPr>
              <w:rPr>
                <w:sz w:val="16"/>
                <w:lang w:val="en-US"/>
              </w:rPr>
            </w:pPr>
            <w:r w:rsidRPr="00864371">
              <w:rPr>
                <w:sz w:val="16"/>
                <w:lang w:val="en-US"/>
              </w:rPr>
              <w:t>dr hab. n. med. Brygida Adamek</w:t>
            </w:r>
          </w:p>
        </w:tc>
      </w:tr>
      <w:tr w:rsidR="00864371" w14:paraId="2BD295C1" w14:textId="77777777" w:rsidTr="00864371">
        <w:tc>
          <w:tcPr>
            <w:tcW w:w="324" w:type="pct"/>
            <w:shd w:val="clear" w:color="auto" w:fill="auto"/>
          </w:tcPr>
          <w:p w14:paraId="4CFD7A28" w14:textId="3AC05E56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13/10</w:t>
            </w:r>
          </w:p>
        </w:tc>
        <w:tc>
          <w:tcPr>
            <w:tcW w:w="460" w:type="pct"/>
            <w:shd w:val="clear" w:color="auto" w:fill="auto"/>
          </w:tcPr>
          <w:p w14:paraId="33441D2F" w14:textId="00EFEAE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572066F2" w14:textId="0F1260D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111A27B6" w14:textId="4F1A5DF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37223C5" w14:textId="4194B39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Medycyna społeczna</w:t>
            </w:r>
          </w:p>
        </w:tc>
        <w:tc>
          <w:tcPr>
            <w:tcW w:w="394" w:type="pct"/>
            <w:shd w:val="clear" w:color="auto" w:fill="auto"/>
          </w:tcPr>
          <w:p w14:paraId="3CD30E50" w14:textId="00BAE05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07D8F36D" w14:textId="1C3CD80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28FF4057" w14:textId="6537378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635415BB" w14:textId="125A8FA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44606447" w14:textId="77777777" w:rsidTr="00864371">
        <w:tc>
          <w:tcPr>
            <w:tcW w:w="324" w:type="pct"/>
            <w:shd w:val="clear" w:color="auto" w:fill="auto"/>
          </w:tcPr>
          <w:p w14:paraId="48C7D964" w14:textId="3746963F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13/10</w:t>
            </w:r>
          </w:p>
        </w:tc>
        <w:tc>
          <w:tcPr>
            <w:tcW w:w="460" w:type="pct"/>
            <w:shd w:val="clear" w:color="auto" w:fill="auto"/>
          </w:tcPr>
          <w:p w14:paraId="35EBA7B9" w14:textId="29FEC3C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2C8E283E" w14:textId="2DA9A1C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64AAA9AA" w14:textId="5FB02C2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23BC21E" w14:textId="0499C9D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Medycyna społeczna</w:t>
            </w:r>
          </w:p>
        </w:tc>
        <w:tc>
          <w:tcPr>
            <w:tcW w:w="394" w:type="pct"/>
            <w:shd w:val="clear" w:color="auto" w:fill="auto"/>
          </w:tcPr>
          <w:p w14:paraId="4992A6D4" w14:textId="1AE17E3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1A16FA1F" w14:textId="57B3216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7E863F57" w14:textId="0E14383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7F38E2C4" w14:textId="38BD75B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:rsidRPr="00864371" w14:paraId="5E7E8F3C" w14:textId="77777777" w:rsidTr="00864371">
        <w:tc>
          <w:tcPr>
            <w:tcW w:w="324" w:type="pct"/>
            <w:shd w:val="clear" w:color="auto" w:fill="auto"/>
          </w:tcPr>
          <w:p w14:paraId="40F3C100" w14:textId="575AB2B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14/10</w:t>
            </w:r>
          </w:p>
        </w:tc>
        <w:tc>
          <w:tcPr>
            <w:tcW w:w="460" w:type="pct"/>
            <w:shd w:val="clear" w:color="auto" w:fill="auto"/>
          </w:tcPr>
          <w:p w14:paraId="623FE23B" w14:textId="4D88101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47D6EB57" w14:textId="77DF3AB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1B0F56C1" w14:textId="49DC8D4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67FDE0A" w14:textId="2D25582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chorób zakaźnych</w:t>
            </w:r>
          </w:p>
        </w:tc>
        <w:tc>
          <w:tcPr>
            <w:tcW w:w="394" w:type="pct"/>
            <w:shd w:val="clear" w:color="auto" w:fill="auto"/>
          </w:tcPr>
          <w:p w14:paraId="6275FAC0" w14:textId="0CB49FB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63217EC6" w14:textId="085F585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170968C5" w14:textId="4CCCD1E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5F050430" w14:textId="689E6682" w:rsidR="00864371" w:rsidRPr="00864371" w:rsidRDefault="00864371">
            <w:pPr>
              <w:rPr>
                <w:sz w:val="16"/>
                <w:lang w:val="en-US"/>
              </w:rPr>
            </w:pPr>
            <w:r w:rsidRPr="00864371">
              <w:rPr>
                <w:sz w:val="16"/>
                <w:lang w:val="en-US"/>
              </w:rPr>
              <w:t>dr hab. n. med. Brygida Adamek</w:t>
            </w:r>
          </w:p>
        </w:tc>
      </w:tr>
      <w:tr w:rsidR="00864371" w:rsidRPr="00864371" w14:paraId="2236F245" w14:textId="77777777" w:rsidTr="00864371">
        <w:tc>
          <w:tcPr>
            <w:tcW w:w="324" w:type="pct"/>
            <w:shd w:val="clear" w:color="auto" w:fill="auto"/>
          </w:tcPr>
          <w:p w14:paraId="3849DCEB" w14:textId="1FCF7B45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14/10</w:t>
            </w:r>
          </w:p>
        </w:tc>
        <w:tc>
          <w:tcPr>
            <w:tcW w:w="460" w:type="pct"/>
            <w:shd w:val="clear" w:color="auto" w:fill="auto"/>
          </w:tcPr>
          <w:p w14:paraId="04AD0156" w14:textId="75B8CB1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7C18EB2C" w14:textId="4D537CE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6302FA42" w14:textId="16EBA46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44798D0" w14:textId="690FC2C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chorób zakaźnych</w:t>
            </w:r>
          </w:p>
        </w:tc>
        <w:tc>
          <w:tcPr>
            <w:tcW w:w="394" w:type="pct"/>
            <w:shd w:val="clear" w:color="auto" w:fill="auto"/>
          </w:tcPr>
          <w:p w14:paraId="49BE0714" w14:textId="1CAF928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1A2267DB" w14:textId="1694F6C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34F6EB04" w14:textId="6BCCBAF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7FA2C39A" w14:textId="282D5AD1" w:rsidR="00864371" w:rsidRPr="00864371" w:rsidRDefault="00864371">
            <w:pPr>
              <w:rPr>
                <w:sz w:val="16"/>
                <w:lang w:val="en-US"/>
              </w:rPr>
            </w:pPr>
            <w:r w:rsidRPr="00864371">
              <w:rPr>
                <w:sz w:val="16"/>
                <w:lang w:val="en-US"/>
              </w:rPr>
              <w:t>dr hab. n. med. Brygida Adamek</w:t>
            </w:r>
          </w:p>
        </w:tc>
      </w:tr>
      <w:tr w:rsidR="00864371" w14:paraId="22B46FF5" w14:textId="77777777" w:rsidTr="00864371">
        <w:tc>
          <w:tcPr>
            <w:tcW w:w="324" w:type="pct"/>
            <w:shd w:val="clear" w:color="auto" w:fill="auto"/>
          </w:tcPr>
          <w:p w14:paraId="30F8F657" w14:textId="6F01C9A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15/10</w:t>
            </w:r>
          </w:p>
        </w:tc>
        <w:tc>
          <w:tcPr>
            <w:tcW w:w="460" w:type="pct"/>
            <w:shd w:val="clear" w:color="auto" w:fill="auto"/>
          </w:tcPr>
          <w:p w14:paraId="5A0F4710" w14:textId="32A31C8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17261A64" w14:textId="368A853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2BCF1F2F" w14:textId="7B2579D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3EC1209" w14:textId="67BF949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statystyczne w ochronie zdrowia</w:t>
            </w:r>
          </w:p>
        </w:tc>
        <w:tc>
          <w:tcPr>
            <w:tcW w:w="394" w:type="pct"/>
            <w:shd w:val="clear" w:color="auto" w:fill="auto"/>
          </w:tcPr>
          <w:p w14:paraId="527CB371" w14:textId="3BB4C90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14FCDD88" w14:textId="2190559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43CB57F6" w14:textId="3930C2C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866" w:type="pct"/>
            <w:shd w:val="clear" w:color="auto" w:fill="auto"/>
          </w:tcPr>
          <w:p w14:paraId="6AFA62FD" w14:textId="1EADDB6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:rsidRPr="00864371" w14:paraId="51D04565" w14:textId="77777777" w:rsidTr="00864371">
        <w:tc>
          <w:tcPr>
            <w:tcW w:w="324" w:type="pct"/>
            <w:shd w:val="clear" w:color="auto" w:fill="auto"/>
          </w:tcPr>
          <w:p w14:paraId="7F37E124" w14:textId="0EC61F30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15/10</w:t>
            </w:r>
          </w:p>
        </w:tc>
        <w:tc>
          <w:tcPr>
            <w:tcW w:w="460" w:type="pct"/>
            <w:shd w:val="clear" w:color="auto" w:fill="auto"/>
          </w:tcPr>
          <w:p w14:paraId="1DC52BCC" w14:textId="61A72D1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302E058E" w14:textId="657964C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7097E742" w14:textId="7D1B300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E8FC48B" w14:textId="170F712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w procedurach medycznych</w:t>
            </w:r>
          </w:p>
        </w:tc>
        <w:tc>
          <w:tcPr>
            <w:tcW w:w="394" w:type="pct"/>
            <w:shd w:val="clear" w:color="auto" w:fill="auto"/>
          </w:tcPr>
          <w:p w14:paraId="3C73BBD3" w14:textId="4675174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3EF95163" w14:textId="150AA90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7DB42498" w14:textId="550442A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02ECCF10" w14:textId="1F7D9580" w:rsidR="00864371" w:rsidRPr="00864371" w:rsidRDefault="00864371">
            <w:pPr>
              <w:rPr>
                <w:sz w:val="16"/>
                <w:lang w:val="en-US"/>
              </w:rPr>
            </w:pPr>
            <w:r w:rsidRPr="00864371">
              <w:rPr>
                <w:sz w:val="16"/>
                <w:lang w:val="en-US"/>
              </w:rPr>
              <w:t>dr hab. n. med. Brygida Adamek</w:t>
            </w:r>
          </w:p>
        </w:tc>
      </w:tr>
      <w:tr w:rsidR="00864371" w:rsidRPr="00864371" w14:paraId="76606AA1" w14:textId="77777777" w:rsidTr="00864371">
        <w:tc>
          <w:tcPr>
            <w:tcW w:w="324" w:type="pct"/>
            <w:shd w:val="clear" w:color="auto" w:fill="auto"/>
          </w:tcPr>
          <w:p w14:paraId="3E031075" w14:textId="2FDD1602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16/10</w:t>
            </w:r>
          </w:p>
        </w:tc>
        <w:tc>
          <w:tcPr>
            <w:tcW w:w="460" w:type="pct"/>
            <w:shd w:val="clear" w:color="auto" w:fill="auto"/>
          </w:tcPr>
          <w:p w14:paraId="169B1E0A" w14:textId="4FA221A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57DC2EB0" w14:textId="19F1856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34F7F399" w14:textId="61972DF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749105F" w14:textId="7FCC028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chorób zakaźnych</w:t>
            </w:r>
          </w:p>
        </w:tc>
        <w:tc>
          <w:tcPr>
            <w:tcW w:w="394" w:type="pct"/>
            <w:shd w:val="clear" w:color="auto" w:fill="auto"/>
          </w:tcPr>
          <w:p w14:paraId="3905D38B" w14:textId="5089B0A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2F915CD4" w14:textId="4D4C19E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76A308FA" w14:textId="7B8A246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866" w:type="pct"/>
            <w:shd w:val="clear" w:color="auto" w:fill="auto"/>
          </w:tcPr>
          <w:p w14:paraId="679C6876" w14:textId="7DA2944C" w:rsidR="00864371" w:rsidRPr="00864371" w:rsidRDefault="00864371">
            <w:pPr>
              <w:rPr>
                <w:sz w:val="16"/>
                <w:lang w:val="en-US"/>
              </w:rPr>
            </w:pPr>
            <w:r w:rsidRPr="00864371">
              <w:rPr>
                <w:sz w:val="16"/>
                <w:lang w:val="en-US"/>
              </w:rPr>
              <w:t>dr hab. n. med. Brygida Adamek</w:t>
            </w:r>
          </w:p>
        </w:tc>
      </w:tr>
      <w:tr w:rsidR="00864371" w:rsidRPr="00864371" w14:paraId="6BAE2D1F" w14:textId="77777777" w:rsidTr="00864371">
        <w:tc>
          <w:tcPr>
            <w:tcW w:w="324" w:type="pct"/>
            <w:shd w:val="clear" w:color="auto" w:fill="auto"/>
          </w:tcPr>
          <w:p w14:paraId="6BE794AD" w14:textId="61201993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16/10</w:t>
            </w:r>
          </w:p>
        </w:tc>
        <w:tc>
          <w:tcPr>
            <w:tcW w:w="460" w:type="pct"/>
            <w:shd w:val="clear" w:color="auto" w:fill="auto"/>
          </w:tcPr>
          <w:p w14:paraId="2E3FAA28" w14:textId="278200E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5B6F9D5E" w14:textId="4168A7D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63F4FB02" w14:textId="66FB660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84E7017" w14:textId="5585F79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Procedury medyczne w zarządzaniu ryzykiem zdrowotnym</w:t>
            </w:r>
          </w:p>
        </w:tc>
        <w:tc>
          <w:tcPr>
            <w:tcW w:w="394" w:type="pct"/>
            <w:shd w:val="clear" w:color="auto" w:fill="auto"/>
          </w:tcPr>
          <w:p w14:paraId="042EFF92" w14:textId="0F78BFB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1A0F3605" w14:textId="265F911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54981736" w14:textId="3B4F0A3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39</w:t>
            </w:r>
          </w:p>
        </w:tc>
        <w:tc>
          <w:tcPr>
            <w:tcW w:w="866" w:type="pct"/>
            <w:shd w:val="clear" w:color="auto" w:fill="auto"/>
          </w:tcPr>
          <w:p w14:paraId="69BF51B3" w14:textId="62486D92" w:rsidR="00864371" w:rsidRPr="00864371" w:rsidRDefault="00864371">
            <w:pPr>
              <w:rPr>
                <w:sz w:val="16"/>
                <w:lang w:val="en-US"/>
              </w:rPr>
            </w:pPr>
            <w:r w:rsidRPr="00864371">
              <w:rPr>
                <w:sz w:val="16"/>
                <w:lang w:val="en-US"/>
              </w:rPr>
              <w:t>dr hab. n. med. Brygida Adamek</w:t>
            </w:r>
          </w:p>
        </w:tc>
      </w:tr>
      <w:tr w:rsidR="00864371" w14:paraId="12BEE3EB" w14:textId="77777777" w:rsidTr="00864371">
        <w:tc>
          <w:tcPr>
            <w:tcW w:w="324" w:type="pct"/>
            <w:shd w:val="clear" w:color="auto" w:fill="auto"/>
          </w:tcPr>
          <w:p w14:paraId="1405EA16" w14:textId="0FA068B6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17/10</w:t>
            </w:r>
          </w:p>
        </w:tc>
        <w:tc>
          <w:tcPr>
            <w:tcW w:w="460" w:type="pct"/>
            <w:shd w:val="clear" w:color="auto" w:fill="auto"/>
          </w:tcPr>
          <w:p w14:paraId="41F21027" w14:textId="17DDCC7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7E6290EA" w14:textId="32F9832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3" w:type="pct"/>
            <w:shd w:val="clear" w:color="auto" w:fill="auto"/>
          </w:tcPr>
          <w:p w14:paraId="265E5EAA" w14:textId="2928BF5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D626AC4" w14:textId="1B4230F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13A68DDD" w14:textId="555D804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779D14A6" w14:textId="7F0FB42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602E1B70" w14:textId="187F467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63DF90B2" w14:textId="65BFE8D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3136C6BB" w14:textId="77777777" w:rsidTr="00864371">
        <w:tc>
          <w:tcPr>
            <w:tcW w:w="324" w:type="pct"/>
            <w:shd w:val="clear" w:color="auto" w:fill="auto"/>
          </w:tcPr>
          <w:p w14:paraId="403A6D63" w14:textId="0E55AD73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17/10</w:t>
            </w:r>
          </w:p>
        </w:tc>
        <w:tc>
          <w:tcPr>
            <w:tcW w:w="460" w:type="pct"/>
            <w:shd w:val="clear" w:color="auto" w:fill="auto"/>
          </w:tcPr>
          <w:p w14:paraId="1C833F97" w14:textId="07EBC09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722B486A" w14:textId="7A49047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3" w:type="pct"/>
            <w:shd w:val="clear" w:color="auto" w:fill="auto"/>
          </w:tcPr>
          <w:p w14:paraId="0185EC12" w14:textId="5E3D940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9BE0ED6" w14:textId="7B65F84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5B4BE63B" w14:textId="11F2030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09CC5D83" w14:textId="0C69D6C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002C0DF6" w14:textId="5360E6C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35203FA7" w14:textId="47826EB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05572FB4" w14:textId="77777777" w:rsidTr="00864371">
        <w:tc>
          <w:tcPr>
            <w:tcW w:w="324" w:type="pct"/>
            <w:shd w:val="clear" w:color="auto" w:fill="auto"/>
          </w:tcPr>
          <w:p w14:paraId="1D72CCBA" w14:textId="71DEE13C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17/10</w:t>
            </w:r>
          </w:p>
        </w:tc>
        <w:tc>
          <w:tcPr>
            <w:tcW w:w="460" w:type="pct"/>
            <w:shd w:val="clear" w:color="auto" w:fill="auto"/>
          </w:tcPr>
          <w:p w14:paraId="5824B869" w14:textId="0E73AAD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13C380DE" w14:textId="066CDCA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4E338DA1" w14:textId="195AE75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ACD302F" w14:textId="4F6AA0B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1CBE349F" w14:textId="48A3923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47F57E6B" w14:textId="462C779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2FFFB3BA" w14:textId="32F46CC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7F9EACC6" w14:textId="65FE5D2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4C6FA129" w14:textId="77777777" w:rsidTr="00864371">
        <w:tc>
          <w:tcPr>
            <w:tcW w:w="324" w:type="pct"/>
            <w:shd w:val="clear" w:color="auto" w:fill="auto"/>
          </w:tcPr>
          <w:p w14:paraId="7CCDC4F5" w14:textId="6A492804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lastRenderedPageBreak/>
              <w:t>17/10</w:t>
            </w:r>
          </w:p>
        </w:tc>
        <w:tc>
          <w:tcPr>
            <w:tcW w:w="460" w:type="pct"/>
            <w:shd w:val="clear" w:color="auto" w:fill="auto"/>
          </w:tcPr>
          <w:p w14:paraId="7D09F086" w14:textId="139102C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015D38E6" w14:textId="3D24B0F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705C788A" w14:textId="43A696D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6892DB0" w14:textId="68F5105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77AA7900" w14:textId="1C80C4D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61F0DA74" w14:textId="130BD01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6FF96BE1" w14:textId="473A920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866" w:type="pct"/>
            <w:shd w:val="clear" w:color="auto" w:fill="auto"/>
          </w:tcPr>
          <w:p w14:paraId="4EAC8B7A" w14:textId="2D007BDF" w:rsidR="00864371" w:rsidRDefault="00864371">
            <w:pPr>
              <w:rPr>
                <w:sz w:val="16"/>
              </w:rPr>
            </w:pPr>
            <w:r w:rsidRPr="00864371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>Sebastian Grosicki</w:t>
            </w:r>
          </w:p>
        </w:tc>
      </w:tr>
      <w:tr w:rsidR="00864371" w14:paraId="6E9E7B1A" w14:textId="77777777" w:rsidTr="00864371">
        <w:tc>
          <w:tcPr>
            <w:tcW w:w="324" w:type="pct"/>
            <w:shd w:val="clear" w:color="auto" w:fill="auto"/>
          </w:tcPr>
          <w:p w14:paraId="71867390" w14:textId="069CDA61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17/10</w:t>
            </w:r>
          </w:p>
        </w:tc>
        <w:tc>
          <w:tcPr>
            <w:tcW w:w="460" w:type="pct"/>
            <w:shd w:val="clear" w:color="auto" w:fill="auto"/>
          </w:tcPr>
          <w:p w14:paraId="4E0C5B11" w14:textId="4A726FD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4B0E697A" w14:textId="2339523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02F1400C" w14:textId="6913C9E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C32ADD9" w14:textId="3736103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Medycyna społeczna</w:t>
            </w:r>
          </w:p>
        </w:tc>
        <w:tc>
          <w:tcPr>
            <w:tcW w:w="394" w:type="pct"/>
            <w:shd w:val="clear" w:color="auto" w:fill="auto"/>
          </w:tcPr>
          <w:p w14:paraId="3F446574" w14:textId="3018F1A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3DF4FB37" w14:textId="47FAC40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7A565248" w14:textId="7A3ECA6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5C9F842C" w14:textId="55E8DD4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0E3AE0B9" w14:textId="77777777" w:rsidTr="00864371">
        <w:tc>
          <w:tcPr>
            <w:tcW w:w="324" w:type="pct"/>
            <w:shd w:val="clear" w:color="auto" w:fill="auto"/>
          </w:tcPr>
          <w:p w14:paraId="50E57C98" w14:textId="617D448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17/10</w:t>
            </w:r>
          </w:p>
        </w:tc>
        <w:tc>
          <w:tcPr>
            <w:tcW w:w="460" w:type="pct"/>
            <w:shd w:val="clear" w:color="auto" w:fill="auto"/>
          </w:tcPr>
          <w:p w14:paraId="0EE9BFA5" w14:textId="1DBBE70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3869CA0D" w14:textId="4C9B09E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4D791589" w14:textId="72D6CCC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93C072E" w14:textId="357A2E6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Medycyna społeczna</w:t>
            </w:r>
          </w:p>
        </w:tc>
        <w:tc>
          <w:tcPr>
            <w:tcW w:w="394" w:type="pct"/>
            <w:shd w:val="clear" w:color="auto" w:fill="auto"/>
          </w:tcPr>
          <w:p w14:paraId="4EEC4474" w14:textId="2B521B7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590B00B0" w14:textId="07F4E1C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16264505" w14:textId="58873E1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55328591" w14:textId="57655F7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70317995" w14:textId="77777777" w:rsidTr="00864371">
        <w:tc>
          <w:tcPr>
            <w:tcW w:w="324" w:type="pct"/>
            <w:shd w:val="clear" w:color="auto" w:fill="auto"/>
          </w:tcPr>
          <w:p w14:paraId="03CBD2E8" w14:textId="670CBFD5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19/10</w:t>
            </w:r>
          </w:p>
        </w:tc>
        <w:tc>
          <w:tcPr>
            <w:tcW w:w="460" w:type="pct"/>
            <w:shd w:val="clear" w:color="auto" w:fill="auto"/>
          </w:tcPr>
          <w:p w14:paraId="3D66BC83" w14:textId="6F28398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295ACA34" w14:textId="7533C02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1B0BF3DA" w14:textId="5D5F05A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496A632" w14:textId="2169037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Środowiskowe zagrożenia zdrowia</w:t>
            </w:r>
          </w:p>
        </w:tc>
        <w:tc>
          <w:tcPr>
            <w:tcW w:w="394" w:type="pct"/>
            <w:shd w:val="clear" w:color="auto" w:fill="auto"/>
          </w:tcPr>
          <w:p w14:paraId="1272A841" w14:textId="54B74C6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53AD8228" w14:textId="16FB6A5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42670961" w14:textId="462B00F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05DFA7B5" w14:textId="7AD0E58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7D5A83A7" w14:textId="77777777" w:rsidTr="00864371">
        <w:tc>
          <w:tcPr>
            <w:tcW w:w="324" w:type="pct"/>
            <w:shd w:val="clear" w:color="auto" w:fill="auto"/>
          </w:tcPr>
          <w:p w14:paraId="35123720" w14:textId="3B01AE01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19/10</w:t>
            </w:r>
          </w:p>
        </w:tc>
        <w:tc>
          <w:tcPr>
            <w:tcW w:w="460" w:type="pct"/>
            <w:shd w:val="clear" w:color="auto" w:fill="auto"/>
          </w:tcPr>
          <w:p w14:paraId="16D992FB" w14:textId="4A7D26E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33E85E2F" w14:textId="3E4AD4F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7471F0FC" w14:textId="57D81E0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5236F16D" w14:textId="1904014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20D8C26F" w14:textId="49B0DBE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36A7DC04" w14:textId="20F0023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60B04810" w14:textId="329273D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866" w:type="pct"/>
            <w:shd w:val="clear" w:color="auto" w:fill="auto"/>
          </w:tcPr>
          <w:p w14:paraId="65C97A02" w14:textId="3771DF5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:rsidRPr="00864371" w14:paraId="3335D010" w14:textId="77777777" w:rsidTr="00864371">
        <w:tc>
          <w:tcPr>
            <w:tcW w:w="324" w:type="pct"/>
            <w:shd w:val="clear" w:color="auto" w:fill="auto"/>
          </w:tcPr>
          <w:p w14:paraId="14799136" w14:textId="26929C5F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19/10</w:t>
            </w:r>
          </w:p>
        </w:tc>
        <w:tc>
          <w:tcPr>
            <w:tcW w:w="460" w:type="pct"/>
            <w:shd w:val="clear" w:color="auto" w:fill="auto"/>
          </w:tcPr>
          <w:p w14:paraId="16C47BB1" w14:textId="6185BB1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0AC9FC30" w14:textId="6266F4E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01DC6A79" w14:textId="22CE782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FED5DCC" w14:textId="65E3F3B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Procedury medyczne w zarządzaniu ryzykiem zdrowotnym</w:t>
            </w:r>
          </w:p>
        </w:tc>
        <w:tc>
          <w:tcPr>
            <w:tcW w:w="394" w:type="pct"/>
            <w:shd w:val="clear" w:color="auto" w:fill="auto"/>
          </w:tcPr>
          <w:p w14:paraId="50346401" w14:textId="7508956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04ED65BD" w14:textId="6557A06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2264C24D" w14:textId="6DB1542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0E7ED81F" w14:textId="46F53F1E" w:rsidR="00864371" w:rsidRPr="00864371" w:rsidRDefault="00864371">
            <w:pPr>
              <w:rPr>
                <w:sz w:val="16"/>
                <w:lang w:val="en-US"/>
              </w:rPr>
            </w:pPr>
            <w:r w:rsidRPr="00864371">
              <w:rPr>
                <w:sz w:val="16"/>
                <w:lang w:val="en-US"/>
              </w:rPr>
              <w:t>dr hab. n. med. Brygida Adamek</w:t>
            </w:r>
          </w:p>
        </w:tc>
      </w:tr>
      <w:tr w:rsidR="00864371" w14:paraId="1D432E4E" w14:textId="77777777" w:rsidTr="00864371">
        <w:tc>
          <w:tcPr>
            <w:tcW w:w="324" w:type="pct"/>
            <w:shd w:val="clear" w:color="auto" w:fill="auto"/>
          </w:tcPr>
          <w:p w14:paraId="327BD57F" w14:textId="49834687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20/10</w:t>
            </w:r>
          </w:p>
        </w:tc>
        <w:tc>
          <w:tcPr>
            <w:tcW w:w="460" w:type="pct"/>
            <w:shd w:val="clear" w:color="auto" w:fill="auto"/>
          </w:tcPr>
          <w:p w14:paraId="53BA4140" w14:textId="4C3580B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2B662578" w14:textId="3B978D8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08B831AE" w14:textId="401D2B7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D56A5D2" w14:textId="3A1A442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Środowiskowe zagrożenia zdrowia</w:t>
            </w:r>
          </w:p>
        </w:tc>
        <w:tc>
          <w:tcPr>
            <w:tcW w:w="394" w:type="pct"/>
            <w:shd w:val="clear" w:color="auto" w:fill="auto"/>
          </w:tcPr>
          <w:p w14:paraId="20243951" w14:textId="1CB4B18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28B78B9B" w14:textId="5B0A83F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GS01</w:t>
            </w:r>
          </w:p>
        </w:tc>
        <w:tc>
          <w:tcPr>
            <w:tcW w:w="530" w:type="pct"/>
            <w:shd w:val="clear" w:color="auto" w:fill="auto"/>
          </w:tcPr>
          <w:p w14:paraId="24736F1C" w14:textId="3D74ABD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7B7A48AE" w14:textId="3FF1112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A872F64" w14:textId="77777777" w:rsidTr="00864371">
        <w:tc>
          <w:tcPr>
            <w:tcW w:w="324" w:type="pct"/>
            <w:shd w:val="clear" w:color="auto" w:fill="auto"/>
          </w:tcPr>
          <w:p w14:paraId="355419D0" w14:textId="1E2CBC6C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20/10</w:t>
            </w:r>
          </w:p>
        </w:tc>
        <w:tc>
          <w:tcPr>
            <w:tcW w:w="460" w:type="pct"/>
            <w:shd w:val="clear" w:color="auto" w:fill="auto"/>
          </w:tcPr>
          <w:p w14:paraId="766F123B" w14:textId="3545433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1E1B6130" w14:textId="3D316A5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1B6C3CBD" w14:textId="2BC9EDD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262F162" w14:textId="7CB52CB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Medycyna społeczna</w:t>
            </w:r>
          </w:p>
        </w:tc>
        <w:tc>
          <w:tcPr>
            <w:tcW w:w="394" w:type="pct"/>
            <w:shd w:val="clear" w:color="auto" w:fill="auto"/>
          </w:tcPr>
          <w:p w14:paraId="48D30475" w14:textId="4D812E6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625EDDC2" w14:textId="6FDD77E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6C6E52D6" w14:textId="1E4F023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5F6CC324" w14:textId="5814AB2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426211D5" w14:textId="77777777" w:rsidTr="00864371">
        <w:tc>
          <w:tcPr>
            <w:tcW w:w="324" w:type="pct"/>
            <w:shd w:val="clear" w:color="auto" w:fill="auto"/>
          </w:tcPr>
          <w:p w14:paraId="5F31FE12" w14:textId="2BF6F9B2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20/10</w:t>
            </w:r>
          </w:p>
        </w:tc>
        <w:tc>
          <w:tcPr>
            <w:tcW w:w="460" w:type="pct"/>
            <w:shd w:val="clear" w:color="auto" w:fill="auto"/>
          </w:tcPr>
          <w:p w14:paraId="1BECE437" w14:textId="3CD5E52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69FBC621" w14:textId="74C5BC1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7AECCA02" w14:textId="60CCFEB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690EAFC0" w14:textId="335590C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Medycyna społeczna</w:t>
            </w:r>
          </w:p>
        </w:tc>
        <w:tc>
          <w:tcPr>
            <w:tcW w:w="394" w:type="pct"/>
            <w:shd w:val="clear" w:color="auto" w:fill="auto"/>
          </w:tcPr>
          <w:p w14:paraId="737950DB" w14:textId="749FB5E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101FE848" w14:textId="2E130F3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331EDC69" w14:textId="2C3B0A1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41FA8235" w14:textId="6FFF0A2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B5294ED" w14:textId="77777777" w:rsidTr="00864371">
        <w:tc>
          <w:tcPr>
            <w:tcW w:w="324" w:type="pct"/>
            <w:shd w:val="clear" w:color="auto" w:fill="auto"/>
          </w:tcPr>
          <w:p w14:paraId="4752E568" w14:textId="2634F599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21/10</w:t>
            </w:r>
          </w:p>
        </w:tc>
        <w:tc>
          <w:tcPr>
            <w:tcW w:w="460" w:type="pct"/>
            <w:shd w:val="clear" w:color="auto" w:fill="auto"/>
          </w:tcPr>
          <w:p w14:paraId="52379621" w14:textId="58BEC56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3987578A" w14:textId="29A8AE1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18362406" w14:textId="472B1A0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010BA51" w14:textId="5B92FD9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394" w:type="pct"/>
            <w:shd w:val="clear" w:color="auto" w:fill="auto"/>
          </w:tcPr>
          <w:p w14:paraId="4CC8A1D9" w14:textId="3117BC1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47F5D560" w14:textId="76985CB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3D07B205" w14:textId="4E2A549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6B45441A" w14:textId="48FCED6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864371" w:rsidRPr="00864371" w14:paraId="7849FA88" w14:textId="77777777" w:rsidTr="00864371">
        <w:tc>
          <w:tcPr>
            <w:tcW w:w="324" w:type="pct"/>
            <w:shd w:val="clear" w:color="auto" w:fill="auto"/>
          </w:tcPr>
          <w:p w14:paraId="0A282F21" w14:textId="2A2CE84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21/10</w:t>
            </w:r>
          </w:p>
        </w:tc>
        <w:tc>
          <w:tcPr>
            <w:tcW w:w="460" w:type="pct"/>
            <w:shd w:val="clear" w:color="auto" w:fill="auto"/>
          </w:tcPr>
          <w:p w14:paraId="42A4AF19" w14:textId="17D8C84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42DE2F11" w14:textId="72886B1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60C088F9" w14:textId="768131A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5553A494" w14:textId="555A23C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chorób zakaźnych</w:t>
            </w:r>
          </w:p>
        </w:tc>
        <w:tc>
          <w:tcPr>
            <w:tcW w:w="394" w:type="pct"/>
            <w:shd w:val="clear" w:color="auto" w:fill="auto"/>
          </w:tcPr>
          <w:p w14:paraId="04DD9FBB" w14:textId="7E1BD3A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454573DE" w14:textId="0C945EC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147AE890" w14:textId="3304C45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4A3898C8" w14:textId="58ED4BD1" w:rsidR="00864371" w:rsidRPr="00864371" w:rsidRDefault="00864371">
            <w:pPr>
              <w:rPr>
                <w:sz w:val="16"/>
                <w:lang w:val="en-US"/>
              </w:rPr>
            </w:pPr>
            <w:r w:rsidRPr="00864371">
              <w:rPr>
                <w:sz w:val="16"/>
                <w:lang w:val="en-US"/>
              </w:rPr>
              <w:t>dr hab. n. med. Brygida Adamek</w:t>
            </w:r>
          </w:p>
        </w:tc>
      </w:tr>
      <w:tr w:rsidR="00864371" w:rsidRPr="00864371" w14:paraId="37BDE920" w14:textId="77777777" w:rsidTr="00864371">
        <w:tc>
          <w:tcPr>
            <w:tcW w:w="324" w:type="pct"/>
            <w:shd w:val="clear" w:color="auto" w:fill="auto"/>
          </w:tcPr>
          <w:p w14:paraId="491D375B" w14:textId="228287B0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21/10</w:t>
            </w:r>
          </w:p>
        </w:tc>
        <w:tc>
          <w:tcPr>
            <w:tcW w:w="460" w:type="pct"/>
            <w:shd w:val="clear" w:color="auto" w:fill="auto"/>
          </w:tcPr>
          <w:p w14:paraId="00E172F5" w14:textId="049C40F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6403CCC3" w14:textId="7974BE8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00D331AE" w14:textId="0EBF5FB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125A12D" w14:textId="5EC7114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chorób zakaźnych</w:t>
            </w:r>
          </w:p>
        </w:tc>
        <w:tc>
          <w:tcPr>
            <w:tcW w:w="394" w:type="pct"/>
            <w:shd w:val="clear" w:color="auto" w:fill="auto"/>
          </w:tcPr>
          <w:p w14:paraId="5BA50155" w14:textId="15EF5E1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6430F1D8" w14:textId="1AF944C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44BACEC0" w14:textId="67D0C83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4D9A6913" w14:textId="4F9D7664" w:rsidR="00864371" w:rsidRPr="00864371" w:rsidRDefault="00864371">
            <w:pPr>
              <w:rPr>
                <w:sz w:val="16"/>
                <w:lang w:val="en-US"/>
              </w:rPr>
            </w:pPr>
            <w:r w:rsidRPr="00864371">
              <w:rPr>
                <w:sz w:val="16"/>
                <w:lang w:val="en-US"/>
              </w:rPr>
              <w:t>dr hab. n. med. Brygida Adamek</w:t>
            </w:r>
          </w:p>
        </w:tc>
      </w:tr>
      <w:tr w:rsidR="00864371" w14:paraId="27090E19" w14:textId="77777777" w:rsidTr="00864371">
        <w:tc>
          <w:tcPr>
            <w:tcW w:w="324" w:type="pct"/>
            <w:shd w:val="clear" w:color="auto" w:fill="auto"/>
          </w:tcPr>
          <w:p w14:paraId="0BA547B2" w14:textId="66D3ABB3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22/10</w:t>
            </w:r>
          </w:p>
        </w:tc>
        <w:tc>
          <w:tcPr>
            <w:tcW w:w="460" w:type="pct"/>
            <w:shd w:val="clear" w:color="auto" w:fill="auto"/>
          </w:tcPr>
          <w:p w14:paraId="5EBC2DB0" w14:textId="616ED5E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7431915A" w14:textId="741103F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2CA2106C" w14:textId="4BD2F18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605CDA45" w14:textId="7688A22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statystyczne w ochronie zdrowia</w:t>
            </w:r>
          </w:p>
        </w:tc>
        <w:tc>
          <w:tcPr>
            <w:tcW w:w="394" w:type="pct"/>
            <w:shd w:val="clear" w:color="auto" w:fill="auto"/>
          </w:tcPr>
          <w:p w14:paraId="652E7D81" w14:textId="72C2AC4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4391A20B" w14:textId="3157290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45025437" w14:textId="77CDF5A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866" w:type="pct"/>
            <w:shd w:val="clear" w:color="auto" w:fill="auto"/>
          </w:tcPr>
          <w:p w14:paraId="0565A21E" w14:textId="3355775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7EA2A4EC" w14:textId="77777777" w:rsidTr="00864371">
        <w:tc>
          <w:tcPr>
            <w:tcW w:w="324" w:type="pct"/>
            <w:shd w:val="clear" w:color="auto" w:fill="auto"/>
          </w:tcPr>
          <w:p w14:paraId="216EAD93" w14:textId="70CFE14D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22/10</w:t>
            </w:r>
          </w:p>
        </w:tc>
        <w:tc>
          <w:tcPr>
            <w:tcW w:w="460" w:type="pct"/>
            <w:shd w:val="clear" w:color="auto" w:fill="auto"/>
          </w:tcPr>
          <w:p w14:paraId="2E05A7BC" w14:textId="7203369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2A00AE24" w14:textId="005317C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7725628F" w14:textId="0EC2FE3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042ECBA" w14:textId="699E3E5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 w dobie zmian klimatu</w:t>
            </w:r>
          </w:p>
        </w:tc>
        <w:tc>
          <w:tcPr>
            <w:tcW w:w="394" w:type="pct"/>
            <w:shd w:val="clear" w:color="auto" w:fill="auto"/>
          </w:tcPr>
          <w:p w14:paraId="5280813F" w14:textId="76C9B18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26EB3A76" w14:textId="32AD518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292E7BEA" w14:textId="3E1C8F4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77547893" w14:textId="68B0EF8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02084FF1" w14:textId="77777777" w:rsidTr="00864371">
        <w:tc>
          <w:tcPr>
            <w:tcW w:w="324" w:type="pct"/>
            <w:shd w:val="clear" w:color="auto" w:fill="auto"/>
          </w:tcPr>
          <w:p w14:paraId="409DE5F3" w14:textId="66E2075A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23/10</w:t>
            </w:r>
          </w:p>
        </w:tc>
        <w:tc>
          <w:tcPr>
            <w:tcW w:w="460" w:type="pct"/>
            <w:shd w:val="clear" w:color="auto" w:fill="auto"/>
          </w:tcPr>
          <w:p w14:paraId="048B6AA1" w14:textId="0840E47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738663AC" w14:textId="3C89316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05AABEBD" w14:textId="7638E82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26418E1" w14:textId="002FE33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statystyczne w ochronie zdrowia</w:t>
            </w:r>
          </w:p>
        </w:tc>
        <w:tc>
          <w:tcPr>
            <w:tcW w:w="394" w:type="pct"/>
            <w:shd w:val="clear" w:color="auto" w:fill="auto"/>
          </w:tcPr>
          <w:p w14:paraId="551B1666" w14:textId="482B5E0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0B373CC6" w14:textId="42C26E0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612329C1" w14:textId="38051CE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22</w:t>
            </w:r>
          </w:p>
        </w:tc>
        <w:tc>
          <w:tcPr>
            <w:tcW w:w="866" w:type="pct"/>
            <w:shd w:val="clear" w:color="auto" w:fill="auto"/>
          </w:tcPr>
          <w:p w14:paraId="1D05C94D" w14:textId="3733840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:rsidRPr="00864371" w14:paraId="464E693E" w14:textId="77777777" w:rsidTr="00864371">
        <w:tc>
          <w:tcPr>
            <w:tcW w:w="324" w:type="pct"/>
            <w:shd w:val="clear" w:color="auto" w:fill="auto"/>
          </w:tcPr>
          <w:p w14:paraId="13EF702C" w14:textId="4E5C7813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23/10</w:t>
            </w:r>
          </w:p>
        </w:tc>
        <w:tc>
          <w:tcPr>
            <w:tcW w:w="460" w:type="pct"/>
            <w:shd w:val="clear" w:color="auto" w:fill="auto"/>
          </w:tcPr>
          <w:p w14:paraId="63AF147D" w14:textId="4C775CF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4EB1DB59" w14:textId="1A35AD4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1838BA4E" w14:textId="1845057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534FF510" w14:textId="2AF0429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w procedurach medycznych</w:t>
            </w:r>
          </w:p>
        </w:tc>
        <w:tc>
          <w:tcPr>
            <w:tcW w:w="394" w:type="pct"/>
            <w:shd w:val="clear" w:color="auto" w:fill="auto"/>
          </w:tcPr>
          <w:p w14:paraId="3D793F87" w14:textId="5E37347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6F86FA47" w14:textId="06E5312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283C66A3" w14:textId="219C1A5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39</w:t>
            </w:r>
          </w:p>
        </w:tc>
        <w:tc>
          <w:tcPr>
            <w:tcW w:w="866" w:type="pct"/>
            <w:shd w:val="clear" w:color="auto" w:fill="auto"/>
          </w:tcPr>
          <w:p w14:paraId="303A43F9" w14:textId="7CAB154D" w:rsidR="00864371" w:rsidRPr="00864371" w:rsidRDefault="00864371">
            <w:pPr>
              <w:rPr>
                <w:sz w:val="16"/>
                <w:lang w:val="en-US"/>
              </w:rPr>
            </w:pPr>
            <w:r w:rsidRPr="00864371">
              <w:rPr>
                <w:sz w:val="16"/>
                <w:lang w:val="en-US"/>
              </w:rPr>
              <w:t>dr hab. n. med. Brygida Adamek</w:t>
            </w:r>
          </w:p>
        </w:tc>
      </w:tr>
      <w:tr w:rsidR="00864371" w14:paraId="11642576" w14:textId="77777777" w:rsidTr="00864371">
        <w:tc>
          <w:tcPr>
            <w:tcW w:w="324" w:type="pct"/>
            <w:shd w:val="clear" w:color="auto" w:fill="auto"/>
          </w:tcPr>
          <w:p w14:paraId="49285BCB" w14:textId="4A5D36CA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24/10</w:t>
            </w:r>
          </w:p>
        </w:tc>
        <w:tc>
          <w:tcPr>
            <w:tcW w:w="460" w:type="pct"/>
            <w:shd w:val="clear" w:color="auto" w:fill="auto"/>
          </w:tcPr>
          <w:p w14:paraId="2C5666A5" w14:textId="750BBB1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09AC9100" w14:textId="5E16890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3" w:type="pct"/>
            <w:shd w:val="clear" w:color="auto" w:fill="auto"/>
          </w:tcPr>
          <w:p w14:paraId="3C43644C" w14:textId="21929ED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06B9367" w14:textId="10E46FC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394" w:type="pct"/>
            <w:shd w:val="clear" w:color="auto" w:fill="auto"/>
          </w:tcPr>
          <w:p w14:paraId="3A027716" w14:textId="26A0FEA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0B9F6854" w14:textId="09574DC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7D721B94" w14:textId="75507D3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1D98FE65" w14:textId="2BE0E60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864371" w14:paraId="061B54EC" w14:textId="77777777" w:rsidTr="00864371">
        <w:tc>
          <w:tcPr>
            <w:tcW w:w="324" w:type="pct"/>
            <w:shd w:val="clear" w:color="auto" w:fill="auto"/>
          </w:tcPr>
          <w:p w14:paraId="49FDDF42" w14:textId="6DE63B64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24/10</w:t>
            </w:r>
          </w:p>
        </w:tc>
        <w:tc>
          <w:tcPr>
            <w:tcW w:w="460" w:type="pct"/>
            <w:shd w:val="clear" w:color="auto" w:fill="auto"/>
          </w:tcPr>
          <w:p w14:paraId="2B6AB414" w14:textId="34814DC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378B3995" w14:textId="5F91E59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3" w:type="pct"/>
            <w:shd w:val="clear" w:color="auto" w:fill="auto"/>
          </w:tcPr>
          <w:p w14:paraId="732CEC8E" w14:textId="7B20EBC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D7C0537" w14:textId="3903088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 w dobie zmian klimatu</w:t>
            </w:r>
          </w:p>
        </w:tc>
        <w:tc>
          <w:tcPr>
            <w:tcW w:w="394" w:type="pct"/>
            <w:shd w:val="clear" w:color="auto" w:fill="auto"/>
          </w:tcPr>
          <w:p w14:paraId="39E0CBBF" w14:textId="446B73B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7FF54423" w14:textId="69432EA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7F43E62D" w14:textId="5161FAE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6AE2491A" w14:textId="36E39D9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1C5E939F" w14:textId="77777777" w:rsidTr="00864371">
        <w:tc>
          <w:tcPr>
            <w:tcW w:w="324" w:type="pct"/>
            <w:shd w:val="clear" w:color="auto" w:fill="auto"/>
          </w:tcPr>
          <w:p w14:paraId="6195998E" w14:textId="5521F86F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24/10</w:t>
            </w:r>
          </w:p>
        </w:tc>
        <w:tc>
          <w:tcPr>
            <w:tcW w:w="460" w:type="pct"/>
            <w:shd w:val="clear" w:color="auto" w:fill="auto"/>
          </w:tcPr>
          <w:p w14:paraId="4330C2CA" w14:textId="13448BD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40AD8FEE" w14:textId="47B5CF4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5D77816A" w14:textId="24DDF9F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CACA52F" w14:textId="72CC29E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 w dobie zmian klimatu</w:t>
            </w:r>
          </w:p>
        </w:tc>
        <w:tc>
          <w:tcPr>
            <w:tcW w:w="394" w:type="pct"/>
            <w:shd w:val="clear" w:color="auto" w:fill="auto"/>
          </w:tcPr>
          <w:p w14:paraId="1649E893" w14:textId="1D70C90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2C6C037B" w14:textId="0ADCF54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46CE4260" w14:textId="59BA4F3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71D53BA8" w14:textId="5B7D506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F727153" w14:textId="77777777" w:rsidTr="00864371">
        <w:tc>
          <w:tcPr>
            <w:tcW w:w="324" w:type="pct"/>
            <w:shd w:val="clear" w:color="auto" w:fill="auto"/>
          </w:tcPr>
          <w:p w14:paraId="7351EA57" w14:textId="7181BF47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24/10</w:t>
            </w:r>
          </w:p>
        </w:tc>
        <w:tc>
          <w:tcPr>
            <w:tcW w:w="460" w:type="pct"/>
            <w:shd w:val="clear" w:color="auto" w:fill="auto"/>
          </w:tcPr>
          <w:p w14:paraId="2897F28F" w14:textId="1993F46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6841219A" w14:textId="5C14567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25B2FFFE" w14:textId="1345991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5F136E17" w14:textId="700E4E2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Środowiskowe zagrożenia zdrowia</w:t>
            </w:r>
          </w:p>
        </w:tc>
        <w:tc>
          <w:tcPr>
            <w:tcW w:w="394" w:type="pct"/>
            <w:shd w:val="clear" w:color="auto" w:fill="auto"/>
          </w:tcPr>
          <w:p w14:paraId="077358C0" w14:textId="6FDA4A9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6F2082E8" w14:textId="246BB9A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4D4AF139" w14:textId="53BE03D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4F14E3C2" w14:textId="3BA58C6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47A4F337" w14:textId="77777777" w:rsidTr="00864371">
        <w:tc>
          <w:tcPr>
            <w:tcW w:w="324" w:type="pct"/>
            <w:shd w:val="clear" w:color="auto" w:fill="auto"/>
          </w:tcPr>
          <w:p w14:paraId="147273EB" w14:textId="5908CBBF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24/10</w:t>
            </w:r>
          </w:p>
        </w:tc>
        <w:tc>
          <w:tcPr>
            <w:tcW w:w="460" w:type="pct"/>
            <w:shd w:val="clear" w:color="auto" w:fill="auto"/>
          </w:tcPr>
          <w:p w14:paraId="05D5AE1B" w14:textId="417D474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7184E9F8" w14:textId="7E24A0B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1310B6B9" w14:textId="5E37A86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33E92C7" w14:textId="18459DA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Środowiskowe zagrożenia zdrowia</w:t>
            </w:r>
          </w:p>
        </w:tc>
        <w:tc>
          <w:tcPr>
            <w:tcW w:w="394" w:type="pct"/>
            <w:shd w:val="clear" w:color="auto" w:fill="auto"/>
          </w:tcPr>
          <w:p w14:paraId="12919F48" w14:textId="41BD64F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77984F78" w14:textId="19D6F6A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292D95EC" w14:textId="66C2255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54DD44CB" w14:textId="4120247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3F3A7DD7" w14:textId="77777777" w:rsidTr="00864371">
        <w:tc>
          <w:tcPr>
            <w:tcW w:w="324" w:type="pct"/>
            <w:shd w:val="clear" w:color="auto" w:fill="auto"/>
          </w:tcPr>
          <w:p w14:paraId="1E136C29" w14:textId="09230415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26/10</w:t>
            </w:r>
          </w:p>
        </w:tc>
        <w:tc>
          <w:tcPr>
            <w:tcW w:w="460" w:type="pct"/>
            <w:shd w:val="clear" w:color="auto" w:fill="auto"/>
          </w:tcPr>
          <w:p w14:paraId="6A2918F0" w14:textId="1F6044D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45AEAA4B" w14:textId="4B3EA4B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58C7E9CB" w14:textId="3D41861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860F5D4" w14:textId="15C25ED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0AC37AC5" w14:textId="5CBC942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08498640" w14:textId="498C6B4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07AFFEF3" w14:textId="2AFCEEE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866" w:type="pct"/>
            <w:shd w:val="clear" w:color="auto" w:fill="auto"/>
          </w:tcPr>
          <w:p w14:paraId="05D45E83" w14:textId="4465881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31F4C50A" w14:textId="77777777" w:rsidTr="00864371">
        <w:tc>
          <w:tcPr>
            <w:tcW w:w="324" w:type="pct"/>
            <w:shd w:val="clear" w:color="auto" w:fill="auto"/>
          </w:tcPr>
          <w:p w14:paraId="41FA6810" w14:textId="06224CA6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26/10</w:t>
            </w:r>
          </w:p>
        </w:tc>
        <w:tc>
          <w:tcPr>
            <w:tcW w:w="460" w:type="pct"/>
            <w:shd w:val="clear" w:color="auto" w:fill="auto"/>
          </w:tcPr>
          <w:p w14:paraId="3E77082D" w14:textId="6CE3269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7781826E" w14:textId="614B4D3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3E75BF3B" w14:textId="20DED86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6360B48" w14:textId="2021C17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Procedury medyczne w zarządzaniu ryzykiem zdrowotnym</w:t>
            </w:r>
          </w:p>
        </w:tc>
        <w:tc>
          <w:tcPr>
            <w:tcW w:w="394" w:type="pct"/>
            <w:shd w:val="clear" w:color="auto" w:fill="auto"/>
          </w:tcPr>
          <w:p w14:paraId="225BA29F" w14:textId="4A06B87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307A82F5" w14:textId="7EE03BD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66FEB8A2" w14:textId="7B65B72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54FE1191" w14:textId="082FFE4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2ADABC29" w14:textId="77777777" w:rsidTr="00864371">
        <w:tc>
          <w:tcPr>
            <w:tcW w:w="324" w:type="pct"/>
            <w:shd w:val="clear" w:color="auto" w:fill="auto"/>
          </w:tcPr>
          <w:p w14:paraId="1637D08D" w14:textId="3439C82C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27/10</w:t>
            </w:r>
          </w:p>
        </w:tc>
        <w:tc>
          <w:tcPr>
            <w:tcW w:w="460" w:type="pct"/>
            <w:shd w:val="clear" w:color="auto" w:fill="auto"/>
          </w:tcPr>
          <w:p w14:paraId="7648625F" w14:textId="27C1218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51F2DCB5" w14:textId="3730980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6D09F1E1" w14:textId="5E44354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19134AF" w14:textId="79BCD99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Medycyna społeczna</w:t>
            </w:r>
          </w:p>
        </w:tc>
        <w:tc>
          <w:tcPr>
            <w:tcW w:w="394" w:type="pct"/>
            <w:shd w:val="clear" w:color="auto" w:fill="auto"/>
          </w:tcPr>
          <w:p w14:paraId="2A9EDF70" w14:textId="5CF4EFF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2BEE9891" w14:textId="3BA6BCD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7B5FB416" w14:textId="06A80D8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218C9FCA" w14:textId="781ACF9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7C199018" w14:textId="77777777" w:rsidTr="00864371">
        <w:tc>
          <w:tcPr>
            <w:tcW w:w="324" w:type="pct"/>
            <w:shd w:val="clear" w:color="auto" w:fill="auto"/>
          </w:tcPr>
          <w:p w14:paraId="24713814" w14:textId="379A1FB5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27/10</w:t>
            </w:r>
          </w:p>
        </w:tc>
        <w:tc>
          <w:tcPr>
            <w:tcW w:w="460" w:type="pct"/>
            <w:shd w:val="clear" w:color="auto" w:fill="auto"/>
          </w:tcPr>
          <w:p w14:paraId="2681202C" w14:textId="2EBF2C6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42BC07B5" w14:textId="771780D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42808EC9" w14:textId="5BB5FFD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58F27B4D" w14:textId="70247ED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Medycyna społeczna</w:t>
            </w:r>
          </w:p>
        </w:tc>
        <w:tc>
          <w:tcPr>
            <w:tcW w:w="394" w:type="pct"/>
            <w:shd w:val="clear" w:color="auto" w:fill="auto"/>
          </w:tcPr>
          <w:p w14:paraId="69712158" w14:textId="432316F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34192E25" w14:textId="3434A3D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450C20FA" w14:textId="627DA1E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7D59E0FF" w14:textId="08B9FDD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0D3352AB" w14:textId="77777777" w:rsidTr="00864371">
        <w:tc>
          <w:tcPr>
            <w:tcW w:w="324" w:type="pct"/>
            <w:shd w:val="clear" w:color="auto" w:fill="auto"/>
          </w:tcPr>
          <w:p w14:paraId="7BB9D37D" w14:textId="624C7E97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28/10</w:t>
            </w:r>
          </w:p>
        </w:tc>
        <w:tc>
          <w:tcPr>
            <w:tcW w:w="460" w:type="pct"/>
            <w:shd w:val="clear" w:color="auto" w:fill="auto"/>
          </w:tcPr>
          <w:p w14:paraId="22F35C78" w14:textId="2BA1645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6D2F3D62" w14:textId="699400C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4852D7FB" w14:textId="6DEEA69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D3489EF" w14:textId="7779AF9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394" w:type="pct"/>
            <w:shd w:val="clear" w:color="auto" w:fill="auto"/>
          </w:tcPr>
          <w:p w14:paraId="539C4FD1" w14:textId="125231A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2EAEF565" w14:textId="7647F95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0908EFD2" w14:textId="4235230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36E513BF" w14:textId="0B8D5B7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864371" w14:paraId="039F1F92" w14:textId="77777777" w:rsidTr="00864371">
        <w:tc>
          <w:tcPr>
            <w:tcW w:w="324" w:type="pct"/>
            <w:shd w:val="clear" w:color="auto" w:fill="auto"/>
          </w:tcPr>
          <w:p w14:paraId="04F71A27" w14:textId="48F9FC14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28/10</w:t>
            </w:r>
          </w:p>
        </w:tc>
        <w:tc>
          <w:tcPr>
            <w:tcW w:w="460" w:type="pct"/>
            <w:shd w:val="clear" w:color="auto" w:fill="auto"/>
          </w:tcPr>
          <w:p w14:paraId="16B30E35" w14:textId="3948790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6E34B808" w14:textId="2C582C1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7784EE42" w14:textId="4D9FE4F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1B554C9" w14:textId="0A20A31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chorób zakaźnych</w:t>
            </w:r>
          </w:p>
        </w:tc>
        <w:tc>
          <w:tcPr>
            <w:tcW w:w="394" w:type="pct"/>
            <w:shd w:val="clear" w:color="auto" w:fill="auto"/>
          </w:tcPr>
          <w:p w14:paraId="648271C4" w14:textId="211C7EE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7B5368BB" w14:textId="5D3CE81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49E5C9CA" w14:textId="04A180F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0F7B2DF7" w14:textId="42DD7B2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340FF72B" w14:textId="77777777" w:rsidTr="00864371">
        <w:tc>
          <w:tcPr>
            <w:tcW w:w="324" w:type="pct"/>
            <w:shd w:val="clear" w:color="auto" w:fill="auto"/>
          </w:tcPr>
          <w:p w14:paraId="0A8AD86B" w14:textId="45CAE8A1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28/10</w:t>
            </w:r>
          </w:p>
        </w:tc>
        <w:tc>
          <w:tcPr>
            <w:tcW w:w="460" w:type="pct"/>
            <w:shd w:val="clear" w:color="auto" w:fill="auto"/>
          </w:tcPr>
          <w:p w14:paraId="0B9D3314" w14:textId="144B315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28BD2E34" w14:textId="23AFDF8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7CA2539C" w14:textId="2D1FBFA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A6E75E3" w14:textId="3608093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chorób zakaźnych</w:t>
            </w:r>
          </w:p>
        </w:tc>
        <w:tc>
          <w:tcPr>
            <w:tcW w:w="394" w:type="pct"/>
            <w:shd w:val="clear" w:color="auto" w:fill="auto"/>
          </w:tcPr>
          <w:p w14:paraId="7AAD8D28" w14:textId="6D56488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6F0D35EF" w14:textId="2228B90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68DAFC25" w14:textId="0F4E5F7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34080E0E" w14:textId="4CB1149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5CE44467" w14:textId="77777777" w:rsidTr="00864371">
        <w:tc>
          <w:tcPr>
            <w:tcW w:w="324" w:type="pct"/>
            <w:shd w:val="clear" w:color="auto" w:fill="auto"/>
          </w:tcPr>
          <w:p w14:paraId="6389FC6B" w14:textId="40710109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29/10</w:t>
            </w:r>
          </w:p>
        </w:tc>
        <w:tc>
          <w:tcPr>
            <w:tcW w:w="460" w:type="pct"/>
            <w:shd w:val="clear" w:color="auto" w:fill="auto"/>
          </w:tcPr>
          <w:p w14:paraId="3FA57FDE" w14:textId="4A4197F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4B27502C" w14:textId="5170264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343" w:type="pct"/>
            <w:shd w:val="clear" w:color="auto" w:fill="auto"/>
          </w:tcPr>
          <w:p w14:paraId="3E3B90BC" w14:textId="5678CD6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0E2C5397" w14:textId="736BD16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statystyczne w ochronie zdrowia</w:t>
            </w:r>
          </w:p>
        </w:tc>
        <w:tc>
          <w:tcPr>
            <w:tcW w:w="394" w:type="pct"/>
            <w:shd w:val="clear" w:color="auto" w:fill="auto"/>
          </w:tcPr>
          <w:p w14:paraId="558F92C8" w14:textId="0A4E8F4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7FFEF511" w14:textId="02DC601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730C9B63" w14:textId="5B5FAB3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866" w:type="pct"/>
            <w:shd w:val="clear" w:color="auto" w:fill="auto"/>
          </w:tcPr>
          <w:p w14:paraId="45B21BE0" w14:textId="003790A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1BCF96F" w14:textId="77777777" w:rsidTr="00864371">
        <w:tc>
          <w:tcPr>
            <w:tcW w:w="324" w:type="pct"/>
            <w:shd w:val="clear" w:color="auto" w:fill="auto"/>
          </w:tcPr>
          <w:p w14:paraId="3C211011" w14:textId="6EB45DC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29/10</w:t>
            </w:r>
          </w:p>
        </w:tc>
        <w:tc>
          <w:tcPr>
            <w:tcW w:w="460" w:type="pct"/>
            <w:shd w:val="clear" w:color="auto" w:fill="auto"/>
          </w:tcPr>
          <w:p w14:paraId="5B721E30" w14:textId="187FA89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43FCF240" w14:textId="747286C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17:15 - 19:30</w:t>
            </w:r>
          </w:p>
        </w:tc>
        <w:tc>
          <w:tcPr>
            <w:tcW w:w="343" w:type="pct"/>
            <w:shd w:val="clear" w:color="auto" w:fill="auto"/>
          </w:tcPr>
          <w:p w14:paraId="59E660C8" w14:textId="68A9AB2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61BC932" w14:textId="5016F03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 w dobie zmian klimatu</w:t>
            </w:r>
          </w:p>
        </w:tc>
        <w:tc>
          <w:tcPr>
            <w:tcW w:w="394" w:type="pct"/>
            <w:shd w:val="clear" w:color="auto" w:fill="auto"/>
          </w:tcPr>
          <w:p w14:paraId="23027CA0" w14:textId="1B0A8F6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3173CA89" w14:textId="7F2B397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422DBD64" w14:textId="3848005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6FC77413" w14:textId="3D41E45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23534BA3" w14:textId="77777777" w:rsidTr="00864371">
        <w:tc>
          <w:tcPr>
            <w:tcW w:w="324" w:type="pct"/>
            <w:shd w:val="clear" w:color="auto" w:fill="auto"/>
          </w:tcPr>
          <w:p w14:paraId="59B9ECF7" w14:textId="23E1DC89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30/10</w:t>
            </w:r>
          </w:p>
        </w:tc>
        <w:tc>
          <w:tcPr>
            <w:tcW w:w="460" w:type="pct"/>
            <w:shd w:val="clear" w:color="auto" w:fill="auto"/>
          </w:tcPr>
          <w:p w14:paraId="4CC4B12C" w14:textId="2AD6421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30CDBEF9" w14:textId="78B17F4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60243610" w14:textId="4C6BF53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683AFB52" w14:textId="64AA607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statystyczne w ochronie zdrowia</w:t>
            </w:r>
          </w:p>
        </w:tc>
        <w:tc>
          <w:tcPr>
            <w:tcW w:w="394" w:type="pct"/>
            <w:shd w:val="clear" w:color="auto" w:fill="auto"/>
          </w:tcPr>
          <w:p w14:paraId="39C86E21" w14:textId="7744C01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5935ACB2" w14:textId="238A88B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7B2F1827" w14:textId="14AC14F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22</w:t>
            </w:r>
          </w:p>
        </w:tc>
        <w:tc>
          <w:tcPr>
            <w:tcW w:w="866" w:type="pct"/>
            <w:shd w:val="clear" w:color="auto" w:fill="auto"/>
          </w:tcPr>
          <w:p w14:paraId="58BE9B29" w14:textId="28AD604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3BDB9383" w14:textId="77777777" w:rsidTr="00864371">
        <w:tc>
          <w:tcPr>
            <w:tcW w:w="324" w:type="pct"/>
            <w:shd w:val="clear" w:color="auto" w:fill="auto"/>
          </w:tcPr>
          <w:p w14:paraId="4D897A97" w14:textId="1E53A378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30/10</w:t>
            </w:r>
          </w:p>
        </w:tc>
        <w:tc>
          <w:tcPr>
            <w:tcW w:w="460" w:type="pct"/>
            <w:shd w:val="clear" w:color="auto" w:fill="auto"/>
          </w:tcPr>
          <w:p w14:paraId="2E30CC8C" w14:textId="09B2E8F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2123DA99" w14:textId="2FA12D2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7785DAD9" w14:textId="554E9CB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6529AAAB" w14:textId="43E001D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w procedurach medycznych</w:t>
            </w:r>
          </w:p>
        </w:tc>
        <w:tc>
          <w:tcPr>
            <w:tcW w:w="394" w:type="pct"/>
            <w:shd w:val="clear" w:color="auto" w:fill="auto"/>
          </w:tcPr>
          <w:p w14:paraId="0A855B6F" w14:textId="03B430C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391167B9" w14:textId="32C05D0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6BC4F919" w14:textId="18BD660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39</w:t>
            </w:r>
          </w:p>
        </w:tc>
        <w:tc>
          <w:tcPr>
            <w:tcW w:w="866" w:type="pct"/>
            <w:shd w:val="clear" w:color="auto" w:fill="auto"/>
          </w:tcPr>
          <w:p w14:paraId="7E952C90" w14:textId="34FFF2E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583FEB8B" w14:textId="77777777" w:rsidTr="00864371">
        <w:tc>
          <w:tcPr>
            <w:tcW w:w="324" w:type="pct"/>
            <w:shd w:val="clear" w:color="auto" w:fill="auto"/>
          </w:tcPr>
          <w:p w14:paraId="71B6E486" w14:textId="5A15A7DC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31/10</w:t>
            </w:r>
          </w:p>
        </w:tc>
        <w:tc>
          <w:tcPr>
            <w:tcW w:w="460" w:type="pct"/>
            <w:shd w:val="clear" w:color="auto" w:fill="auto"/>
          </w:tcPr>
          <w:p w14:paraId="1069E404" w14:textId="0BD5820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495D2054" w14:textId="18E94D7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3" w:type="pct"/>
            <w:shd w:val="clear" w:color="auto" w:fill="auto"/>
          </w:tcPr>
          <w:p w14:paraId="14AE1D2C" w14:textId="494D6D5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6A1CE9D" w14:textId="3A67F19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394" w:type="pct"/>
            <w:shd w:val="clear" w:color="auto" w:fill="auto"/>
          </w:tcPr>
          <w:p w14:paraId="38804EA1" w14:textId="40AC82B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2D55380D" w14:textId="351FF4F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39542217" w14:textId="2606321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6BAC9E40" w14:textId="56BCDF0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864371" w14:paraId="0AADACD7" w14:textId="77777777" w:rsidTr="00864371">
        <w:tc>
          <w:tcPr>
            <w:tcW w:w="324" w:type="pct"/>
            <w:shd w:val="clear" w:color="auto" w:fill="auto"/>
          </w:tcPr>
          <w:p w14:paraId="273C1BB9" w14:textId="26C498E9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31/10</w:t>
            </w:r>
          </w:p>
        </w:tc>
        <w:tc>
          <w:tcPr>
            <w:tcW w:w="460" w:type="pct"/>
            <w:shd w:val="clear" w:color="auto" w:fill="auto"/>
          </w:tcPr>
          <w:p w14:paraId="48005515" w14:textId="5F2AF12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4FCCEE67" w14:textId="0D72E64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3" w:type="pct"/>
            <w:shd w:val="clear" w:color="auto" w:fill="auto"/>
          </w:tcPr>
          <w:p w14:paraId="03E2D537" w14:textId="0BF7E0B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01A52C2" w14:textId="3F75BB6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 w dobie zmian klimatu</w:t>
            </w:r>
          </w:p>
        </w:tc>
        <w:tc>
          <w:tcPr>
            <w:tcW w:w="394" w:type="pct"/>
            <w:shd w:val="clear" w:color="auto" w:fill="auto"/>
          </w:tcPr>
          <w:p w14:paraId="7CE5A3A8" w14:textId="22A34B3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10C4534E" w14:textId="6D894CE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56BC80C5" w14:textId="4759190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18A4F091" w14:textId="4022285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670532F" w14:textId="77777777" w:rsidTr="00864371">
        <w:tc>
          <w:tcPr>
            <w:tcW w:w="324" w:type="pct"/>
            <w:shd w:val="clear" w:color="auto" w:fill="auto"/>
          </w:tcPr>
          <w:p w14:paraId="43CC767E" w14:textId="797262AD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31/10</w:t>
            </w:r>
          </w:p>
        </w:tc>
        <w:tc>
          <w:tcPr>
            <w:tcW w:w="460" w:type="pct"/>
            <w:shd w:val="clear" w:color="auto" w:fill="auto"/>
          </w:tcPr>
          <w:p w14:paraId="15EA9711" w14:textId="3440753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63B2321A" w14:textId="27DDAE4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463901DC" w14:textId="7E729CF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4093CC7" w14:textId="0DFCE07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 w dobie zmian klimatu</w:t>
            </w:r>
          </w:p>
        </w:tc>
        <w:tc>
          <w:tcPr>
            <w:tcW w:w="394" w:type="pct"/>
            <w:shd w:val="clear" w:color="auto" w:fill="auto"/>
          </w:tcPr>
          <w:p w14:paraId="416D4854" w14:textId="393CE1C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187C9489" w14:textId="6FAE0B8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7E5B1353" w14:textId="02FDD08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070142E7" w14:textId="5E36913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17EFFA1B" w14:textId="77777777" w:rsidTr="00864371">
        <w:tc>
          <w:tcPr>
            <w:tcW w:w="324" w:type="pct"/>
            <w:shd w:val="clear" w:color="auto" w:fill="auto"/>
          </w:tcPr>
          <w:p w14:paraId="2E3425EA" w14:textId="6E6D6BE1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31/10</w:t>
            </w:r>
          </w:p>
        </w:tc>
        <w:tc>
          <w:tcPr>
            <w:tcW w:w="460" w:type="pct"/>
            <w:shd w:val="clear" w:color="auto" w:fill="auto"/>
          </w:tcPr>
          <w:p w14:paraId="219F54CE" w14:textId="76D08E7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788531A8" w14:textId="39F69BF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28CEFD88" w14:textId="44CAFF4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7E11BDB" w14:textId="3AAFC30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Zagrożenia zdrowia w środowisku bytowania człowieka</w:t>
            </w:r>
          </w:p>
        </w:tc>
        <w:tc>
          <w:tcPr>
            <w:tcW w:w="394" w:type="pct"/>
            <w:shd w:val="clear" w:color="auto" w:fill="auto"/>
          </w:tcPr>
          <w:p w14:paraId="01F6650C" w14:textId="03DA7A0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648F3195" w14:textId="6F8924A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646E121F" w14:textId="7B4F218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6DBA1CCE" w14:textId="25C55D2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0F1D2C7F" w14:textId="77777777" w:rsidTr="00864371">
        <w:tc>
          <w:tcPr>
            <w:tcW w:w="324" w:type="pct"/>
            <w:shd w:val="clear" w:color="auto" w:fill="auto"/>
          </w:tcPr>
          <w:p w14:paraId="6C5AAD9B" w14:textId="1F9394C9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31/10</w:t>
            </w:r>
          </w:p>
        </w:tc>
        <w:tc>
          <w:tcPr>
            <w:tcW w:w="460" w:type="pct"/>
            <w:shd w:val="clear" w:color="auto" w:fill="auto"/>
          </w:tcPr>
          <w:p w14:paraId="6DC2FE4E" w14:textId="7BBFA0E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6CA2DEDC" w14:textId="018CE5D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3F4C86BF" w14:textId="1559F87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5DA2BB8" w14:textId="379DD02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Zagrożenia zdrowia w środowisku bytowania człowieka</w:t>
            </w:r>
          </w:p>
        </w:tc>
        <w:tc>
          <w:tcPr>
            <w:tcW w:w="394" w:type="pct"/>
            <w:shd w:val="clear" w:color="auto" w:fill="auto"/>
          </w:tcPr>
          <w:p w14:paraId="4DCC25FB" w14:textId="3C46AB1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2BD9FD01" w14:textId="7E1D6CF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64CBDBA3" w14:textId="49EA05A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7BB5F8F8" w14:textId="31E72A3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1E3F52E2" w14:textId="77777777" w:rsidTr="00864371">
        <w:tc>
          <w:tcPr>
            <w:tcW w:w="324" w:type="pct"/>
            <w:shd w:val="clear" w:color="auto" w:fill="auto"/>
          </w:tcPr>
          <w:p w14:paraId="6D40B4EA" w14:textId="0C4A4377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02/11</w:t>
            </w:r>
          </w:p>
        </w:tc>
        <w:tc>
          <w:tcPr>
            <w:tcW w:w="460" w:type="pct"/>
            <w:shd w:val="clear" w:color="auto" w:fill="auto"/>
          </w:tcPr>
          <w:p w14:paraId="6669585C" w14:textId="180ADF6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726FBC3A" w14:textId="742974F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4394F21C" w14:textId="75782B6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418EB85" w14:textId="1E26C16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0B1034DF" w14:textId="4FD646F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07C9038A" w14:textId="6A6C39B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45998545" w14:textId="54EEAA6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866" w:type="pct"/>
            <w:shd w:val="clear" w:color="auto" w:fill="auto"/>
          </w:tcPr>
          <w:p w14:paraId="2D9A947D" w14:textId="630BD62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204A1891" w14:textId="77777777" w:rsidTr="00864371">
        <w:tc>
          <w:tcPr>
            <w:tcW w:w="324" w:type="pct"/>
            <w:shd w:val="clear" w:color="auto" w:fill="auto"/>
          </w:tcPr>
          <w:p w14:paraId="7E5B68E9" w14:textId="5822B057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02/11</w:t>
            </w:r>
          </w:p>
        </w:tc>
        <w:tc>
          <w:tcPr>
            <w:tcW w:w="460" w:type="pct"/>
            <w:shd w:val="clear" w:color="auto" w:fill="auto"/>
          </w:tcPr>
          <w:p w14:paraId="13D4B76C" w14:textId="45D3D93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628D589D" w14:textId="6B40E42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638D6995" w14:textId="337C94F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3185E35" w14:textId="4D6B8C9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18E2F25F" w14:textId="31FD53E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5578D531" w14:textId="5E89611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179798DD" w14:textId="575FBAA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2DD00484" w14:textId="0E89659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2C4269CF" w14:textId="77777777" w:rsidTr="00864371">
        <w:tc>
          <w:tcPr>
            <w:tcW w:w="324" w:type="pct"/>
            <w:shd w:val="clear" w:color="auto" w:fill="auto"/>
          </w:tcPr>
          <w:p w14:paraId="559D39A2" w14:textId="480A935D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03/11</w:t>
            </w:r>
          </w:p>
        </w:tc>
        <w:tc>
          <w:tcPr>
            <w:tcW w:w="460" w:type="pct"/>
            <w:shd w:val="clear" w:color="auto" w:fill="auto"/>
          </w:tcPr>
          <w:p w14:paraId="0BB8D638" w14:textId="58C4444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4CFED811" w14:textId="7C7B59E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343" w:type="pct"/>
            <w:shd w:val="clear" w:color="auto" w:fill="auto"/>
          </w:tcPr>
          <w:p w14:paraId="67B3E714" w14:textId="233539D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7BB4E179" w14:textId="4BF943E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Medycyna społeczna</w:t>
            </w:r>
          </w:p>
        </w:tc>
        <w:tc>
          <w:tcPr>
            <w:tcW w:w="394" w:type="pct"/>
            <w:shd w:val="clear" w:color="auto" w:fill="auto"/>
          </w:tcPr>
          <w:p w14:paraId="653ADEC8" w14:textId="34AFABD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1E819A5D" w14:textId="52615C8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6D0BB75A" w14:textId="7C26C08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7585E22A" w14:textId="75B55BC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31A908A4" w14:textId="77777777" w:rsidTr="00864371">
        <w:tc>
          <w:tcPr>
            <w:tcW w:w="324" w:type="pct"/>
            <w:shd w:val="clear" w:color="auto" w:fill="auto"/>
          </w:tcPr>
          <w:p w14:paraId="0AE1EA1E" w14:textId="498DCB10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03/11</w:t>
            </w:r>
          </w:p>
        </w:tc>
        <w:tc>
          <w:tcPr>
            <w:tcW w:w="460" w:type="pct"/>
            <w:shd w:val="clear" w:color="auto" w:fill="auto"/>
          </w:tcPr>
          <w:p w14:paraId="17DF320E" w14:textId="5FB3F77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688FFC8E" w14:textId="16292AC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17:15 - 18:45</w:t>
            </w:r>
          </w:p>
        </w:tc>
        <w:tc>
          <w:tcPr>
            <w:tcW w:w="343" w:type="pct"/>
            <w:shd w:val="clear" w:color="auto" w:fill="auto"/>
          </w:tcPr>
          <w:p w14:paraId="76D8B9A3" w14:textId="445A137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73568B30" w14:textId="4EAA996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Medycyna społeczna</w:t>
            </w:r>
          </w:p>
        </w:tc>
        <w:tc>
          <w:tcPr>
            <w:tcW w:w="394" w:type="pct"/>
            <w:shd w:val="clear" w:color="auto" w:fill="auto"/>
          </w:tcPr>
          <w:p w14:paraId="5A269CB5" w14:textId="01CBA29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1656B7BA" w14:textId="7C2A429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17D32A99" w14:textId="7C4987B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1B15E2C3" w14:textId="2BE8D87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12458C41" w14:textId="77777777" w:rsidTr="00864371">
        <w:tc>
          <w:tcPr>
            <w:tcW w:w="324" w:type="pct"/>
            <w:shd w:val="clear" w:color="auto" w:fill="auto"/>
          </w:tcPr>
          <w:p w14:paraId="3CBD3F17" w14:textId="1EC61F3C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04/11</w:t>
            </w:r>
          </w:p>
        </w:tc>
        <w:tc>
          <w:tcPr>
            <w:tcW w:w="460" w:type="pct"/>
            <w:shd w:val="clear" w:color="auto" w:fill="auto"/>
          </w:tcPr>
          <w:p w14:paraId="432A2215" w14:textId="31A902E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426A5978" w14:textId="3BE079E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04F72245" w14:textId="2DB0AE8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7EA6418" w14:textId="6E23C88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394" w:type="pct"/>
            <w:shd w:val="clear" w:color="auto" w:fill="auto"/>
          </w:tcPr>
          <w:p w14:paraId="160EBAF2" w14:textId="6DCFF2C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4E26A1AB" w14:textId="5DA278B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3B14E919" w14:textId="3CFDE10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2C3F44F7" w14:textId="72AE3CC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864371" w14:paraId="1546E959" w14:textId="77777777" w:rsidTr="00864371">
        <w:tc>
          <w:tcPr>
            <w:tcW w:w="324" w:type="pct"/>
            <w:shd w:val="clear" w:color="auto" w:fill="auto"/>
          </w:tcPr>
          <w:p w14:paraId="112248E5" w14:textId="215F8953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04/11</w:t>
            </w:r>
          </w:p>
        </w:tc>
        <w:tc>
          <w:tcPr>
            <w:tcW w:w="460" w:type="pct"/>
            <w:shd w:val="clear" w:color="auto" w:fill="auto"/>
          </w:tcPr>
          <w:p w14:paraId="6B534444" w14:textId="6923EA9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746EE50D" w14:textId="21EAF6C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 xml:space="preserve">15:30 - </w:t>
            </w:r>
            <w:r>
              <w:rPr>
                <w:sz w:val="16"/>
              </w:rPr>
              <w:lastRenderedPageBreak/>
              <w:t>17:45</w:t>
            </w:r>
          </w:p>
        </w:tc>
        <w:tc>
          <w:tcPr>
            <w:tcW w:w="343" w:type="pct"/>
            <w:shd w:val="clear" w:color="auto" w:fill="auto"/>
          </w:tcPr>
          <w:p w14:paraId="5D5629C5" w14:textId="4E0AD17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3,00</w:t>
            </w:r>
          </w:p>
        </w:tc>
        <w:tc>
          <w:tcPr>
            <w:tcW w:w="1220" w:type="pct"/>
            <w:shd w:val="clear" w:color="auto" w:fill="auto"/>
          </w:tcPr>
          <w:p w14:paraId="4D8D42C2" w14:textId="1011B40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chorób zakaźnych</w:t>
            </w:r>
          </w:p>
        </w:tc>
        <w:tc>
          <w:tcPr>
            <w:tcW w:w="394" w:type="pct"/>
            <w:shd w:val="clear" w:color="auto" w:fill="auto"/>
          </w:tcPr>
          <w:p w14:paraId="3F46DE4C" w14:textId="1233E0B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1CCAF0F0" w14:textId="6B41599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 xml:space="preserve">ZRZUS2 </w:t>
            </w:r>
            <w:r>
              <w:rPr>
                <w:sz w:val="16"/>
              </w:rPr>
              <w:lastRenderedPageBreak/>
              <w:t>GW01</w:t>
            </w:r>
          </w:p>
        </w:tc>
        <w:tc>
          <w:tcPr>
            <w:tcW w:w="530" w:type="pct"/>
            <w:shd w:val="clear" w:color="auto" w:fill="auto"/>
          </w:tcPr>
          <w:p w14:paraId="3089ED2C" w14:textId="451813F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WZPB_e-</w:t>
            </w:r>
            <w:r>
              <w:rPr>
                <w:sz w:val="16"/>
              </w:rPr>
              <w:lastRenderedPageBreak/>
              <w:t>learning2</w:t>
            </w:r>
          </w:p>
        </w:tc>
        <w:tc>
          <w:tcPr>
            <w:tcW w:w="866" w:type="pct"/>
            <w:shd w:val="clear" w:color="auto" w:fill="auto"/>
          </w:tcPr>
          <w:p w14:paraId="365C7D7D" w14:textId="47C381B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dr hab. n. med. Brygida </w:t>
            </w:r>
            <w:r>
              <w:rPr>
                <w:sz w:val="16"/>
              </w:rPr>
              <w:lastRenderedPageBreak/>
              <w:t>Adamek</w:t>
            </w:r>
          </w:p>
        </w:tc>
      </w:tr>
      <w:tr w:rsidR="00864371" w14:paraId="7722525F" w14:textId="77777777" w:rsidTr="00864371">
        <w:tc>
          <w:tcPr>
            <w:tcW w:w="324" w:type="pct"/>
            <w:shd w:val="clear" w:color="auto" w:fill="auto"/>
          </w:tcPr>
          <w:p w14:paraId="5C72B301" w14:textId="3253204B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lastRenderedPageBreak/>
              <w:t>04/11</w:t>
            </w:r>
          </w:p>
        </w:tc>
        <w:tc>
          <w:tcPr>
            <w:tcW w:w="460" w:type="pct"/>
            <w:shd w:val="clear" w:color="auto" w:fill="auto"/>
          </w:tcPr>
          <w:p w14:paraId="374A05A1" w14:textId="3A0AB18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2DC6CA48" w14:textId="4749E23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3E4AE900" w14:textId="7878EF3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5AD96B5B" w14:textId="527ED00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chorób zakaźnych</w:t>
            </w:r>
          </w:p>
        </w:tc>
        <w:tc>
          <w:tcPr>
            <w:tcW w:w="394" w:type="pct"/>
            <w:shd w:val="clear" w:color="auto" w:fill="auto"/>
          </w:tcPr>
          <w:p w14:paraId="61F87166" w14:textId="65FF608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1323531D" w14:textId="1126050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4D383914" w14:textId="7A9C11B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00F2A14A" w14:textId="5061A04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0B4A0C31" w14:textId="77777777" w:rsidTr="00864371">
        <w:tc>
          <w:tcPr>
            <w:tcW w:w="324" w:type="pct"/>
            <w:shd w:val="clear" w:color="auto" w:fill="auto"/>
          </w:tcPr>
          <w:p w14:paraId="7ABEF315" w14:textId="4C4FBAF5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05/11</w:t>
            </w:r>
          </w:p>
        </w:tc>
        <w:tc>
          <w:tcPr>
            <w:tcW w:w="460" w:type="pct"/>
            <w:shd w:val="clear" w:color="auto" w:fill="auto"/>
          </w:tcPr>
          <w:p w14:paraId="0A8059A7" w14:textId="29C4350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78FC1A3B" w14:textId="67340AB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7A873CF8" w14:textId="528BE3E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13AF9E5" w14:textId="5BB2CB1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w procedurach medycznych</w:t>
            </w:r>
          </w:p>
        </w:tc>
        <w:tc>
          <w:tcPr>
            <w:tcW w:w="394" w:type="pct"/>
            <w:shd w:val="clear" w:color="auto" w:fill="auto"/>
          </w:tcPr>
          <w:p w14:paraId="3E918D26" w14:textId="752617B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70E0C52A" w14:textId="5168593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79F8DEB4" w14:textId="2B3454F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5B84A8BC" w14:textId="11ABB55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37FF4608" w14:textId="77777777" w:rsidTr="00864371">
        <w:tc>
          <w:tcPr>
            <w:tcW w:w="324" w:type="pct"/>
            <w:shd w:val="clear" w:color="auto" w:fill="auto"/>
          </w:tcPr>
          <w:p w14:paraId="32C269C0" w14:textId="03577909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05/11</w:t>
            </w:r>
          </w:p>
        </w:tc>
        <w:tc>
          <w:tcPr>
            <w:tcW w:w="460" w:type="pct"/>
            <w:shd w:val="clear" w:color="auto" w:fill="auto"/>
          </w:tcPr>
          <w:p w14:paraId="675FBC32" w14:textId="4DCAFFD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5EC3B503" w14:textId="7FC6F14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15040EAE" w14:textId="0E23979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57B3F3D7" w14:textId="067AA74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 w dobie zmian klimatu</w:t>
            </w:r>
          </w:p>
        </w:tc>
        <w:tc>
          <w:tcPr>
            <w:tcW w:w="394" w:type="pct"/>
            <w:shd w:val="clear" w:color="auto" w:fill="auto"/>
          </w:tcPr>
          <w:p w14:paraId="2D9E55A6" w14:textId="2A6F8C6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2E489347" w14:textId="146A4E2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3146D9B2" w14:textId="4D45A00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061A3F69" w14:textId="0319600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2D7EB205" w14:textId="77777777" w:rsidTr="00864371">
        <w:tc>
          <w:tcPr>
            <w:tcW w:w="324" w:type="pct"/>
            <w:shd w:val="clear" w:color="auto" w:fill="auto"/>
          </w:tcPr>
          <w:p w14:paraId="572E8529" w14:textId="7F849499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06/11</w:t>
            </w:r>
          </w:p>
        </w:tc>
        <w:tc>
          <w:tcPr>
            <w:tcW w:w="460" w:type="pct"/>
            <w:shd w:val="clear" w:color="auto" w:fill="auto"/>
          </w:tcPr>
          <w:p w14:paraId="2EB75115" w14:textId="1C459F0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49AE6EA4" w14:textId="35F3B50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343" w:type="pct"/>
            <w:shd w:val="clear" w:color="auto" w:fill="auto"/>
          </w:tcPr>
          <w:p w14:paraId="43D76584" w14:textId="6174985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395E4DEC" w14:textId="5104664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statystyczne w ochronie zdrowia</w:t>
            </w:r>
          </w:p>
        </w:tc>
        <w:tc>
          <w:tcPr>
            <w:tcW w:w="394" w:type="pct"/>
            <w:shd w:val="clear" w:color="auto" w:fill="auto"/>
          </w:tcPr>
          <w:p w14:paraId="71E02FD2" w14:textId="30D42EC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40978A5E" w14:textId="571417C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10A41463" w14:textId="38E04A8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22</w:t>
            </w:r>
          </w:p>
        </w:tc>
        <w:tc>
          <w:tcPr>
            <w:tcW w:w="866" w:type="pct"/>
            <w:shd w:val="clear" w:color="auto" w:fill="auto"/>
          </w:tcPr>
          <w:p w14:paraId="01AEE473" w14:textId="0F985A8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3F509DD" w14:textId="77777777" w:rsidTr="00864371">
        <w:tc>
          <w:tcPr>
            <w:tcW w:w="324" w:type="pct"/>
            <w:shd w:val="clear" w:color="auto" w:fill="auto"/>
          </w:tcPr>
          <w:p w14:paraId="70804408" w14:textId="62D621C5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06/11</w:t>
            </w:r>
          </w:p>
        </w:tc>
        <w:tc>
          <w:tcPr>
            <w:tcW w:w="460" w:type="pct"/>
            <w:shd w:val="clear" w:color="auto" w:fill="auto"/>
          </w:tcPr>
          <w:p w14:paraId="03BECC10" w14:textId="4BDA60E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49A73DAE" w14:textId="13C44BB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17:15 - 18:45</w:t>
            </w:r>
          </w:p>
        </w:tc>
        <w:tc>
          <w:tcPr>
            <w:tcW w:w="343" w:type="pct"/>
            <w:shd w:val="clear" w:color="auto" w:fill="auto"/>
          </w:tcPr>
          <w:p w14:paraId="2FF61B12" w14:textId="6C98B3F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0F7959BC" w14:textId="393D15C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w procedurach medycznych</w:t>
            </w:r>
          </w:p>
        </w:tc>
        <w:tc>
          <w:tcPr>
            <w:tcW w:w="394" w:type="pct"/>
            <w:shd w:val="clear" w:color="auto" w:fill="auto"/>
          </w:tcPr>
          <w:p w14:paraId="3D742CC1" w14:textId="777A11B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2CE5CF71" w14:textId="21078FA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0753E80A" w14:textId="3A1F97D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39</w:t>
            </w:r>
          </w:p>
        </w:tc>
        <w:tc>
          <w:tcPr>
            <w:tcW w:w="866" w:type="pct"/>
            <w:shd w:val="clear" w:color="auto" w:fill="auto"/>
          </w:tcPr>
          <w:p w14:paraId="38F96DC6" w14:textId="6910211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04EE27BC" w14:textId="77777777" w:rsidTr="00864371">
        <w:tc>
          <w:tcPr>
            <w:tcW w:w="324" w:type="pct"/>
            <w:shd w:val="clear" w:color="auto" w:fill="auto"/>
          </w:tcPr>
          <w:p w14:paraId="7A884151" w14:textId="2AD1517C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07/11</w:t>
            </w:r>
          </w:p>
        </w:tc>
        <w:tc>
          <w:tcPr>
            <w:tcW w:w="460" w:type="pct"/>
            <w:shd w:val="clear" w:color="auto" w:fill="auto"/>
          </w:tcPr>
          <w:p w14:paraId="583EBF0E" w14:textId="3B2FC06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7A345506" w14:textId="31F4749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3" w:type="pct"/>
            <w:shd w:val="clear" w:color="auto" w:fill="auto"/>
          </w:tcPr>
          <w:p w14:paraId="44AEB852" w14:textId="0A29FB3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DE2066A" w14:textId="0797E49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631D0E89" w14:textId="692A679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6CC38BB0" w14:textId="1AD54F7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24D2CAB0" w14:textId="045778B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45B67D35" w14:textId="2ABF5D4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0BD987A" w14:textId="77777777" w:rsidTr="00864371">
        <w:tc>
          <w:tcPr>
            <w:tcW w:w="324" w:type="pct"/>
            <w:shd w:val="clear" w:color="auto" w:fill="auto"/>
          </w:tcPr>
          <w:p w14:paraId="3F7703BB" w14:textId="0A692663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07/11</w:t>
            </w:r>
          </w:p>
        </w:tc>
        <w:tc>
          <w:tcPr>
            <w:tcW w:w="460" w:type="pct"/>
            <w:shd w:val="clear" w:color="auto" w:fill="auto"/>
          </w:tcPr>
          <w:p w14:paraId="53D6EBC2" w14:textId="7EF2580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771F4E9C" w14:textId="32285AB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3" w:type="pct"/>
            <w:shd w:val="clear" w:color="auto" w:fill="auto"/>
          </w:tcPr>
          <w:p w14:paraId="0717AE69" w14:textId="512BF0D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28AAFD0" w14:textId="1DC47A2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0D8784D9" w14:textId="158FB7B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23003AD9" w14:textId="45869C4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5ADE4B48" w14:textId="5826124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1CFAE8B1" w14:textId="479725D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B979DBF" w14:textId="77777777" w:rsidTr="00864371">
        <w:tc>
          <w:tcPr>
            <w:tcW w:w="324" w:type="pct"/>
            <w:shd w:val="clear" w:color="auto" w:fill="auto"/>
          </w:tcPr>
          <w:p w14:paraId="648F79C7" w14:textId="0C94C930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07/11</w:t>
            </w:r>
          </w:p>
        </w:tc>
        <w:tc>
          <w:tcPr>
            <w:tcW w:w="460" w:type="pct"/>
            <w:shd w:val="clear" w:color="auto" w:fill="auto"/>
          </w:tcPr>
          <w:p w14:paraId="6F3FB1FD" w14:textId="42F6DC8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799C29EC" w14:textId="1375FED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77013C0A" w14:textId="30BDED2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5694ED6" w14:textId="014088E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34021D51" w14:textId="23CFD5B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502B8165" w14:textId="7745926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300FD8C8" w14:textId="430DAFF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6AFC495E" w14:textId="7F23E68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308F004" w14:textId="77777777" w:rsidTr="00864371">
        <w:tc>
          <w:tcPr>
            <w:tcW w:w="324" w:type="pct"/>
            <w:shd w:val="clear" w:color="auto" w:fill="auto"/>
          </w:tcPr>
          <w:p w14:paraId="328B994E" w14:textId="1F5090E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07/11</w:t>
            </w:r>
          </w:p>
        </w:tc>
        <w:tc>
          <w:tcPr>
            <w:tcW w:w="460" w:type="pct"/>
            <w:shd w:val="clear" w:color="auto" w:fill="auto"/>
          </w:tcPr>
          <w:p w14:paraId="308514FC" w14:textId="70D4CEE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7C82E49B" w14:textId="2F1268F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4488FF13" w14:textId="70514E5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56AE63FA" w14:textId="7A37BA3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7B3E531F" w14:textId="46F0DDE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2107BC48" w14:textId="217E9B4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40CEDEE9" w14:textId="1116AB0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866" w:type="pct"/>
            <w:shd w:val="clear" w:color="auto" w:fill="auto"/>
          </w:tcPr>
          <w:p w14:paraId="5B4A78CB" w14:textId="2DAC485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864371" w14:paraId="4C0316DF" w14:textId="77777777" w:rsidTr="00864371">
        <w:tc>
          <w:tcPr>
            <w:tcW w:w="324" w:type="pct"/>
            <w:shd w:val="clear" w:color="auto" w:fill="auto"/>
          </w:tcPr>
          <w:p w14:paraId="18ECB55A" w14:textId="45611EA8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07/11</w:t>
            </w:r>
          </w:p>
        </w:tc>
        <w:tc>
          <w:tcPr>
            <w:tcW w:w="460" w:type="pct"/>
            <w:shd w:val="clear" w:color="auto" w:fill="auto"/>
          </w:tcPr>
          <w:p w14:paraId="4BF606C0" w14:textId="39E1EB1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386DD169" w14:textId="2B03FBC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680784EE" w14:textId="52DF3D9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3838BDC" w14:textId="594A8F1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Medycyna społeczna</w:t>
            </w:r>
          </w:p>
        </w:tc>
        <w:tc>
          <w:tcPr>
            <w:tcW w:w="394" w:type="pct"/>
            <w:shd w:val="clear" w:color="auto" w:fill="auto"/>
          </w:tcPr>
          <w:p w14:paraId="689931E3" w14:textId="1C6038E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581BCFCB" w14:textId="3273BDB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3DFF8207" w14:textId="1D41565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0E2C13DF" w14:textId="6E99368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0BD6DB89" w14:textId="77777777" w:rsidTr="00864371">
        <w:tc>
          <w:tcPr>
            <w:tcW w:w="324" w:type="pct"/>
            <w:shd w:val="clear" w:color="auto" w:fill="auto"/>
          </w:tcPr>
          <w:p w14:paraId="2D914014" w14:textId="06CE5987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07/11</w:t>
            </w:r>
          </w:p>
        </w:tc>
        <w:tc>
          <w:tcPr>
            <w:tcW w:w="460" w:type="pct"/>
            <w:shd w:val="clear" w:color="auto" w:fill="auto"/>
          </w:tcPr>
          <w:p w14:paraId="38541BA7" w14:textId="354D3A3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0DB5AE16" w14:textId="6EBFA70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0DE4425C" w14:textId="497776D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8D27806" w14:textId="07179C2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Medycyna społeczna</w:t>
            </w:r>
          </w:p>
        </w:tc>
        <w:tc>
          <w:tcPr>
            <w:tcW w:w="394" w:type="pct"/>
            <w:shd w:val="clear" w:color="auto" w:fill="auto"/>
          </w:tcPr>
          <w:p w14:paraId="0D53454A" w14:textId="2FCD7F6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4E95E9D2" w14:textId="799D249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6837F122" w14:textId="1C92ED4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452A8902" w14:textId="4BA5D75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61CF8C6" w14:textId="77777777" w:rsidTr="00864371">
        <w:tc>
          <w:tcPr>
            <w:tcW w:w="324" w:type="pct"/>
            <w:shd w:val="clear" w:color="auto" w:fill="auto"/>
          </w:tcPr>
          <w:p w14:paraId="4CB0C706" w14:textId="344426C9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09/11</w:t>
            </w:r>
          </w:p>
        </w:tc>
        <w:tc>
          <w:tcPr>
            <w:tcW w:w="460" w:type="pct"/>
            <w:shd w:val="clear" w:color="auto" w:fill="auto"/>
          </w:tcPr>
          <w:p w14:paraId="34D00A1F" w14:textId="3590CD9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2C21120B" w14:textId="0F2C6BF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0BBDEE1D" w14:textId="363655C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0649845" w14:textId="5D85302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7E323859" w14:textId="5994E38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67A8B1C1" w14:textId="3FE9244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4DB82A08" w14:textId="6E20C1A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866" w:type="pct"/>
            <w:shd w:val="clear" w:color="auto" w:fill="auto"/>
          </w:tcPr>
          <w:p w14:paraId="2D31447B" w14:textId="79B12C8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0C28F066" w14:textId="77777777" w:rsidTr="00864371">
        <w:tc>
          <w:tcPr>
            <w:tcW w:w="324" w:type="pct"/>
            <w:shd w:val="clear" w:color="auto" w:fill="auto"/>
          </w:tcPr>
          <w:p w14:paraId="3080B8D2" w14:textId="1D063EB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09/11</w:t>
            </w:r>
          </w:p>
        </w:tc>
        <w:tc>
          <w:tcPr>
            <w:tcW w:w="460" w:type="pct"/>
            <w:shd w:val="clear" w:color="auto" w:fill="auto"/>
          </w:tcPr>
          <w:p w14:paraId="553F118D" w14:textId="13A1B0B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6F913014" w14:textId="3D04AD4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2FEE51A6" w14:textId="777845F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64BF13CF" w14:textId="5C22333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1167E97C" w14:textId="2714585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5A74E222" w14:textId="528DEFC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51141302" w14:textId="2A33730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0A2A19B5" w14:textId="12D11BC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E58771C" w14:textId="77777777" w:rsidTr="00864371">
        <w:tc>
          <w:tcPr>
            <w:tcW w:w="324" w:type="pct"/>
            <w:shd w:val="clear" w:color="auto" w:fill="auto"/>
          </w:tcPr>
          <w:p w14:paraId="199B4303" w14:textId="7B227BC6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10/11</w:t>
            </w:r>
          </w:p>
        </w:tc>
        <w:tc>
          <w:tcPr>
            <w:tcW w:w="460" w:type="pct"/>
            <w:shd w:val="clear" w:color="auto" w:fill="auto"/>
          </w:tcPr>
          <w:p w14:paraId="74668847" w14:textId="74F351C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1C8702DB" w14:textId="3594A95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0285572A" w14:textId="2331400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506DA44C" w14:textId="33731D9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1944E0BD" w14:textId="624244A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026E7713" w14:textId="234F9F1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62DAC128" w14:textId="4098187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7D3110A5" w14:textId="25EE790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4865D321" w14:textId="77777777" w:rsidTr="00864371">
        <w:tc>
          <w:tcPr>
            <w:tcW w:w="324" w:type="pct"/>
            <w:shd w:val="clear" w:color="auto" w:fill="auto"/>
          </w:tcPr>
          <w:p w14:paraId="02DE600A" w14:textId="48A5AA14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10/11</w:t>
            </w:r>
          </w:p>
        </w:tc>
        <w:tc>
          <w:tcPr>
            <w:tcW w:w="460" w:type="pct"/>
            <w:shd w:val="clear" w:color="auto" w:fill="auto"/>
          </w:tcPr>
          <w:p w14:paraId="28172492" w14:textId="167AA55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1AE2ACB7" w14:textId="7A26FAC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0508B164" w14:textId="446EEF1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989F2B0" w14:textId="6ED7470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7C302DF7" w14:textId="53CDCE0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5F604960" w14:textId="1966031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0BEBD067" w14:textId="7992533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70A6C1CD" w14:textId="7D8E489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864371" w14:paraId="30FD2010" w14:textId="77777777" w:rsidTr="00864371">
        <w:tc>
          <w:tcPr>
            <w:tcW w:w="324" w:type="pct"/>
            <w:shd w:val="clear" w:color="auto" w:fill="auto"/>
          </w:tcPr>
          <w:p w14:paraId="056163FF" w14:textId="56843900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10/11</w:t>
            </w:r>
          </w:p>
        </w:tc>
        <w:tc>
          <w:tcPr>
            <w:tcW w:w="460" w:type="pct"/>
            <w:shd w:val="clear" w:color="auto" w:fill="auto"/>
          </w:tcPr>
          <w:p w14:paraId="0445DA4C" w14:textId="298B94F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06D452FB" w14:textId="6ADF552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1A801198" w14:textId="14D359B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E2FC6B7" w14:textId="0B25AE8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Zagrożenia zdrowia w środowisku bytowania człowieka</w:t>
            </w:r>
          </w:p>
        </w:tc>
        <w:tc>
          <w:tcPr>
            <w:tcW w:w="394" w:type="pct"/>
            <w:shd w:val="clear" w:color="auto" w:fill="auto"/>
          </w:tcPr>
          <w:p w14:paraId="49E733CB" w14:textId="3FA4495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45BAE05E" w14:textId="1C9EEE4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2D3E4606" w14:textId="1827881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49111FC8" w14:textId="3F9D791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D0D4EB3" w14:textId="77777777" w:rsidTr="00864371">
        <w:tc>
          <w:tcPr>
            <w:tcW w:w="324" w:type="pct"/>
            <w:shd w:val="clear" w:color="auto" w:fill="auto"/>
          </w:tcPr>
          <w:p w14:paraId="79C3C892" w14:textId="173BDFF8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12/11</w:t>
            </w:r>
          </w:p>
        </w:tc>
        <w:tc>
          <w:tcPr>
            <w:tcW w:w="460" w:type="pct"/>
            <w:shd w:val="clear" w:color="auto" w:fill="auto"/>
          </w:tcPr>
          <w:p w14:paraId="66F2832C" w14:textId="6F0BFAC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009F0BD3" w14:textId="39A1257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343" w:type="pct"/>
            <w:shd w:val="clear" w:color="auto" w:fill="auto"/>
          </w:tcPr>
          <w:p w14:paraId="70955326" w14:textId="76266F3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2BA3CD2C" w14:textId="3B86556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w procedurach medycznych</w:t>
            </w:r>
          </w:p>
        </w:tc>
        <w:tc>
          <w:tcPr>
            <w:tcW w:w="394" w:type="pct"/>
            <w:shd w:val="clear" w:color="auto" w:fill="auto"/>
          </w:tcPr>
          <w:p w14:paraId="4602D372" w14:textId="2B87D73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75769AAC" w14:textId="15574D2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6218A5A7" w14:textId="5138205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6697EA88" w14:textId="713DB2D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54B51EE7" w14:textId="77777777" w:rsidTr="00864371">
        <w:tc>
          <w:tcPr>
            <w:tcW w:w="324" w:type="pct"/>
            <w:shd w:val="clear" w:color="auto" w:fill="auto"/>
          </w:tcPr>
          <w:p w14:paraId="32912D6D" w14:textId="67040C38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12/11</w:t>
            </w:r>
          </w:p>
        </w:tc>
        <w:tc>
          <w:tcPr>
            <w:tcW w:w="460" w:type="pct"/>
            <w:shd w:val="clear" w:color="auto" w:fill="auto"/>
          </w:tcPr>
          <w:p w14:paraId="068886F1" w14:textId="2155C04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3EAD84F2" w14:textId="71BD0D0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17:15 - 19:30</w:t>
            </w:r>
          </w:p>
        </w:tc>
        <w:tc>
          <w:tcPr>
            <w:tcW w:w="343" w:type="pct"/>
            <w:shd w:val="clear" w:color="auto" w:fill="auto"/>
          </w:tcPr>
          <w:p w14:paraId="21D21700" w14:textId="7CAA6F3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3C921BC" w14:textId="317A1D9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 w dobie zmian klimatu</w:t>
            </w:r>
          </w:p>
        </w:tc>
        <w:tc>
          <w:tcPr>
            <w:tcW w:w="394" w:type="pct"/>
            <w:shd w:val="clear" w:color="auto" w:fill="auto"/>
          </w:tcPr>
          <w:p w14:paraId="261FEEC2" w14:textId="34CE577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32174A91" w14:textId="6AFE44B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42945818" w14:textId="37A04F6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50046C21" w14:textId="1C12A0D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04522E2" w14:textId="77777777" w:rsidTr="00864371">
        <w:tc>
          <w:tcPr>
            <w:tcW w:w="324" w:type="pct"/>
            <w:shd w:val="clear" w:color="auto" w:fill="auto"/>
          </w:tcPr>
          <w:p w14:paraId="436F79DB" w14:textId="11B15F6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13/11</w:t>
            </w:r>
          </w:p>
        </w:tc>
        <w:tc>
          <w:tcPr>
            <w:tcW w:w="460" w:type="pct"/>
            <w:shd w:val="clear" w:color="auto" w:fill="auto"/>
          </w:tcPr>
          <w:p w14:paraId="26A29CA7" w14:textId="5CA6B41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47608131" w14:textId="0257818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5C491C6D" w14:textId="7210706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BD46373" w14:textId="7BB51C3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chorób zakaźnych</w:t>
            </w:r>
          </w:p>
        </w:tc>
        <w:tc>
          <w:tcPr>
            <w:tcW w:w="394" w:type="pct"/>
            <w:shd w:val="clear" w:color="auto" w:fill="auto"/>
          </w:tcPr>
          <w:p w14:paraId="1DF83B86" w14:textId="6E09A55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57104A30" w14:textId="03187EE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26FAEA5B" w14:textId="5DC83ED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866" w:type="pct"/>
            <w:shd w:val="clear" w:color="auto" w:fill="auto"/>
          </w:tcPr>
          <w:p w14:paraId="02FD7383" w14:textId="6620051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3B88D879" w14:textId="77777777" w:rsidTr="00864371">
        <w:tc>
          <w:tcPr>
            <w:tcW w:w="324" w:type="pct"/>
            <w:shd w:val="clear" w:color="auto" w:fill="auto"/>
          </w:tcPr>
          <w:p w14:paraId="07581E16" w14:textId="75712B28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13/11</w:t>
            </w:r>
          </w:p>
        </w:tc>
        <w:tc>
          <w:tcPr>
            <w:tcW w:w="460" w:type="pct"/>
            <w:shd w:val="clear" w:color="auto" w:fill="auto"/>
          </w:tcPr>
          <w:p w14:paraId="5A86DE46" w14:textId="1191A6E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030A0AAF" w14:textId="1BBBB74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33489A97" w14:textId="0B72880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35F637C" w14:textId="43D8D2E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Procedury medyczne w zarządzaniu ryzykiem zdrowotnym</w:t>
            </w:r>
          </w:p>
        </w:tc>
        <w:tc>
          <w:tcPr>
            <w:tcW w:w="394" w:type="pct"/>
            <w:shd w:val="clear" w:color="auto" w:fill="auto"/>
          </w:tcPr>
          <w:p w14:paraId="7D78413E" w14:textId="701FAC6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096BE661" w14:textId="0A25C60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0B71DEA6" w14:textId="662A056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39</w:t>
            </w:r>
          </w:p>
        </w:tc>
        <w:tc>
          <w:tcPr>
            <w:tcW w:w="866" w:type="pct"/>
            <w:shd w:val="clear" w:color="auto" w:fill="auto"/>
          </w:tcPr>
          <w:p w14:paraId="2A773DC1" w14:textId="751F2A7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17F421EC" w14:textId="77777777" w:rsidTr="00864371">
        <w:tc>
          <w:tcPr>
            <w:tcW w:w="324" w:type="pct"/>
            <w:shd w:val="clear" w:color="auto" w:fill="auto"/>
          </w:tcPr>
          <w:p w14:paraId="0BE57F1D" w14:textId="47AD31CF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14/11</w:t>
            </w:r>
          </w:p>
        </w:tc>
        <w:tc>
          <w:tcPr>
            <w:tcW w:w="460" w:type="pct"/>
            <w:shd w:val="clear" w:color="auto" w:fill="auto"/>
          </w:tcPr>
          <w:p w14:paraId="7E4A3740" w14:textId="5A5CA18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0036898A" w14:textId="2EAE5F6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3" w:type="pct"/>
            <w:shd w:val="clear" w:color="auto" w:fill="auto"/>
          </w:tcPr>
          <w:p w14:paraId="47472D34" w14:textId="728F1A0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09DF4F8" w14:textId="76E68B6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16CB7E20" w14:textId="057F013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17B255AA" w14:textId="745DFB6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2F8D0B8A" w14:textId="5483BF7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51006A20" w14:textId="5D55390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1F5A0565" w14:textId="77777777" w:rsidTr="00864371">
        <w:tc>
          <w:tcPr>
            <w:tcW w:w="324" w:type="pct"/>
            <w:shd w:val="clear" w:color="auto" w:fill="auto"/>
          </w:tcPr>
          <w:p w14:paraId="0BC61B7A" w14:textId="2979CAF7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14/11</w:t>
            </w:r>
          </w:p>
        </w:tc>
        <w:tc>
          <w:tcPr>
            <w:tcW w:w="460" w:type="pct"/>
            <w:shd w:val="clear" w:color="auto" w:fill="auto"/>
          </w:tcPr>
          <w:p w14:paraId="4A18C866" w14:textId="406C1E2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33CCC9EC" w14:textId="0ECD8F6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3" w:type="pct"/>
            <w:shd w:val="clear" w:color="auto" w:fill="auto"/>
          </w:tcPr>
          <w:p w14:paraId="526B268B" w14:textId="7F02C54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3B28B18" w14:textId="2856CF0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238F0770" w14:textId="2550BC7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411D26EF" w14:textId="255B36A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166B7119" w14:textId="374BEC6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32DE907E" w14:textId="76B8CF1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1C2A39B9" w14:textId="77777777" w:rsidTr="00864371">
        <w:tc>
          <w:tcPr>
            <w:tcW w:w="324" w:type="pct"/>
            <w:shd w:val="clear" w:color="auto" w:fill="auto"/>
          </w:tcPr>
          <w:p w14:paraId="5B8DC271" w14:textId="2AED4427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14/11</w:t>
            </w:r>
          </w:p>
        </w:tc>
        <w:tc>
          <w:tcPr>
            <w:tcW w:w="460" w:type="pct"/>
            <w:shd w:val="clear" w:color="auto" w:fill="auto"/>
          </w:tcPr>
          <w:p w14:paraId="68693F37" w14:textId="6B5C58D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28AB1CD7" w14:textId="50C8432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477E213F" w14:textId="2DC551D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CCE501E" w14:textId="05E165B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21E46DC3" w14:textId="3307272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535383AB" w14:textId="34767DB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45EF08F1" w14:textId="40C231F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7E36ECE0" w14:textId="7504CCE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27AF6F03" w14:textId="77777777" w:rsidTr="00864371">
        <w:tc>
          <w:tcPr>
            <w:tcW w:w="324" w:type="pct"/>
            <w:shd w:val="clear" w:color="auto" w:fill="auto"/>
          </w:tcPr>
          <w:p w14:paraId="1AF53ADC" w14:textId="54361F93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14/11</w:t>
            </w:r>
          </w:p>
        </w:tc>
        <w:tc>
          <w:tcPr>
            <w:tcW w:w="460" w:type="pct"/>
            <w:shd w:val="clear" w:color="auto" w:fill="auto"/>
          </w:tcPr>
          <w:p w14:paraId="4CDFDCCB" w14:textId="3B6619E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43262D8A" w14:textId="56FC820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2AADE026" w14:textId="3015B2A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6B7CE38D" w14:textId="4B7324D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31327895" w14:textId="1B58BE6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7848B661" w14:textId="368CF95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1889A7AB" w14:textId="59455CF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866" w:type="pct"/>
            <w:shd w:val="clear" w:color="auto" w:fill="auto"/>
          </w:tcPr>
          <w:p w14:paraId="73F20B7B" w14:textId="550D111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864371" w14:paraId="47087D5B" w14:textId="77777777" w:rsidTr="00864371">
        <w:tc>
          <w:tcPr>
            <w:tcW w:w="324" w:type="pct"/>
            <w:shd w:val="clear" w:color="auto" w:fill="auto"/>
          </w:tcPr>
          <w:p w14:paraId="10428D5A" w14:textId="7155FF50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14/11</w:t>
            </w:r>
          </w:p>
        </w:tc>
        <w:tc>
          <w:tcPr>
            <w:tcW w:w="460" w:type="pct"/>
            <w:shd w:val="clear" w:color="auto" w:fill="auto"/>
          </w:tcPr>
          <w:p w14:paraId="64355F34" w14:textId="0B309D5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6E923FDB" w14:textId="6311076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343" w:type="pct"/>
            <w:shd w:val="clear" w:color="auto" w:fill="auto"/>
          </w:tcPr>
          <w:p w14:paraId="7BA898F6" w14:textId="1F56748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20" w:type="pct"/>
            <w:shd w:val="clear" w:color="auto" w:fill="auto"/>
          </w:tcPr>
          <w:p w14:paraId="0E00FE7F" w14:textId="52C1450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Medycyna społeczna</w:t>
            </w:r>
          </w:p>
        </w:tc>
        <w:tc>
          <w:tcPr>
            <w:tcW w:w="394" w:type="pct"/>
            <w:shd w:val="clear" w:color="auto" w:fill="auto"/>
          </w:tcPr>
          <w:p w14:paraId="572FFB9E" w14:textId="5B81B2D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66D4C00D" w14:textId="19B6129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0AD8A2E5" w14:textId="78F4A8D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33EDDB72" w14:textId="5CFEF6F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26269A6D" w14:textId="77777777" w:rsidTr="00864371">
        <w:tc>
          <w:tcPr>
            <w:tcW w:w="324" w:type="pct"/>
            <w:shd w:val="clear" w:color="auto" w:fill="auto"/>
          </w:tcPr>
          <w:p w14:paraId="2BBDD6D7" w14:textId="3C55ED26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16/11</w:t>
            </w:r>
          </w:p>
        </w:tc>
        <w:tc>
          <w:tcPr>
            <w:tcW w:w="460" w:type="pct"/>
            <w:shd w:val="clear" w:color="auto" w:fill="auto"/>
          </w:tcPr>
          <w:p w14:paraId="2CE7B439" w14:textId="4777AF3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4FF9B870" w14:textId="55896D6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3A257056" w14:textId="1435F60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953704E" w14:textId="752B876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21082ABE" w14:textId="21F6BB6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515C7CA9" w14:textId="1181679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64273DBA" w14:textId="2C6F022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866" w:type="pct"/>
            <w:shd w:val="clear" w:color="auto" w:fill="auto"/>
          </w:tcPr>
          <w:p w14:paraId="5077FCB5" w14:textId="39B1D81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7AE0889" w14:textId="77777777" w:rsidTr="00864371">
        <w:tc>
          <w:tcPr>
            <w:tcW w:w="324" w:type="pct"/>
            <w:shd w:val="clear" w:color="auto" w:fill="auto"/>
          </w:tcPr>
          <w:p w14:paraId="31FF05F0" w14:textId="76BC19AF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16/11</w:t>
            </w:r>
          </w:p>
        </w:tc>
        <w:tc>
          <w:tcPr>
            <w:tcW w:w="460" w:type="pct"/>
            <w:shd w:val="clear" w:color="auto" w:fill="auto"/>
          </w:tcPr>
          <w:p w14:paraId="1F93A6D3" w14:textId="2932504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7E73AFEF" w14:textId="0A3E777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37316860" w14:textId="197977C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D7DEAC9" w14:textId="63F5EB6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62A51EE6" w14:textId="6C55D3B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739F3D63" w14:textId="33A918B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3F02E504" w14:textId="7926AFB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6D18B393" w14:textId="5C312F3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2AB42C1" w14:textId="77777777" w:rsidTr="00864371">
        <w:tc>
          <w:tcPr>
            <w:tcW w:w="324" w:type="pct"/>
            <w:shd w:val="clear" w:color="auto" w:fill="auto"/>
          </w:tcPr>
          <w:p w14:paraId="1A8A4C9C" w14:textId="65ED427F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17/11</w:t>
            </w:r>
          </w:p>
        </w:tc>
        <w:tc>
          <w:tcPr>
            <w:tcW w:w="460" w:type="pct"/>
            <w:shd w:val="clear" w:color="auto" w:fill="auto"/>
          </w:tcPr>
          <w:p w14:paraId="46A9B22C" w14:textId="5A1CE31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77250FFB" w14:textId="2140EB3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63E313C1" w14:textId="528C21C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979D1D2" w14:textId="64F89AB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71731EAE" w14:textId="305567D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686CFEA8" w14:textId="577E079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38726034" w14:textId="18F4F25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16E17752" w14:textId="08018A9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4FBA9796" w14:textId="77777777" w:rsidTr="00864371">
        <w:tc>
          <w:tcPr>
            <w:tcW w:w="324" w:type="pct"/>
            <w:shd w:val="clear" w:color="auto" w:fill="auto"/>
          </w:tcPr>
          <w:p w14:paraId="5F2CC845" w14:textId="3E2F5372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17/11</w:t>
            </w:r>
          </w:p>
        </w:tc>
        <w:tc>
          <w:tcPr>
            <w:tcW w:w="460" w:type="pct"/>
            <w:shd w:val="clear" w:color="auto" w:fill="auto"/>
          </w:tcPr>
          <w:p w14:paraId="540BD6F5" w14:textId="38A10EE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65425150" w14:textId="15C5D9F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3C3661E0" w14:textId="6247799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D5592DD" w14:textId="6B11BEF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26EFDC83" w14:textId="22D92E9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5AEB5838" w14:textId="00DDAE6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11A432E4" w14:textId="5379555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6341006F" w14:textId="70CB472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864371" w14:paraId="3AE22A18" w14:textId="77777777" w:rsidTr="00864371">
        <w:tc>
          <w:tcPr>
            <w:tcW w:w="324" w:type="pct"/>
            <w:shd w:val="clear" w:color="auto" w:fill="auto"/>
          </w:tcPr>
          <w:p w14:paraId="44563999" w14:textId="4175FEC8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17/11</w:t>
            </w:r>
          </w:p>
        </w:tc>
        <w:tc>
          <w:tcPr>
            <w:tcW w:w="460" w:type="pct"/>
            <w:shd w:val="clear" w:color="auto" w:fill="auto"/>
          </w:tcPr>
          <w:p w14:paraId="3AEC6FD5" w14:textId="66BC277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1B8B22A3" w14:textId="5B4377F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43BC7C0A" w14:textId="465D45B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0EF67A5" w14:textId="034896A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Zagrożenia zdrowia w środowisku bytowania człowieka</w:t>
            </w:r>
          </w:p>
        </w:tc>
        <w:tc>
          <w:tcPr>
            <w:tcW w:w="394" w:type="pct"/>
            <w:shd w:val="clear" w:color="auto" w:fill="auto"/>
          </w:tcPr>
          <w:p w14:paraId="6B6800E0" w14:textId="12C7A92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0FF68CB6" w14:textId="10B22BD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0080D4FF" w14:textId="1E49D28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866" w:type="pct"/>
            <w:shd w:val="clear" w:color="auto" w:fill="auto"/>
          </w:tcPr>
          <w:p w14:paraId="6977FAEC" w14:textId="111EF1B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35369AD7" w14:textId="77777777" w:rsidTr="00864371">
        <w:tc>
          <w:tcPr>
            <w:tcW w:w="324" w:type="pct"/>
            <w:shd w:val="clear" w:color="auto" w:fill="auto"/>
          </w:tcPr>
          <w:p w14:paraId="1175B16A" w14:textId="6B2CD84B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18/11</w:t>
            </w:r>
          </w:p>
        </w:tc>
        <w:tc>
          <w:tcPr>
            <w:tcW w:w="460" w:type="pct"/>
            <w:shd w:val="clear" w:color="auto" w:fill="auto"/>
          </w:tcPr>
          <w:p w14:paraId="6B23E90D" w14:textId="3272A00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5BB084BE" w14:textId="7271B38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1DE151F4" w14:textId="0F007E5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6811CAD1" w14:textId="20FA6EB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394" w:type="pct"/>
            <w:shd w:val="clear" w:color="auto" w:fill="auto"/>
          </w:tcPr>
          <w:p w14:paraId="0D9E9137" w14:textId="42776B4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1735A3EE" w14:textId="7A5A7C9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7FDE96BB" w14:textId="7C6AC73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194989C2" w14:textId="27691CF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864371" w14:paraId="594D9A5E" w14:textId="77777777" w:rsidTr="00864371">
        <w:tc>
          <w:tcPr>
            <w:tcW w:w="324" w:type="pct"/>
            <w:shd w:val="clear" w:color="auto" w:fill="auto"/>
          </w:tcPr>
          <w:p w14:paraId="0ADEE8E6" w14:textId="0689DC92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18/11</w:t>
            </w:r>
          </w:p>
        </w:tc>
        <w:tc>
          <w:tcPr>
            <w:tcW w:w="460" w:type="pct"/>
            <w:shd w:val="clear" w:color="auto" w:fill="auto"/>
          </w:tcPr>
          <w:p w14:paraId="24997B46" w14:textId="71DF8B8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2F1AFD5B" w14:textId="27F8A69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343" w:type="pct"/>
            <w:shd w:val="clear" w:color="auto" w:fill="auto"/>
          </w:tcPr>
          <w:p w14:paraId="39764621" w14:textId="091CB68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096D3110" w14:textId="2D92CBD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chorób zakaźnych</w:t>
            </w:r>
          </w:p>
        </w:tc>
        <w:tc>
          <w:tcPr>
            <w:tcW w:w="394" w:type="pct"/>
            <w:shd w:val="clear" w:color="auto" w:fill="auto"/>
          </w:tcPr>
          <w:p w14:paraId="3CFFFAD2" w14:textId="73A36B9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4346131F" w14:textId="5F639AA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72585504" w14:textId="0B31035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41C2629B" w14:textId="725AC29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60B65101" w14:textId="77777777" w:rsidTr="00864371">
        <w:tc>
          <w:tcPr>
            <w:tcW w:w="324" w:type="pct"/>
            <w:shd w:val="clear" w:color="auto" w:fill="auto"/>
          </w:tcPr>
          <w:p w14:paraId="1127DB9F" w14:textId="1EE77FA9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18/11</w:t>
            </w:r>
          </w:p>
        </w:tc>
        <w:tc>
          <w:tcPr>
            <w:tcW w:w="460" w:type="pct"/>
            <w:shd w:val="clear" w:color="auto" w:fill="auto"/>
          </w:tcPr>
          <w:p w14:paraId="41212393" w14:textId="32192C6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2F5E9CD0" w14:textId="0AC9DD4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17:15 - 18:45</w:t>
            </w:r>
          </w:p>
        </w:tc>
        <w:tc>
          <w:tcPr>
            <w:tcW w:w="343" w:type="pct"/>
            <w:shd w:val="clear" w:color="auto" w:fill="auto"/>
          </w:tcPr>
          <w:p w14:paraId="5BB2AC4E" w14:textId="7D3B203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708916E2" w14:textId="6050EBD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chorób zakaźnych</w:t>
            </w:r>
          </w:p>
        </w:tc>
        <w:tc>
          <w:tcPr>
            <w:tcW w:w="394" w:type="pct"/>
            <w:shd w:val="clear" w:color="auto" w:fill="auto"/>
          </w:tcPr>
          <w:p w14:paraId="563FC12E" w14:textId="1B74D17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66E2DCE6" w14:textId="6B941F0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28413F92" w14:textId="2C76A80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6A30799C" w14:textId="5F1A059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4A8761AE" w14:textId="77777777" w:rsidTr="00864371">
        <w:tc>
          <w:tcPr>
            <w:tcW w:w="324" w:type="pct"/>
            <w:shd w:val="clear" w:color="auto" w:fill="auto"/>
          </w:tcPr>
          <w:p w14:paraId="4D4E6C74" w14:textId="04545569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19/11</w:t>
            </w:r>
          </w:p>
        </w:tc>
        <w:tc>
          <w:tcPr>
            <w:tcW w:w="460" w:type="pct"/>
            <w:shd w:val="clear" w:color="auto" w:fill="auto"/>
          </w:tcPr>
          <w:p w14:paraId="54A376DB" w14:textId="325D466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1E138BCC" w14:textId="3F63C70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6EE6DB96" w14:textId="71D6FB9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982F876" w14:textId="5F7E6B2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Środowiskowe zagrożenia zdrowia</w:t>
            </w:r>
          </w:p>
        </w:tc>
        <w:tc>
          <w:tcPr>
            <w:tcW w:w="394" w:type="pct"/>
            <w:shd w:val="clear" w:color="auto" w:fill="auto"/>
          </w:tcPr>
          <w:p w14:paraId="2082A128" w14:textId="0FE0AF5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4E6D50A6" w14:textId="39B2D0E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52BBD755" w14:textId="1C0602C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0B40A85B" w14:textId="2DA4FDE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3AB0D090" w14:textId="77777777" w:rsidTr="00864371">
        <w:tc>
          <w:tcPr>
            <w:tcW w:w="324" w:type="pct"/>
            <w:shd w:val="clear" w:color="auto" w:fill="auto"/>
          </w:tcPr>
          <w:p w14:paraId="46BB3A02" w14:textId="2DAD8BEB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19/11</w:t>
            </w:r>
          </w:p>
        </w:tc>
        <w:tc>
          <w:tcPr>
            <w:tcW w:w="460" w:type="pct"/>
            <w:shd w:val="clear" w:color="auto" w:fill="auto"/>
          </w:tcPr>
          <w:p w14:paraId="17AD4ADA" w14:textId="75DD79A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6E1D44CA" w14:textId="4C91003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73E4F10A" w14:textId="71C2244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1000FFC" w14:textId="3FF5CF7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 w dobie zmian klimatu</w:t>
            </w:r>
          </w:p>
        </w:tc>
        <w:tc>
          <w:tcPr>
            <w:tcW w:w="394" w:type="pct"/>
            <w:shd w:val="clear" w:color="auto" w:fill="auto"/>
          </w:tcPr>
          <w:p w14:paraId="6A71FA0E" w14:textId="5425F49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3192DE2D" w14:textId="4F25C45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6A623E2F" w14:textId="76EAE66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55F8891C" w14:textId="2C959CE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829E274" w14:textId="77777777" w:rsidTr="00864371">
        <w:tc>
          <w:tcPr>
            <w:tcW w:w="324" w:type="pct"/>
            <w:shd w:val="clear" w:color="auto" w:fill="auto"/>
          </w:tcPr>
          <w:p w14:paraId="2C3DF28A" w14:textId="02B09566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20/11</w:t>
            </w:r>
          </w:p>
        </w:tc>
        <w:tc>
          <w:tcPr>
            <w:tcW w:w="460" w:type="pct"/>
            <w:shd w:val="clear" w:color="auto" w:fill="auto"/>
          </w:tcPr>
          <w:p w14:paraId="5F8E63E2" w14:textId="4B6010D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749AC770" w14:textId="3F73F1F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70E21AEE" w14:textId="5E15542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D30176B" w14:textId="7349954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chorób zakaźnych</w:t>
            </w:r>
          </w:p>
        </w:tc>
        <w:tc>
          <w:tcPr>
            <w:tcW w:w="394" w:type="pct"/>
            <w:shd w:val="clear" w:color="auto" w:fill="auto"/>
          </w:tcPr>
          <w:p w14:paraId="28FF408F" w14:textId="68F0F1C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635C7BDF" w14:textId="7E792F0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6E09169D" w14:textId="0A0EB69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866" w:type="pct"/>
            <w:shd w:val="clear" w:color="auto" w:fill="auto"/>
          </w:tcPr>
          <w:p w14:paraId="6DB587DC" w14:textId="717F0FB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123E28C3" w14:textId="77777777" w:rsidTr="00864371">
        <w:tc>
          <w:tcPr>
            <w:tcW w:w="324" w:type="pct"/>
            <w:shd w:val="clear" w:color="auto" w:fill="auto"/>
          </w:tcPr>
          <w:p w14:paraId="29E16CC2" w14:textId="328B22BF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20/11</w:t>
            </w:r>
          </w:p>
        </w:tc>
        <w:tc>
          <w:tcPr>
            <w:tcW w:w="460" w:type="pct"/>
            <w:shd w:val="clear" w:color="auto" w:fill="auto"/>
          </w:tcPr>
          <w:p w14:paraId="4816288A" w14:textId="1EC0BAA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151E1CB6" w14:textId="62C5542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3F403F25" w14:textId="473A8B4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EC33DCB" w14:textId="2BFDE93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Procedury medyczne w zarządzaniu ryzykiem zdrowotnym</w:t>
            </w:r>
          </w:p>
        </w:tc>
        <w:tc>
          <w:tcPr>
            <w:tcW w:w="394" w:type="pct"/>
            <w:shd w:val="clear" w:color="auto" w:fill="auto"/>
          </w:tcPr>
          <w:p w14:paraId="432655EF" w14:textId="46E9260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30BB8CB7" w14:textId="7964606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2612089F" w14:textId="1AD2964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39</w:t>
            </w:r>
          </w:p>
        </w:tc>
        <w:tc>
          <w:tcPr>
            <w:tcW w:w="866" w:type="pct"/>
            <w:shd w:val="clear" w:color="auto" w:fill="auto"/>
          </w:tcPr>
          <w:p w14:paraId="1CE181D2" w14:textId="1BDAD87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6D722497" w14:textId="77777777" w:rsidTr="00864371">
        <w:tc>
          <w:tcPr>
            <w:tcW w:w="324" w:type="pct"/>
            <w:shd w:val="clear" w:color="auto" w:fill="auto"/>
          </w:tcPr>
          <w:p w14:paraId="75AE81A6" w14:textId="35AEFE16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21/11</w:t>
            </w:r>
          </w:p>
        </w:tc>
        <w:tc>
          <w:tcPr>
            <w:tcW w:w="460" w:type="pct"/>
            <w:shd w:val="clear" w:color="auto" w:fill="auto"/>
          </w:tcPr>
          <w:p w14:paraId="42B0C214" w14:textId="155655F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12124E03" w14:textId="2C2C41D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3" w:type="pct"/>
            <w:shd w:val="clear" w:color="auto" w:fill="auto"/>
          </w:tcPr>
          <w:p w14:paraId="63478D46" w14:textId="38E5B00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B039B82" w14:textId="5E9F438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6471A556" w14:textId="1EEF62D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76E0CFA5" w14:textId="60AFE48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298AF35D" w14:textId="56DE72F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52A70B87" w14:textId="2EEC835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72934A03" w14:textId="77777777" w:rsidTr="00864371">
        <w:tc>
          <w:tcPr>
            <w:tcW w:w="324" w:type="pct"/>
            <w:shd w:val="clear" w:color="auto" w:fill="auto"/>
          </w:tcPr>
          <w:p w14:paraId="4EF299EF" w14:textId="4277306A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21/11</w:t>
            </w:r>
          </w:p>
        </w:tc>
        <w:tc>
          <w:tcPr>
            <w:tcW w:w="460" w:type="pct"/>
            <w:shd w:val="clear" w:color="auto" w:fill="auto"/>
          </w:tcPr>
          <w:p w14:paraId="4C084103" w14:textId="718938D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73B2EC19" w14:textId="38572E6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3" w:type="pct"/>
            <w:shd w:val="clear" w:color="auto" w:fill="auto"/>
          </w:tcPr>
          <w:p w14:paraId="32187D62" w14:textId="039C279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08EEDA4" w14:textId="18A6D31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363FB300" w14:textId="52FC3AD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44C2DBBE" w14:textId="316B54F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0274F293" w14:textId="7DA7DE1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5B8AB01E" w14:textId="2C0058C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1C9825A9" w14:textId="77777777" w:rsidTr="00864371">
        <w:tc>
          <w:tcPr>
            <w:tcW w:w="324" w:type="pct"/>
            <w:shd w:val="clear" w:color="auto" w:fill="auto"/>
          </w:tcPr>
          <w:p w14:paraId="178B4124" w14:textId="245A68CA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21/11</w:t>
            </w:r>
          </w:p>
        </w:tc>
        <w:tc>
          <w:tcPr>
            <w:tcW w:w="460" w:type="pct"/>
            <w:shd w:val="clear" w:color="auto" w:fill="auto"/>
          </w:tcPr>
          <w:p w14:paraId="544EB2DB" w14:textId="3B72E47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6A305EE9" w14:textId="41B2EC2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5CB60B4D" w14:textId="081ADFA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EDC7013" w14:textId="0A03B03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79C46057" w14:textId="4A8BE29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7DB0E8D5" w14:textId="7380353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06E11DB5" w14:textId="1887271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053D52A5" w14:textId="13F3BDE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48B3AF87" w14:textId="77777777" w:rsidTr="00864371">
        <w:tc>
          <w:tcPr>
            <w:tcW w:w="324" w:type="pct"/>
            <w:shd w:val="clear" w:color="auto" w:fill="auto"/>
          </w:tcPr>
          <w:p w14:paraId="13E99432" w14:textId="08CA10C2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21/11</w:t>
            </w:r>
          </w:p>
        </w:tc>
        <w:tc>
          <w:tcPr>
            <w:tcW w:w="460" w:type="pct"/>
            <w:shd w:val="clear" w:color="auto" w:fill="auto"/>
          </w:tcPr>
          <w:p w14:paraId="02E706CD" w14:textId="4AF185E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73FCA8A2" w14:textId="2EAB5EF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3EDE379B" w14:textId="7F67E8D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6E07FD50" w14:textId="505CBDF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438DD542" w14:textId="10F0DE1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333B0DBC" w14:textId="0384C9A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7B8AA715" w14:textId="18391FC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866" w:type="pct"/>
            <w:shd w:val="clear" w:color="auto" w:fill="auto"/>
          </w:tcPr>
          <w:p w14:paraId="1138BCE7" w14:textId="6285D94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864371" w14:paraId="6237DBBF" w14:textId="77777777" w:rsidTr="00864371">
        <w:tc>
          <w:tcPr>
            <w:tcW w:w="324" w:type="pct"/>
            <w:shd w:val="clear" w:color="auto" w:fill="auto"/>
          </w:tcPr>
          <w:p w14:paraId="30619E11" w14:textId="43ED88E1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21/11</w:t>
            </w:r>
          </w:p>
        </w:tc>
        <w:tc>
          <w:tcPr>
            <w:tcW w:w="460" w:type="pct"/>
            <w:shd w:val="clear" w:color="auto" w:fill="auto"/>
          </w:tcPr>
          <w:p w14:paraId="2BF9CBB7" w14:textId="0AA904E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290907A5" w14:textId="112D80E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5A770873" w14:textId="19B73B9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38C16DF" w14:textId="25750A1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Środowiskowe zagrożenia zdrowia</w:t>
            </w:r>
          </w:p>
        </w:tc>
        <w:tc>
          <w:tcPr>
            <w:tcW w:w="394" w:type="pct"/>
            <w:shd w:val="clear" w:color="auto" w:fill="auto"/>
          </w:tcPr>
          <w:p w14:paraId="50561C7D" w14:textId="1611A53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128FB916" w14:textId="3DFD29E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2EBC3405" w14:textId="343CFF0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866" w:type="pct"/>
            <w:shd w:val="clear" w:color="auto" w:fill="auto"/>
          </w:tcPr>
          <w:p w14:paraId="0524720C" w14:textId="231051F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432F48A9" w14:textId="77777777" w:rsidTr="00864371">
        <w:tc>
          <w:tcPr>
            <w:tcW w:w="324" w:type="pct"/>
            <w:shd w:val="clear" w:color="auto" w:fill="auto"/>
          </w:tcPr>
          <w:p w14:paraId="13F620BB" w14:textId="442425FA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lastRenderedPageBreak/>
              <w:t>21/11</w:t>
            </w:r>
          </w:p>
        </w:tc>
        <w:tc>
          <w:tcPr>
            <w:tcW w:w="460" w:type="pct"/>
            <w:shd w:val="clear" w:color="auto" w:fill="auto"/>
          </w:tcPr>
          <w:p w14:paraId="64526073" w14:textId="39D1ADB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474B16A9" w14:textId="3C02A47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26B1270A" w14:textId="4C6C58A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53375B5" w14:textId="7391B5F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Środowiskowe zagrożenia zdrowia</w:t>
            </w:r>
          </w:p>
        </w:tc>
        <w:tc>
          <w:tcPr>
            <w:tcW w:w="394" w:type="pct"/>
            <w:shd w:val="clear" w:color="auto" w:fill="auto"/>
          </w:tcPr>
          <w:p w14:paraId="5237A11B" w14:textId="37FEA08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3B2C687E" w14:textId="3E60D56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31B181E4" w14:textId="23E8788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866" w:type="pct"/>
            <w:shd w:val="clear" w:color="auto" w:fill="auto"/>
          </w:tcPr>
          <w:p w14:paraId="01D0D2B0" w14:textId="2864F39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DEFAD97" w14:textId="77777777" w:rsidTr="00864371">
        <w:tc>
          <w:tcPr>
            <w:tcW w:w="324" w:type="pct"/>
            <w:shd w:val="clear" w:color="auto" w:fill="auto"/>
          </w:tcPr>
          <w:p w14:paraId="08034102" w14:textId="43E2B1B1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23/11</w:t>
            </w:r>
          </w:p>
        </w:tc>
        <w:tc>
          <w:tcPr>
            <w:tcW w:w="460" w:type="pct"/>
            <w:shd w:val="clear" w:color="auto" w:fill="auto"/>
          </w:tcPr>
          <w:p w14:paraId="7FE1AA63" w14:textId="6AC79D1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0F528ECE" w14:textId="06E2EB6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6D3D2B9B" w14:textId="4A6E8D8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5EBED10B" w14:textId="0E38B1E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59667706" w14:textId="300E1C2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4AF10DD3" w14:textId="2859C15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1CAC4008" w14:textId="165B8FB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866" w:type="pct"/>
            <w:shd w:val="clear" w:color="auto" w:fill="auto"/>
          </w:tcPr>
          <w:p w14:paraId="1721275C" w14:textId="51A4EFD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ED9921B" w14:textId="77777777" w:rsidTr="00864371">
        <w:tc>
          <w:tcPr>
            <w:tcW w:w="324" w:type="pct"/>
            <w:shd w:val="clear" w:color="auto" w:fill="auto"/>
          </w:tcPr>
          <w:p w14:paraId="1EE36A66" w14:textId="3F90EF54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23/11</w:t>
            </w:r>
          </w:p>
        </w:tc>
        <w:tc>
          <w:tcPr>
            <w:tcW w:w="460" w:type="pct"/>
            <w:shd w:val="clear" w:color="auto" w:fill="auto"/>
          </w:tcPr>
          <w:p w14:paraId="15759E4E" w14:textId="363A518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5C46C23E" w14:textId="7656134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2196AF4C" w14:textId="5F2ECBA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CCFCA3B" w14:textId="2147DAD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3A8E082F" w14:textId="5CA3A97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75DCC93D" w14:textId="0DA95D5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32212505" w14:textId="356F09B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3C95EE09" w14:textId="7FD5221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017AAFC0" w14:textId="77777777" w:rsidTr="00864371">
        <w:tc>
          <w:tcPr>
            <w:tcW w:w="324" w:type="pct"/>
            <w:shd w:val="clear" w:color="auto" w:fill="auto"/>
          </w:tcPr>
          <w:p w14:paraId="5BC6F08C" w14:textId="2E891642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24/11</w:t>
            </w:r>
          </w:p>
        </w:tc>
        <w:tc>
          <w:tcPr>
            <w:tcW w:w="460" w:type="pct"/>
            <w:shd w:val="clear" w:color="auto" w:fill="auto"/>
          </w:tcPr>
          <w:p w14:paraId="7A07036C" w14:textId="5C27B66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7A1B3AE5" w14:textId="7A8E1BE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01AF5C5B" w14:textId="38D188D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F76B798" w14:textId="597BA02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486E2653" w14:textId="76BC08A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44C12268" w14:textId="26A3EA1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4051CAF8" w14:textId="795974C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1CE4681C" w14:textId="77E3295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18D02E65" w14:textId="77777777" w:rsidTr="00864371">
        <w:tc>
          <w:tcPr>
            <w:tcW w:w="324" w:type="pct"/>
            <w:shd w:val="clear" w:color="auto" w:fill="auto"/>
          </w:tcPr>
          <w:p w14:paraId="5AB5075B" w14:textId="60B5465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24/11</w:t>
            </w:r>
          </w:p>
        </w:tc>
        <w:tc>
          <w:tcPr>
            <w:tcW w:w="460" w:type="pct"/>
            <w:shd w:val="clear" w:color="auto" w:fill="auto"/>
          </w:tcPr>
          <w:p w14:paraId="6DE80726" w14:textId="25596FA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796720FB" w14:textId="731DE60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046937D8" w14:textId="5D0FBFB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53901A48" w14:textId="403AA97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5A4D1A91" w14:textId="2584403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5B01016B" w14:textId="5D9FDC0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50A0506B" w14:textId="58C93A9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3139FDF3" w14:textId="3ADA376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864371" w14:paraId="7B122F3E" w14:textId="77777777" w:rsidTr="00864371">
        <w:tc>
          <w:tcPr>
            <w:tcW w:w="324" w:type="pct"/>
            <w:shd w:val="clear" w:color="auto" w:fill="auto"/>
          </w:tcPr>
          <w:p w14:paraId="05908760" w14:textId="608B73BB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24/11</w:t>
            </w:r>
          </w:p>
        </w:tc>
        <w:tc>
          <w:tcPr>
            <w:tcW w:w="460" w:type="pct"/>
            <w:shd w:val="clear" w:color="auto" w:fill="auto"/>
          </w:tcPr>
          <w:p w14:paraId="14A62793" w14:textId="60E3B19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4548E0A2" w14:textId="1A1FB8F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17DE8377" w14:textId="4E083C9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E663330" w14:textId="2D094AA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Zagrożenia zdrowia w środowisku bytowania człowieka</w:t>
            </w:r>
          </w:p>
        </w:tc>
        <w:tc>
          <w:tcPr>
            <w:tcW w:w="394" w:type="pct"/>
            <w:shd w:val="clear" w:color="auto" w:fill="auto"/>
          </w:tcPr>
          <w:p w14:paraId="41C692CD" w14:textId="5882457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79FA9E8E" w14:textId="18B064D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1EA1B6DB" w14:textId="421947D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866" w:type="pct"/>
            <w:shd w:val="clear" w:color="auto" w:fill="auto"/>
          </w:tcPr>
          <w:p w14:paraId="3CF0C068" w14:textId="5EE53A9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15D3918" w14:textId="77777777" w:rsidTr="00864371">
        <w:tc>
          <w:tcPr>
            <w:tcW w:w="324" w:type="pct"/>
            <w:shd w:val="clear" w:color="auto" w:fill="auto"/>
          </w:tcPr>
          <w:p w14:paraId="03AB5916" w14:textId="1B04F9D6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25/11</w:t>
            </w:r>
          </w:p>
        </w:tc>
        <w:tc>
          <w:tcPr>
            <w:tcW w:w="460" w:type="pct"/>
            <w:shd w:val="clear" w:color="auto" w:fill="auto"/>
          </w:tcPr>
          <w:p w14:paraId="5F854255" w14:textId="28F157D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164EB091" w14:textId="4DC2B4E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343" w:type="pct"/>
            <w:shd w:val="clear" w:color="auto" w:fill="auto"/>
          </w:tcPr>
          <w:p w14:paraId="63D85D8D" w14:textId="41A3FDA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7E89D0DF" w14:textId="4B46DEC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394" w:type="pct"/>
            <w:shd w:val="clear" w:color="auto" w:fill="auto"/>
          </w:tcPr>
          <w:p w14:paraId="081EF560" w14:textId="78DDAD2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26B808D1" w14:textId="6B4936E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7D370274" w14:textId="72CBB4C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426615C0" w14:textId="0BE3EC9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864371" w14:paraId="4E17A95C" w14:textId="77777777" w:rsidTr="00864371">
        <w:tc>
          <w:tcPr>
            <w:tcW w:w="324" w:type="pct"/>
            <w:shd w:val="clear" w:color="auto" w:fill="auto"/>
          </w:tcPr>
          <w:p w14:paraId="50643F76" w14:textId="41F77D9F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25/11</w:t>
            </w:r>
          </w:p>
        </w:tc>
        <w:tc>
          <w:tcPr>
            <w:tcW w:w="460" w:type="pct"/>
            <w:shd w:val="clear" w:color="auto" w:fill="auto"/>
          </w:tcPr>
          <w:p w14:paraId="30E3615E" w14:textId="4E9B1BC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1E1B2246" w14:textId="2F853AB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17:15 - 19:30</w:t>
            </w:r>
          </w:p>
        </w:tc>
        <w:tc>
          <w:tcPr>
            <w:tcW w:w="343" w:type="pct"/>
            <w:shd w:val="clear" w:color="auto" w:fill="auto"/>
          </w:tcPr>
          <w:p w14:paraId="11FEAA14" w14:textId="2529883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1CF8227" w14:textId="455C9A9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Zagrożenia zdrowia w środowisku bytowania człowieka</w:t>
            </w:r>
          </w:p>
        </w:tc>
        <w:tc>
          <w:tcPr>
            <w:tcW w:w="394" w:type="pct"/>
            <w:shd w:val="clear" w:color="auto" w:fill="auto"/>
          </w:tcPr>
          <w:p w14:paraId="40C0F78C" w14:textId="0CA3C4E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45E5868F" w14:textId="01C5022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1167E77B" w14:textId="7DEF27F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5A2810C1" w14:textId="5ADC29B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5797481" w14:textId="77777777" w:rsidTr="00864371">
        <w:tc>
          <w:tcPr>
            <w:tcW w:w="324" w:type="pct"/>
            <w:shd w:val="clear" w:color="auto" w:fill="auto"/>
          </w:tcPr>
          <w:p w14:paraId="7CC901D0" w14:textId="4B39F254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26/11</w:t>
            </w:r>
          </w:p>
        </w:tc>
        <w:tc>
          <w:tcPr>
            <w:tcW w:w="460" w:type="pct"/>
            <w:shd w:val="clear" w:color="auto" w:fill="auto"/>
          </w:tcPr>
          <w:p w14:paraId="46578F22" w14:textId="091262F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281AEDE2" w14:textId="216BB7D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2C24CB79" w14:textId="3C793EC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A9EA8AB" w14:textId="12691EB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Środowiskowe zagrożenia zdrowia</w:t>
            </w:r>
          </w:p>
        </w:tc>
        <w:tc>
          <w:tcPr>
            <w:tcW w:w="394" w:type="pct"/>
            <w:shd w:val="clear" w:color="auto" w:fill="auto"/>
          </w:tcPr>
          <w:p w14:paraId="53B95514" w14:textId="65CB6F6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0801B982" w14:textId="487E7D7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45367084" w14:textId="37A11CE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54874BF2" w14:textId="3ADE5A0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8C219DD" w14:textId="77777777" w:rsidTr="00864371">
        <w:tc>
          <w:tcPr>
            <w:tcW w:w="324" w:type="pct"/>
            <w:shd w:val="clear" w:color="auto" w:fill="auto"/>
          </w:tcPr>
          <w:p w14:paraId="7F7760C9" w14:textId="7F309A67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26/11</w:t>
            </w:r>
          </w:p>
        </w:tc>
        <w:tc>
          <w:tcPr>
            <w:tcW w:w="460" w:type="pct"/>
            <w:shd w:val="clear" w:color="auto" w:fill="auto"/>
          </w:tcPr>
          <w:p w14:paraId="21C8FCC0" w14:textId="06A055C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369523CC" w14:textId="5007B6F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128B1EFB" w14:textId="53021AD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E303CCD" w14:textId="12CD459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 w dobie zmian klimatu</w:t>
            </w:r>
          </w:p>
        </w:tc>
        <w:tc>
          <w:tcPr>
            <w:tcW w:w="394" w:type="pct"/>
            <w:shd w:val="clear" w:color="auto" w:fill="auto"/>
          </w:tcPr>
          <w:p w14:paraId="1B997877" w14:textId="67F25E6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69AF2799" w14:textId="581CA55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7F8F0586" w14:textId="5E006B4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2CD3E9EE" w14:textId="512046C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105683AB" w14:textId="77777777" w:rsidTr="00864371">
        <w:tc>
          <w:tcPr>
            <w:tcW w:w="324" w:type="pct"/>
            <w:shd w:val="clear" w:color="auto" w:fill="auto"/>
          </w:tcPr>
          <w:p w14:paraId="29671B4A" w14:textId="5E472A49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27/11</w:t>
            </w:r>
          </w:p>
        </w:tc>
        <w:tc>
          <w:tcPr>
            <w:tcW w:w="460" w:type="pct"/>
            <w:shd w:val="clear" w:color="auto" w:fill="auto"/>
          </w:tcPr>
          <w:p w14:paraId="738E9DDA" w14:textId="6B2E19F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414AA856" w14:textId="62A81F8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6828B3B2" w14:textId="66CF753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C82A64D" w14:textId="3FD05E4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chorób zakaźnych</w:t>
            </w:r>
          </w:p>
        </w:tc>
        <w:tc>
          <w:tcPr>
            <w:tcW w:w="394" w:type="pct"/>
            <w:shd w:val="clear" w:color="auto" w:fill="auto"/>
          </w:tcPr>
          <w:p w14:paraId="3B32D4BB" w14:textId="37BE86F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2817CE0C" w14:textId="234C872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34485A1B" w14:textId="49E9995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866" w:type="pct"/>
            <w:shd w:val="clear" w:color="auto" w:fill="auto"/>
          </w:tcPr>
          <w:p w14:paraId="56B59D0B" w14:textId="21AC84F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5C3D8F2F" w14:textId="77777777" w:rsidTr="00864371">
        <w:tc>
          <w:tcPr>
            <w:tcW w:w="324" w:type="pct"/>
            <w:shd w:val="clear" w:color="auto" w:fill="auto"/>
          </w:tcPr>
          <w:p w14:paraId="6205F456" w14:textId="7275897C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27/11</w:t>
            </w:r>
          </w:p>
        </w:tc>
        <w:tc>
          <w:tcPr>
            <w:tcW w:w="460" w:type="pct"/>
            <w:shd w:val="clear" w:color="auto" w:fill="auto"/>
          </w:tcPr>
          <w:p w14:paraId="197B7072" w14:textId="22285C2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2F9579CA" w14:textId="0162F7B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146E12F3" w14:textId="4CC5006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5DD9C293" w14:textId="3CACD3E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Procedury medyczne w zarządzaniu ryzykiem zdrowotnym</w:t>
            </w:r>
          </w:p>
        </w:tc>
        <w:tc>
          <w:tcPr>
            <w:tcW w:w="394" w:type="pct"/>
            <w:shd w:val="clear" w:color="auto" w:fill="auto"/>
          </w:tcPr>
          <w:p w14:paraId="060A7A7E" w14:textId="4D4AD0A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5B09D544" w14:textId="4A32D72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234772F6" w14:textId="1B73E5A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39</w:t>
            </w:r>
          </w:p>
        </w:tc>
        <w:tc>
          <w:tcPr>
            <w:tcW w:w="866" w:type="pct"/>
            <w:shd w:val="clear" w:color="auto" w:fill="auto"/>
          </w:tcPr>
          <w:p w14:paraId="0712185E" w14:textId="483D26C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79DAB760" w14:textId="77777777" w:rsidTr="00864371">
        <w:tc>
          <w:tcPr>
            <w:tcW w:w="324" w:type="pct"/>
            <w:shd w:val="clear" w:color="auto" w:fill="auto"/>
          </w:tcPr>
          <w:p w14:paraId="40AAF164" w14:textId="6D04AF13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28/11</w:t>
            </w:r>
          </w:p>
        </w:tc>
        <w:tc>
          <w:tcPr>
            <w:tcW w:w="460" w:type="pct"/>
            <w:shd w:val="clear" w:color="auto" w:fill="auto"/>
          </w:tcPr>
          <w:p w14:paraId="78FB51B5" w14:textId="67BD5A7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5C7A786D" w14:textId="664597D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3" w:type="pct"/>
            <w:shd w:val="clear" w:color="auto" w:fill="auto"/>
          </w:tcPr>
          <w:p w14:paraId="616AC82F" w14:textId="16E028C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588EA411" w14:textId="3088D07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394" w:type="pct"/>
            <w:shd w:val="clear" w:color="auto" w:fill="auto"/>
          </w:tcPr>
          <w:p w14:paraId="7338F6B7" w14:textId="0BB2BA0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6B5DC2D0" w14:textId="629772F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07079AFB" w14:textId="6723229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49D13493" w14:textId="49F2A3B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864371" w14:paraId="33AC7ECD" w14:textId="77777777" w:rsidTr="00864371">
        <w:tc>
          <w:tcPr>
            <w:tcW w:w="324" w:type="pct"/>
            <w:shd w:val="clear" w:color="auto" w:fill="auto"/>
          </w:tcPr>
          <w:p w14:paraId="56B9E51F" w14:textId="7C7E96E9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28/11</w:t>
            </w:r>
          </w:p>
        </w:tc>
        <w:tc>
          <w:tcPr>
            <w:tcW w:w="460" w:type="pct"/>
            <w:shd w:val="clear" w:color="auto" w:fill="auto"/>
          </w:tcPr>
          <w:p w14:paraId="3497AADB" w14:textId="1F70722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3982702C" w14:textId="37D78E8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3" w:type="pct"/>
            <w:shd w:val="clear" w:color="auto" w:fill="auto"/>
          </w:tcPr>
          <w:p w14:paraId="5C160EF1" w14:textId="63843E9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55480DEA" w14:textId="636112D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 w dobie zmian klimatu</w:t>
            </w:r>
          </w:p>
        </w:tc>
        <w:tc>
          <w:tcPr>
            <w:tcW w:w="394" w:type="pct"/>
            <w:shd w:val="clear" w:color="auto" w:fill="auto"/>
          </w:tcPr>
          <w:p w14:paraId="484AA618" w14:textId="1E1DD8D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72D2C99F" w14:textId="7A13A1A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1B8DCFFA" w14:textId="5E2DEB7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2A705CFF" w14:textId="22B040F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2631EE25" w14:textId="77777777" w:rsidTr="00864371">
        <w:tc>
          <w:tcPr>
            <w:tcW w:w="324" w:type="pct"/>
            <w:shd w:val="clear" w:color="auto" w:fill="auto"/>
          </w:tcPr>
          <w:p w14:paraId="7B8941FB" w14:textId="5EB9887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28/11</w:t>
            </w:r>
          </w:p>
        </w:tc>
        <w:tc>
          <w:tcPr>
            <w:tcW w:w="460" w:type="pct"/>
            <w:shd w:val="clear" w:color="auto" w:fill="auto"/>
          </w:tcPr>
          <w:p w14:paraId="5BB52D46" w14:textId="0EB6232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5096B045" w14:textId="7C6FD07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3FF518BD" w14:textId="689DF0C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8C2E40D" w14:textId="0E2BB48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Środowiskowe zagrożenia zdrowia</w:t>
            </w:r>
          </w:p>
        </w:tc>
        <w:tc>
          <w:tcPr>
            <w:tcW w:w="394" w:type="pct"/>
            <w:shd w:val="clear" w:color="auto" w:fill="auto"/>
          </w:tcPr>
          <w:p w14:paraId="27B394F3" w14:textId="3DB9608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2F65FA08" w14:textId="0BB911C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7635D0E1" w14:textId="55ECE1D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099B4EFD" w14:textId="7BA1561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4FEBDB70" w14:textId="77777777" w:rsidTr="00864371">
        <w:tc>
          <w:tcPr>
            <w:tcW w:w="324" w:type="pct"/>
            <w:shd w:val="clear" w:color="auto" w:fill="auto"/>
          </w:tcPr>
          <w:p w14:paraId="6489B7B0" w14:textId="77718247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28/11</w:t>
            </w:r>
          </w:p>
        </w:tc>
        <w:tc>
          <w:tcPr>
            <w:tcW w:w="460" w:type="pct"/>
            <w:shd w:val="clear" w:color="auto" w:fill="auto"/>
          </w:tcPr>
          <w:p w14:paraId="1258C843" w14:textId="589FE5C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73076656" w14:textId="093F43F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7DEDF3B0" w14:textId="5B1E019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CAAB048" w14:textId="292FC89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Środowiskowe zagrożenia zdrowia</w:t>
            </w:r>
          </w:p>
        </w:tc>
        <w:tc>
          <w:tcPr>
            <w:tcW w:w="394" w:type="pct"/>
            <w:shd w:val="clear" w:color="auto" w:fill="auto"/>
          </w:tcPr>
          <w:p w14:paraId="2B39920C" w14:textId="292DF37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5AA4B2AB" w14:textId="62E1C3B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7B6741EE" w14:textId="0A1E391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4359324F" w14:textId="4482147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43291783" w14:textId="77777777" w:rsidTr="00864371">
        <w:tc>
          <w:tcPr>
            <w:tcW w:w="324" w:type="pct"/>
            <w:shd w:val="clear" w:color="auto" w:fill="auto"/>
          </w:tcPr>
          <w:p w14:paraId="264E3041" w14:textId="4D5891B1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30/11</w:t>
            </w:r>
          </w:p>
        </w:tc>
        <w:tc>
          <w:tcPr>
            <w:tcW w:w="460" w:type="pct"/>
            <w:shd w:val="clear" w:color="auto" w:fill="auto"/>
          </w:tcPr>
          <w:p w14:paraId="209DFBEA" w14:textId="59DA196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67D612BA" w14:textId="1F0E5A8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343" w:type="pct"/>
            <w:shd w:val="clear" w:color="auto" w:fill="auto"/>
          </w:tcPr>
          <w:p w14:paraId="1A9957CB" w14:textId="04B4483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07C9C1A5" w14:textId="1342FE8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Procedury medyczne w zarządzaniu ryzykiem zdrowotnym</w:t>
            </w:r>
          </w:p>
        </w:tc>
        <w:tc>
          <w:tcPr>
            <w:tcW w:w="394" w:type="pct"/>
            <w:shd w:val="clear" w:color="auto" w:fill="auto"/>
          </w:tcPr>
          <w:p w14:paraId="62168193" w14:textId="0C2C7D9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1475CBCE" w14:textId="21DB6BF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06186ACB" w14:textId="79CAAA1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71C58FC3" w14:textId="6EEC24B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441E2708" w14:textId="77777777" w:rsidTr="00864371">
        <w:tc>
          <w:tcPr>
            <w:tcW w:w="324" w:type="pct"/>
            <w:shd w:val="clear" w:color="auto" w:fill="auto"/>
          </w:tcPr>
          <w:p w14:paraId="1A77D72E" w14:textId="744A9EE8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30/11</w:t>
            </w:r>
          </w:p>
        </w:tc>
        <w:tc>
          <w:tcPr>
            <w:tcW w:w="460" w:type="pct"/>
            <w:shd w:val="clear" w:color="auto" w:fill="auto"/>
          </w:tcPr>
          <w:p w14:paraId="0286CA58" w14:textId="6DBF1D4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080D4227" w14:textId="57D3BF8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343" w:type="pct"/>
            <w:shd w:val="clear" w:color="auto" w:fill="auto"/>
          </w:tcPr>
          <w:p w14:paraId="7FAF7DC6" w14:textId="7168876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20" w:type="pct"/>
            <w:shd w:val="clear" w:color="auto" w:fill="auto"/>
          </w:tcPr>
          <w:p w14:paraId="0A792131" w14:textId="5220161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63FAFA57" w14:textId="33FC8B3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2E62B585" w14:textId="7A76419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1BDA87F6" w14:textId="25BEC13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866" w:type="pct"/>
            <w:shd w:val="clear" w:color="auto" w:fill="auto"/>
          </w:tcPr>
          <w:p w14:paraId="299E9746" w14:textId="2207AEA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7305841F" w14:textId="77777777" w:rsidTr="00864371">
        <w:tc>
          <w:tcPr>
            <w:tcW w:w="324" w:type="pct"/>
            <w:shd w:val="clear" w:color="auto" w:fill="auto"/>
          </w:tcPr>
          <w:p w14:paraId="53CC2623" w14:textId="1BC41BA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30/11</w:t>
            </w:r>
          </w:p>
        </w:tc>
        <w:tc>
          <w:tcPr>
            <w:tcW w:w="460" w:type="pct"/>
            <w:shd w:val="clear" w:color="auto" w:fill="auto"/>
          </w:tcPr>
          <w:p w14:paraId="59DFEA73" w14:textId="4D66A1F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7E322088" w14:textId="7560BD6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18:45 - 20:15</w:t>
            </w:r>
          </w:p>
        </w:tc>
        <w:tc>
          <w:tcPr>
            <w:tcW w:w="343" w:type="pct"/>
            <w:shd w:val="clear" w:color="auto" w:fill="auto"/>
          </w:tcPr>
          <w:p w14:paraId="6416EAAE" w14:textId="1B4EDA2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5E35F6FE" w14:textId="3B13095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575149AF" w14:textId="645B2BC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6484AF7D" w14:textId="18AB0F7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514D4459" w14:textId="757E0FF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1C43E06D" w14:textId="0037639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3ACF012" w14:textId="77777777" w:rsidTr="00864371">
        <w:tc>
          <w:tcPr>
            <w:tcW w:w="324" w:type="pct"/>
            <w:shd w:val="clear" w:color="auto" w:fill="auto"/>
          </w:tcPr>
          <w:p w14:paraId="35AA80E3" w14:textId="67F4E1EF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01/12</w:t>
            </w:r>
          </w:p>
        </w:tc>
        <w:tc>
          <w:tcPr>
            <w:tcW w:w="460" w:type="pct"/>
            <w:shd w:val="clear" w:color="auto" w:fill="auto"/>
          </w:tcPr>
          <w:p w14:paraId="691F6665" w14:textId="388C899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74A81A0A" w14:textId="0287EA3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6FFBDA4E" w14:textId="3331BAF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BF2D919" w14:textId="15DF68C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1E7F6A2D" w14:textId="36C3AE9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19190EE0" w14:textId="0C0D292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715C68A3" w14:textId="6FF0784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01271713" w14:textId="77436E6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02990CE" w14:textId="77777777" w:rsidTr="00864371">
        <w:tc>
          <w:tcPr>
            <w:tcW w:w="324" w:type="pct"/>
            <w:shd w:val="clear" w:color="auto" w:fill="auto"/>
          </w:tcPr>
          <w:p w14:paraId="2C82B6E9" w14:textId="70F00045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01/12</w:t>
            </w:r>
          </w:p>
        </w:tc>
        <w:tc>
          <w:tcPr>
            <w:tcW w:w="460" w:type="pct"/>
            <w:shd w:val="clear" w:color="auto" w:fill="auto"/>
          </w:tcPr>
          <w:p w14:paraId="2DAFDBD1" w14:textId="42474B9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4E90AC3A" w14:textId="442B57F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1F2C1BF7" w14:textId="4DDB5BF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A39A5F9" w14:textId="7364623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10A13A18" w14:textId="6D1863A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143E6F48" w14:textId="5BB47DD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3A3FD85A" w14:textId="364CC8D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3E5BBB34" w14:textId="3AC2E11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864371" w14:paraId="3020D44C" w14:textId="77777777" w:rsidTr="00864371">
        <w:tc>
          <w:tcPr>
            <w:tcW w:w="324" w:type="pct"/>
            <w:shd w:val="clear" w:color="auto" w:fill="auto"/>
          </w:tcPr>
          <w:p w14:paraId="35A523A6" w14:textId="6141ED2B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01/12</w:t>
            </w:r>
          </w:p>
        </w:tc>
        <w:tc>
          <w:tcPr>
            <w:tcW w:w="460" w:type="pct"/>
            <w:shd w:val="clear" w:color="auto" w:fill="auto"/>
          </w:tcPr>
          <w:p w14:paraId="1B5577F7" w14:textId="3934853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38E7FE58" w14:textId="2EE6FC0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371557FA" w14:textId="6E5F4DB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8DCDBC6" w14:textId="59364A8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5BE81F7B" w14:textId="12D5715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730CA8BE" w14:textId="216AB43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GS01</w:t>
            </w:r>
          </w:p>
        </w:tc>
        <w:tc>
          <w:tcPr>
            <w:tcW w:w="530" w:type="pct"/>
            <w:shd w:val="clear" w:color="auto" w:fill="auto"/>
          </w:tcPr>
          <w:p w14:paraId="47B272EA" w14:textId="1591252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23EF5872" w14:textId="7C4B54A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D7DE0F1" w14:textId="77777777" w:rsidTr="00864371">
        <w:tc>
          <w:tcPr>
            <w:tcW w:w="324" w:type="pct"/>
            <w:shd w:val="clear" w:color="auto" w:fill="auto"/>
          </w:tcPr>
          <w:p w14:paraId="767D3B00" w14:textId="70FC9FA7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01/12</w:t>
            </w:r>
          </w:p>
        </w:tc>
        <w:tc>
          <w:tcPr>
            <w:tcW w:w="460" w:type="pct"/>
            <w:shd w:val="clear" w:color="auto" w:fill="auto"/>
          </w:tcPr>
          <w:p w14:paraId="3D4D7592" w14:textId="2685C10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5FA44491" w14:textId="744B110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3BE76969" w14:textId="7ED8C0B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7C3A8DA" w14:textId="5C66D6E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68318683" w14:textId="704FE17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4F024F31" w14:textId="438A7CB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 GS01</w:t>
            </w:r>
          </w:p>
        </w:tc>
        <w:tc>
          <w:tcPr>
            <w:tcW w:w="530" w:type="pct"/>
            <w:shd w:val="clear" w:color="auto" w:fill="auto"/>
          </w:tcPr>
          <w:p w14:paraId="26A4F174" w14:textId="32E009B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20CFC323" w14:textId="57E2A8D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864371" w14:paraId="1027F3C6" w14:textId="77777777" w:rsidTr="00864371">
        <w:tc>
          <w:tcPr>
            <w:tcW w:w="324" w:type="pct"/>
            <w:shd w:val="clear" w:color="auto" w:fill="auto"/>
          </w:tcPr>
          <w:p w14:paraId="412B657A" w14:textId="2D754D9A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02/12</w:t>
            </w:r>
          </w:p>
        </w:tc>
        <w:tc>
          <w:tcPr>
            <w:tcW w:w="460" w:type="pct"/>
            <w:shd w:val="clear" w:color="auto" w:fill="auto"/>
          </w:tcPr>
          <w:p w14:paraId="38E0D0B0" w14:textId="082ED79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23B2C1D6" w14:textId="0810F8F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1BC2F6AD" w14:textId="0E2B2DE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17E0CB6" w14:textId="298C2C5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Środowiskowe zagrożenia zdrowia</w:t>
            </w:r>
          </w:p>
        </w:tc>
        <w:tc>
          <w:tcPr>
            <w:tcW w:w="394" w:type="pct"/>
            <w:shd w:val="clear" w:color="auto" w:fill="auto"/>
          </w:tcPr>
          <w:p w14:paraId="7BBA6EFE" w14:textId="018ECFE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3A40EE0D" w14:textId="5ECA2B1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67F9323A" w14:textId="0CE3828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5E08BC2D" w14:textId="0F130EF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00D1C3CE" w14:textId="77777777" w:rsidTr="00864371">
        <w:tc>
          <w:tcPr>
            <w:tcW w:w="324" w:type="pct"/>
            <w:shd w:val="clear" w:color="auto" w:fill="auto"/>
          </w:tcPr>
          <w:p w14:paraId="67BFBC35" w14:textId="69321416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02/12</w:t>
            </w:r>
          </w:p>
        </w:tc>
        <w:tc>
          <w:tcPr>
            <w:tcW w:w="460" w:type="pct"/>
            <w:shd w:val="clear" w:color="auto" w:fill="auto"/>
          </w:tcPr>
          <w:p w14:paraId="41A42FD2" w14:textId="4139819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52CB5AB6" w14:textId="562D190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5E63E6A3" w14:textId="1B27057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993D1FC" w14:textId="4309050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Zagrożenia zdrowia w środowisku bytowania człowieka</w:t>
            </w:r>
          </w:p>
        </w:tc>
        <w:tc>
          <w:tcPr>
            <w:tcW w:w="394" w:type="pct"/>
            <w:shd w:val="clear" w:color="auto" w:fill="auto"/>
          </w:tcPr>
          <w:p w14:paraId="76EB710F" w14:textId="4C13189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415D3559" w14:textId="13A2348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2FD47C90" w14:textId="50C65F0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05BB6301" w14:textId="6537B78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72018B9" w14:textId="77777777" w:rsidTr="00864371">
        <w:tc>
          <w:tcPr>
            <w:tcW w:w="324" w:type="pct"/>
            <w:shd w:val="clear" w:color="auto" w:fill="auto"/>
          </w:tcPr>
          <w:p w14:paraId="0A517049" w14:textId="2587994C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03/12</w:t>
            </w:r>
          </w:p>
        </w:tc>
        <w:tc>
          <w:tcPr>
            <w:tcW w:w="460" w:type="pct"/>
            <w:shd w:val="clear" w:color="auto" w:fill="auto"/>
          </w:tcPr>
          <w:p w14:paraId="714D47B5" w14:textId="5E10AC6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3CC4D005" w14:textId="40B2192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343" w:type="pct"/>
            <w:shd w:val="clear" w:color="auto" w:fill="auto"/>
          </w:tcPr>
          <w:p w14:paraId="656D2934" w14:textId="0B7B8FB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7D2A47B" w14:textId="1E4508D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Środowiskowe zagrożenia zdrowia</w:t>
            </w:r>
          </w:p>
        </w:tc>
        <w:tc>
          <w:tcPr>
            <w:tcW w:w="394" w:type="pct"/>
            <w:shd w:val="clear" w:color="auto" w:fill="auto"/>
          </w:tcPr>
          <w:p w14:paraId="56FCCE6F" w14:textId="5971042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3B886AAA" w14:textId="5FB878F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7B70DCA3" w14:textId="4306B70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33CD5419" w14:textId="73A7C8E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AF635CF" w14:textId="77777777" w:rsidTr="00864371">
        <w:tc>
          <w:tcPr>
            <w:tcW w:w="324" w:type="pct"/>
            <w:shd w:val="clear" w:color="auto" w:fill="auto"/>
          </w:tcPr>
          <w:p w14:paraId="556162A6" w14:textId="06D32575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03/12</w:t>
            </w:r>
          </w:p>
        </w:tc>
        <w:tc>
          <w:tcPr>
            <w:tcW w:w="460" w:type="pct"/>
            <w:shd w:val="clear" w:color="auto" w:fill="auto"/>
          </w:tcPr>
          <w:p w14:paraId="1412544C" w14:textId="6D509D6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1E38A0DB" w14:textId="48B305C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16:15 - 17:45</w:t>
            </w:r>
          </w:p>
        </w:tc>
        <w:tc>
          <w:tcPr>
            <w:tcW w:w="343" w:type="pct"/>
            <w:shd w:val="clear" w:color="auto" w:fill="auto"/>
          </w:tcPr>
          <w:p w14:paraId="7D7FC2B4" w14:textId="16F0A3D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295D68BB" w14:textId="28CA4A1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Zagrożenia zdrowia w środowisku bytowania człowieka</w:t>
            </w:r>
          </w:p>
        </w:tc>
        <w:tc>
          <w:tcPr>
            <w:tcW w:w="394" w:type="pct"/>
            <w:shd w:val="clear" w:color="auto" w:fill="auto"/>
          </w:tcPr>
          <w:p w14:paraId="7F8792CA" w14:textId="73885BA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0F174CD1" w14:textId="5130B13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 GS01</w:t>
            </w:r>
          </w:p>
        </w:tc>
        <w:tc>
          <w:tcPr>
            <w:tcW w:w="530" w:type="pct"/>
            <w:shd w:val="clear" w:color="auto" w:fill="auto"/>
          </w:tcPr>
          <w:p w14:paraId="0BEAA41A" w14:textId="540C6B5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43A6396F" w14:textId="7B7FD8C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14F431B9" w14:textId="77777777" w:rsidTr="00864371">
        <w:tc>
          <w:tcPr>
            <w:tcW w:w="324" w:type="pct"/>
            <w:shd w:val="clear" w:color="auto" w:fill="auto"/>
          </w:tcPr>
          <w:p w14:paraId="327B21EA" w14:textId="72AD20A3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03/12</w:t>
            </w:r>
          </w:p>
        </w:tc>
        <w:tc>
          <w:tcPr>
            <w:tcW w:w="460" w:type="pct"/>
            <w:shd w:val="clear" w:color="auto" w:fill="auto"/>
          </w:tcPr>
          <w:p w14:paraId="38D0CE13" w14:textId="76CA0A4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3D7E6DFE" w14:textId="3FF8D90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364E80DE" w14:textId="48AB956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CB28515" w14:textId="799037E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 w dobie zmian klimatu</w:t>
            </w:r>
          </w:p>
        </w:tc>
        <w:tc>
          <w:tcPr>
            <w:tcW w:w="394" w:type="pct"/>
            <w:shd w:val="clear" w:color="auto" w:fill="auto"/>
          </w:tcPr>
          <w:p w14:paraId="67A87EEC" w14:textId="2CBEB4A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461A0D29" w14:textId="2B2522A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7077A72C" w14:textId="4AAEBB5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3955358D" w14:textId="2C565A5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1355A6D9" w14:textId="77777777" w:rsidTr="00864371">
        <w:tc>
          <w:tcPr>
            <w:tcW w:w="324" w:type="pct"/>
            <w:shd w:val="clear" w:color="auto" w:fill="auto"/>
          </w:tcPr>
          <w:p w14:paraId="77245554" w14:textId="07D5867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04/12</w:t>
            </w:r>
          </w:p>
        </w:tc>
        <w:tc>
          <w:tcPr>
            <w:tcW w:w="460" w:type="pct"/>
            <w:shd w:val="clear" w:color="auto" w:fill="auto"/>
          </w:tcPr>
          <w:p w14:paraId="47EA7086" w14:textId="2595480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07EBAC02" w14:textId="6AF9B7A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343" w:type="pct"/>
            <w:shd w:val="clear" w:color="auto" w:fill="auto"/>
          </w:tcPr>
          <w:p w14:paraId="77328EB5" w14:textId="0907132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6999A89E" w14:textId="6F7598E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chorób zakaźnych</w:t>
            </w:r>
          </w:p>
        </w:tc>
        <w:tc>
          <w:tcPr>
            <w:tcW w:w="394" w:type="pct"/>
            <w:shd w:val="clear" w:color="auto" w:fill="auto"/>
          </w:tcPr>
          <w:p w14:paraId="46E6A0C5" w14:textId="0D77AD7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18B28A93" w14:textId="43455B2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147AD730" w14:textId="56C6F39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39</w:t>
            </w:r>
          </w:p>
        </w:tc>
        <w:tc>
          <w:tcPr>
            <w:tcW w:w="866" w:type="pct"/>
            <w:shd w:val="clear" w:color="auto" w:fill="auto"/>
          </w:tcPr>
          <w:p w14:paraId="479DFF3D" w14:textId="297B841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06E820E1" w14:textId="77777777" w:rsidTr="00864371">
        <w:tc>
          <w:tcPr>
            <w:tcW w:w="324" w:type="pct"/>
            <w:shd w:val="clear" w:color="auto" w:fill="auto"/>
          </w:tcPr>
          <w:p w14:paraId="57EE8495" w14:textId="0287C5A5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04/12</w:t>
            </w:r>
          </w:p>
        </w:tc>
        <w:tc>
          <w:tcPr>
            <w:tcW w:w="460" w:type="pct"/>
            <w:shd w:val="clear" w:color="auto" w:fill="auto"/>
          </w:tcPr>
          <w:p w14:paraId="74613958" w14:textId="2DB6098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50E1D06A" w14:textId="3B978D6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17:15 - 18:45</w:t>
            </w:r>
          </w:p>
        </w:tc>
        <w:tc>
          <w:tcPr>
            <w:tcW w:w="343" w:type="pct"/>
            <w:shd w:val="clear" w:color="auto" w:fill="auto"/>
          </w:tcPr>
          <w:p w14:paraId="02055EA2" w14:textId="40189CB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230C2473" w14:textId="0B40A20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Procedury medyczne w zarządzaniu ryzykiem zdrowotnym</w:t>
            </w:r>
          </w:p>
        </w:tc>
        <w:tc>
          <w:tcPr>
            <w:tcW w:w="394" w:type="pct"/>
            <w:shd w:val="clear" w:color="auto" w:fill="auto"/>
          </w:tcPr>
          <w:p w14:paraId="23DF2114" w14:textId="4993901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4204C9D1" w14:textId="3D0BEE7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4CBF30B0" w14:textId="0DC82DD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39</w:t>
            </w:r>
          </w:p>
        </w:tc>
        <w:tc>
          <w:tcPr>
            <w:tcW w:w="866" w:type="pct"/>
            <w:shd w:val="clear" w:color="auto" w:fill="auto"/>
          </w:tcPr>
          <w:p w14:paraId="5DBBC101" w14:textId="5393461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0943AA78" w14:textId="77777777" w:rsidTr="00864371">
        <w:tc>
          <w:tcPr>
            <w:tcW w:w="324" w:type="pct"/>
            <w:shd w:val="clear" w:color="auto" w:fill="auto"/>
          </w:tcPr>
          <w:p w14:paraId="1241FF3B" w14:textId="53F45737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05/12</w:t>
            </w:r>
          </w:p>
        </w:tc>
        <w:tc>
          <w:tcPr>
            <w:tcW w:w="460" w:type="pct"/>
            <w:shd w:val="clear" w:color="auto" w:fill="auto"/>
          </w:tcPr>
          <w:p w14:paraId="08E92359" w14:textId="5FC2ACA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72FDC78C" w14:textId="4A673E9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3" w:type="pct"/>
            <w:shd w:val="clear" w:color="auto" w:fill="auto"/>
          </w:tcPr>
          <w:p w14:paraId="0CDD4B3C" w14:textId="75D812B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09BFC90" w14:textId="7D53191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394" w:type="pct"/>
            <w:shd w:val="clear" w:color="auto" w:fill="auto"/>
          </w:tcPr>
          <w:p w14:paraId="1B34E9E5" w14:textId="77F5CE0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57FDB7E7" w14:textId="2BEE0AE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3B84FE39" w14:textId="662545D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78199A5C" w14:textId="3EF42D1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864371" w14:paraId="724D1A01" w14:textId="77777777" w:rsidTr="00864371">
        <w:tc>
          <w:tcPr>
            <w:tcW w:w="324" w:type="pct"/>
            <w:shd w:val="clear" w:color="auto" w:fill="auto"/>
          </w:tcPr>
          <w:p w14:paraId="03EF7891" w14:textId="387337E8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05/12</w:t>
            </w:r>
          </w:p>
        </w:tc>
        <w:tc>
          <w:tcPr>
            <w:tcW w:w="460" w:type="pct"/>
            <w:shd w:val="clear" w:color="auto" w:fill="auto"/>
          </w:tcPr>
          <w:p w14:paraId="14F10448" w14:textId="3734839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7D3DFB12" w14:textId="74AA110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3" w:type="pct"/>
            <w:shd w:val="clear" w:color="auto" w:fill="auto"/>
          </w:tcPr>
          <w:p w14:paraId="4DD5D53A" w14:textId="3B5CF29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F61FD4C" w14:textId="77D3872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Zagrożenia zdrowia w środowisku bytowania człowieka</w:t>
            </w:r>
          </w:p>
        </w:tc>
        <w:tc>
          <w:tcPr>
            <w:tcW w:w="394" w:type="pct"/>
            <w:shd w:val="clear" w:color="auto" w:fill="auto"/>
          </w:tcPr>
          <w:p w14:paraId="0D3EFD51" w14:textId="08F516D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4488C273" w14:textId="3D7A4C7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4D988E31" w14:textId="17D5201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7093D486" w14:textId="663CF38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2BB77EAA" w14:textId="77777777" w:rsidTr="00864371">
        <w:tc>
          <w:tcPr>
            <w:tcW w:w="324" w:type="pct"/>
            <w:shd w:val="clear" w:color="auto" w:fill="auto"/>
          </w:tcPr>
          <w:p w14:paraId="12EB85FD" w14:textId="4B57BF29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05/12</w:t>
            </w:r>
          </w:p>
        </w:tc>
        <w:tc>
          <w:tcPr>
            <w:tcW w:w="460" w:type="pct"/>
            <w:shd w:val="clear" w:color="auto" w:fill="auto"/>
          </w:tcPr>
          <w:p w14:paraId="707FE47E" w14:textId="004D736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756DAEB4" w14:textId="36519C7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0BD43631" w14:textId="73EBB3A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672FA095" w14:textId="3459028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Zagrożenia zdrowia w środowisku bytowania człowieka</w:t>
            </w:r>
          </w:p>
        </w:tc>
        <w:tc>
          <w:tcPr>
            <w:tcW w:w="394" w:type="pct"/>
            <w:shd w:val="clear" w:color="auto" w:fill="auto"/>
          </w:tcPr>
          <w:p w14:paraId="29306978" w14:textId="55C22F6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414AE54E" w14:textId="15A298F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714BAA77" w14:textId="19D39EF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7ED77BDB" w14:textId="6687268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283DE426" w14:textId="77777777" w:rsidTr="00864371">
        <w:tc>
          <w:tcPr>
            <w:tcW w:w="324" w:type="pct"/>
            <w:shd w:val="clear" w:color="auto" w:fill="auto"/>
          </w:tcPr>
          <w:p w14:paraId="39830E35" w14:textId="69DDE1FB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07/12</w:t>
            </w:r>
          </w:p>
        </w:tc>
        <w:tc>
          <w:tcPr>
            <w:tcW w:w="460" w:type="pct"/>
            <w:shd w:val="clear" w:color="auto" w:fill="auto"/>
          </w:tcPr>
          <w:p w14:paraId="73C4E7E9" w14:textId="00334B5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6401BB9F" w14:textId="4ADD93A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3187A4D8" w14:textId="3175779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BCBC364" w14:textId="02796D2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1313B3C4" w14:textId="075DBC8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75E410E9" w14:textId="3216397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4969A903" w14:textId="19A7AAC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7585C75B" w14:textId="5050022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7E7AD7D" w14:textId="77777777" w:rsidTr="00864371">
        <w:tc>
          <w:tcPr>
            <w:tcW w:w="324" w:type="pct"/>
            <w:shd w:val="clear" w:color="auto" w:fill="auto"/>
          </w:tcPr>
          <w:p w14:paraId="69664378" w14:textId="286F708B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07/12</w:t>
            </w:r>
          </w:p>
        </w:tc>
        <w:tc>
          <w:tcPr>
            <w:tcW w:w="460" w:type="pct"/>
            <w:shd w:val="clear" w:color="auto" w:fill="auto"/>
          </w:tcPr>
          <w:p w14:paraId="13373F3E" w14:textId="563D428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4981EF89" w14:textId="072E6AE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18CF3596" w14:textId="1AC7A6F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604774A9" w14:textId="785D080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305367F0" w14:textId="240ACF0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0AC73549" w14:textId="4DB47C5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1753F5DB" w14:textId="2012A55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0B0B9F37" w14:textId="065DD9F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864371" w14:paraId="6FB52FD3" w14:textId="77777777" w:rsidTr="00864371">
        <w:tc>
          <w:tcPr>
            <w:tcW w:w="324" w:type="pct"/>
            <w:shd w:val="clear" w:color="auto" w:fill="auto"/>
          </w:tcPr>
          <w:p w14:paraId="6DF76A33" w14:textId="5980A184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07/12</w:t>
            </w:r>
          </w:p>
        </w:tc>
        <w:tc>
          <w:tcPr>
            <w:tcW w:w="460" w:type="pct"/>
            <w:shd w:val="clear" w:color="auto" w:fill="auto"/>
          </w:tcPr>
          <w:p w14:paraId="47B225E8" w14:textId="36C1204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18650708" w14:textId="2A00A0D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18:00 - 19:30</w:t>
            </w:r>
          </w:p>
        </w:tc>
        <w:tc>
          <w:tcPr>
            <w:tcW w:w="343" w:type="pct"/>
            <w:shd w:val="clear" w:color="auto" w:fill="auto"/>
          </w:tcPr>
          <w:p w14:paraId="76CB77E6" w14:textId="7526DF1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76C3A305" w14:textId="6F48B19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4A51E962" w14:textId="52D2F2C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4373241A" w14:textId="01B9C52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GS01</w:t>
            </w:r>
          </w:p>
        </w:tc>
        <w:tc>
          <w:tcPr>
            <w:tcW w:w="530" w:type="pct"/>
            <w:shd w:val="clear" w:color="auto" w:fill="auto"/>
          </w:tcPr>
          <w:p w14:paraId="333CC892" w14:textId="4ECCDD0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3DE75BAF" w14:textId="2448456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3CD2836" w14:textId="77777777" w:rsidTr="00864371">
        <w:tc>
          <w:tcPr>
            <w:tcW w:w="324" w:type="pct"/>
            <w:shd w:val="clear" w:color="auto" w:fill="auto"/>
          </w:tcPr>
          <w:p w14:paraId="14F89709" w14:textId="039BC542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07/12</w:t>
            </w:r>
          </w:p>
        </w:tc>
        <w:tc>
          <w:tcPr>
            <w:tcW w:w="460" w:type="pct"/>
            <w:shd w:val="clear" w:color="auto" w:fill="auto"/>
          </w:tcPr>
          <w:p w14:paraId="1FC6DE9B" w14:textId="09EB2EF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2B56ABD7" w14:textId="1E75D09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18:00 - 19:30</w:t>
            </w:r>
          </w:p>
        </w:tc>
        <w:tc>
          <w:tcPr>
            <w:tcW w:w="343" w:type="pct"/>
            <w:shd w:val="clear" w:color="auto" w:fill="auto"/>
          </w:tcPr>
          <w:p w14:paraId="370B0E2E" w14:textId="28CEF07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3E2BC198" w14:textId="25EAE78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2FAEB79E" w14:textId="3FC0328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5CC6E23E" w14:textId="4B5E554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 GS01</w:t>
            </w:r>
          </w:p>
        </w:tc>
        <w:tc>
          <w:tcPr>
            <w:tcW w:w="530" w:type="pct"/>
            <w:shd w:val="clear" w:color="auto" w:fill="auto"/>
          </w:tcPr>
          <w:p w14:paraId="54E2470E" w14:textId="7CF9890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07CCB875" w14:textId="0C0A0F3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864371" w14:paraId="790BF69A" w14:textId="77777777" w:rsidTr="00864371">
        <w:tc>
          <w:tcPr>
            <w:tcW w:w="324" w:type="pct"/>
            <w:shd w:val="clear" w:color="auto" w:fill="auto"/>
          </w:tcPr>
          <w:p w14:paraId="008C72F1" w14:textId="78F72DDC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08/12</w:t>
            </w:r>
          </w:p>
        </w:tc>
        <w:tc>
          <w:tcPr>
            <w:tcW w:w="460" w:type="pct"/>
            <w:shd w:val="clear" w:color="auto" w:fill="auto"/>
          </w:tcPr>
          <w:p w14:paraId="27223A6E" w14:textId="3DA7528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67284E40" w14:textId="5716A7F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104ECCC0" w14:textId="1B377AA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A11954D" w14:textId="3A6998D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Bioetyka</w:t>
            </w:r>
          </w:p>
        </w:tc>
        <w:tc>
          <w:tcPr>
            <w:tcW w:w="394" w:type="pct"/>
            <w:shd w:val="clear" w:color="auto" w:fill="auto"/>
          </w:tcPr>
          <w:p w14:paraId="4F99839D" w14:textId="001A063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4F5AF34E" w14:textId="016E359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6F34C5EF" w14:textId="7C0ABD1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569A506B" w14:textId="4306194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37247967" w14:textId="77777777" w:rsidTr="00864371">
        <w:tc>
          <w:tcPr>
            <w:tcW w:w="324" w:type="pct"/>
            <w:shd w:val="clear" w:color="auto" w:fill="auto"/>
          </w:tcPr>
          <w:p w14:paraId="5B007B10" w14:textId="5C039A51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08/12</w:t>
            </w:r>
          </w:p>
        </w:tc>
        <w:tc>
          <w:tcPr>
            <w:tcW w:w="460" w:type="pct"/>
            <w:shd w:val="clear" w:color="auto" w:fill="auto"/>
          </w:tcPr>
          <w:p w14:paraId="3C7DFE3D" w14:textId="11440F1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488F3371" w14:textId="7B047E6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38B54241" w14:textId="767268C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CBB870A" w14:textId="1E2B2E4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613852C9" w14:textId="799A4CD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48CCE626" w14:textId="2F832DD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77A626AE" w14:textId="5682B1F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3C26CA1C" w14:textId="6EF29CF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4C461C26" w14:textId="77777777" w:rsidTr="00864371">
        <w:tc>
          <w:tcPr>
            <w:tcW w:w="324" w:type="pct"/>
            <w:shd w:val="clear" w:color="auto" w:fill="auto"/>
          </w:tcPr>
          <w:p w14:paraId="0D52271C" w14:textId="6C7D4F3A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09/12</w:t>
            </w:r>
          </w:p>
        </w:tc>
        <w:tc>
          <w:tcPr>
            <w:tcW w:w="460" w:type="pct"/>
            <w:shd w:val="clear" w:color="auto" w:fill="auto"/>
          </w:tcPr>
          <w:p w14:paraId="23B3039D" w14:textId="1E5562A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259E587B" w14:textId="4CB5660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46B5343C" w14:textId="6617BC1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0A1BB90" w14:textId="3798666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Środowiskowe zagrożenia zdrowia</w:t>
            </w:r>
          </w:p>
        </w:tc>
        <w:tc>
          <w:tcPr>
            <w:tcW w:w="394" w:type="pct"/>
            <w:shd w:val="clear" w:color="auto" w:fill="auto"/>
          </w:tcPr>
          <w:p w14:paraId="47A54E04" w14:textId="6C9D23E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2BAECCF7" w14:textId="6378493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6BF9ED94" w14:textId="189E72A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6E1C3C67" w14:textId="11A1C4D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39B04951" w14:textId="77777777" w:rsidTr="00864371">
        <w:tc>
          <w:tcPr>
            <w:tcW w:w="324" w:type="pct"/>
            <w:shd w:val="clear" w:color="auto" w:fill="auto"/>
          </w:tcPr>
          <w:p w14:paraId="38B2CAD3" w14:textId="060A3BB7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09/12</w:t>
            </w:r>
          </w:p>
        </w:tc>
        <w:tc>
          <w:tcPr>
            <w:tcW w:w="460" w:type="pct"/>
            <w:shd w:val="clear" w:color="auto" w:fill="auto"/>
          </w:tcPr>
          <w:p w14:paraId="3E1BE582" w14:textId="51A17E6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4F40726F" w14:textId="3B7ADB4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7672EDBA" w14:textId="733A426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216FDDE" w14:textId="1D12319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Zagrożenia zdrowia w środowisku bytowania człowieka</w:t>
            </w:r>
          </w:p>
        </w:tc>
        <w:tc>
          <w:tcPr>
            <w:tcW w:w="394" w:type="pct"/>
            <w:shd w:val="clear" w:color="auto" w:fill="auto"/>
          </w:tcPr>
          <w:p w14:paraId="37160CE2" w14:textId="5E04AB3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63F90EC5" w14:textId="742A575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64B87F25" w14:textId="176695E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14F297A5" w14:textId="55928AC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C0FB83A" w14:textId="77777777" w:rsidTr="00864371">
        <w:tc>
          <w:tcPr>
            <w:tcW w:w="324" w:type="pct"/>
            <w:shd w:val="clear" w:color="auto" w:fill="auto"/>
          </w:tcPr>
          <w:p w14:paraId="3AF980FE" w14:textId="71E2BA6C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10/12</w:t>
            </w:r>
          </w:p>
        </w:tc>
        <w:tc>
          <w:tcPr>
            <w:tcW w:w="460" w:type="pct"/>
            <w:shd w:val="clear" w:color="auto" w:fill="auto"/>
          </w:tcPr>
          <w:p w14:paraId="10D65E94" w14:textId="2216C20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0AF70020" w14:textId="5E1EB66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40CC937B" w14:textId="5B484CC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342B6F2" w14:textId="7FB76E4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Środowiskowe zagrożenia zdrowia</w:t>
            </w:r>
          </w:p>
        </w:tc>
        <w:tc>
          <w:tcPr>
            <w:tcW w:w="394" w:type="pct"/>
            <w:shd w:val="clear" w:color="auto" w:fill="auto"/>
          </w:tcPr>
          <w:p w14:paraId="31710C8D" w14:textId="3B0F564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58FB3E43" w14:textId="566E385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3990744B" w14:textId="5D73305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75CA46EC" w14:textId="2711C32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26CF3575" w14:textId="77777777" w:rsidTr="00864371">
        <w:tc>
          <w:tcPr>
            <w:tcW w:w="324" w:type="pct"/>
            <w:shd w:val="clear" w:color="auto" w:fill="auto"/>
          </w:tcPr>
          <w:p w14:paraId="321B89E0" w14:textId="6F77C72A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10/12</w:t>
            </w:r>
          </w:p>
        </w:tc>
        <w:tc>
          <w:tcPr>
            <w:tcW w:w="460" w:type="pct"/>
            <w:shd w:val="clear" w:color="auto" w:fill="auto"/>
          </w:tcPr>
          <w:p w14:paraId="65851324" w14:textId="612091F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3D3C31D5" w14:textId="398C866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 xml:space="preserve">18:00 - </w:t>
            </w:r>
            <w:r>
              <w:rPr>
                <w:sz w:val="16"/>
              </w:rPr>
              <w:lastRenderedPageBreak/>
              <w:t>20:15</w:t>
            </w:r>
          </w:p>
        </w:tc>
        <w:tc>
          <w:tcPr>
            <w:tcW w:w="343" w:type="pct"/>
            <w:shd w:val="clear" w:color="auto" w:fill="auto"/>
          </w:tcPr>
          <w:p w14:paraId="4950857B" w14:textId="5F0BDBF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3,00</w:t>
            </w:r>
          </w:p>
        </w:tc>
        <w:tc>
          <w:tcPr>
            <w:tcW w:w="1220" w:type="pct"/>
            <w:shd w:val="clear" w:color="auto" w:fill="auto"/>
          </w:tcPr>
          <w:p w14:paraId="311D9601" w14:textId="6501F9A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 xml:space="preserve">Zagrożenia zdrowia w środowisku </w:t>
            </w:r>
            <w:r>
              <w:rPr>
                <w:sz w:val="16"/>
              </w:rPr>
              <w:lastRenderedPageBreak/>
              <w:t>bytowania człowieka</w:t>
            </w:r>
          </w:p>
        </w:tc>
        <w:tc>
          <w:tcPr>
            <w:tcW w:w="394" w:type="pct"/>
            <w:shd w:val="clear" w:color="auto" w:fill="auto"/>
          </w:tcPr>
          <w:p w14:paraId="5710616E" w14:textId="17D2751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Wykład</w:t>
            </w:r>
          </w:p>
        </w:tc>
        <w:tc>
          <w:tcPr>
            <w:tcW w:w="511" w:type="pct"/>
            <w:shd w:val="clear" w:color="auto" w:fill="auto"/>
          </w:tcPr>
          <w:p w14:paraId="2A76943A" w14:textId="7FE3113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 xml:space="preserve">ZRZUS2 ZŚ </w:t>
            </w:r>
            <w:r>
              <w:rPr>
                <w:sz w:val="16"/>
              </w:rPr>
              <w:lastRenderedPageBreak/>
              <w:t>GW01</w:t>
            </w:r>
          </w:p>
        </w:tc>
        <w:tc>
          <w:tcPr>
            <w:tcW w:w="530" w:type="pct"/>
            <w:shd w:val="clear" w:color="auto" w:fill="auto"/>
          </w:tcPr>
          <w:p w14:paraId="222131B0" w14:textId="4518D36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WZPB_e-</w:t>
            </w:r>
            <w:r>
              <w:rPr>
                <w:sz w:val="16"/>
              </w:rPr>
              <w:lastRenderedPageBreak/>
              <w:t>learning</w:t>
            </w:r>
          </w:p>
        </w:tc>
        <w:tc>
          <w:tcPr>
            <w:tcW w:w="866" w:type="pct"/>
            <w:shd w:val="clear" w:color="auto" w:fill="auto"/>
          </w:tcPr>
          <w:p w14:paraId="6E7C04C0" w14:textId="6473280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dr hab. nauk o zdrowiu </w:t>
            </w:r>
            <w:r>
              <w:rPr>
                <w:sz w:val="16"/>
              </w:rPr>
              <w:lastRenderedPageBreak/>
              <w:t>Grzegorz Dziubanek</w:t>
            </w:r>
          </w:p>
        </w:tc>
      </w:tr>
      <w:tr w:rsidR="00864371" w14:paraId="558E95E4" w14:textId="77777777" w:rsidTr="00864371">
        <w:tc>
          <w:tcPr>
            <w:tcW w:w="324" w:type="pct"/>
            <w:shd w:val="clear" w:color="auto" w:fill="auto"/>
          </w:tcPr>
          <w:p w14:paraId="76429F25" w14:textId="30D2856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lastRenderedPageBreak/>
              <w:t>11/12</w:t>
            </w:r>
          </w:p>
        </w:tc>
        <w:tc>
          <w:tcPr>
            <w:tcW w:w="460" w:type="pct"/>
            <w:shd w:val="clear" w:color="auto" w:fill="auto"/>
          </w:tcPr>
          <w:p w14:paraId="74E03FE1" w14:textId="1755A95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59FF9B3D" w14:textId="4C4E93B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3DF360C8" w14:textId="7D86ED1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CD4A888" w14:textId="3C434C8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45523502" w14:textId="7CDA91C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7DC87221" w14:textId="68168F5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0DCF451E" w14:textId="44863B7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639B3D61" w14:textId="6CA376C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5B04CCA8" w14:textId="77777777" w:rsidTr="00864371">
        <w:tc>
          <w:tcPr>
            <w:tcW w:w="324" w:type="pct"/>
            <w:shd w:val="clear" w:color="auto" w:fill="auto"/>
          </w:tcPr>
          <w:p w14:paraId="5A193BFF" w14:textId="560FAAFF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11/12</w:t>
            </w:r>
          </w:p>
        </w:tc>
        <w:tc>
          <w:tcPr>
            <w:tcW w:w="460" w:type="pct"/>
            <w:shd w:val="clear" w:color="auto" w:fill="auto"/>
          </w:tcPr>
          <w:p w14:paraId="151F7C42" w14:textId="321FCD3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73EEA28D" w14:textId="09112D0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24DEEC5E" w14:textId="72F9EC5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71E906B" w14:textId="78EBB9C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Bioetyka</w:t>
            </w:r>
          </w:p>
        </w:tc>
        <w:tc>
          <w:tcPr>
            <w:tcW w:w="394" w:type="pct"/>
            <w:shd w:val="clear" w:color="auto" w:fill="auto"/>
          </w:tcPr>
          <w:p w14:paraId="0A970A2D" w14:textId="064356A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5F6E27C1" w14:textId="605EDC5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1FF7F4ED" w14:textId="3236DF0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067BEB76" w14:textId="7E15D91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08A69FF0" w14:textId="77777777" w:rsidTr="00864371">
        <w:tc>
          <w:tcPr>
            <w:tcW w:w="324" w:type="pct"/>
            <w:shd w:val="clear" w:color="auto" w:fill="auto"/>
          </w:tcPr>
          <w:p w14:paraId="622C2B1C" w14:textId="27363C3F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12/12</w:t>
            </w:r>
          </w:p>
        </w:tc>
        <w:tc>
          <w:tcPr>
            <w:tcW w:w="460" w:type="pct"/>
            <w:shd w:val="clear" w:color="auto" w:fill="auto"/>
          </w:tcPr>
          <w:p w14:paraId="537EC875" w14:textId="66B1FE2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41DD10F0" w14:textId="556FD9A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3" w:type="pct"/>
            <w:shd w:val="clear" w:color="auto" w:fill="auto"/>
          </w:tcPr>
          <w:p w14:paraId="58DF9842" w14:textId="3EFE0AC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4E10A59" w14:textId="32F03AB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1856C12A" w14:textId="4509C18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533D3103" w14:textId="2251DDE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6D8E283D" w14:textId="39BA2DC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01AA9870" w14:textId="3679E1E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0460C5A0" w14:textId="77777777" w:rsidTr="00864371">
        <w:tc>
          <w:tcPr>
            <w:tcW w:w="324" w:type="pct"/>
            <w:shd w:val="clear" w:color="auto" w:fill="auto"/>
          </w:tcPr>
          <w:p w14:paraId="7B5263D9" w14:textId="7CDB91B6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12/12</w:t>
            </w:r>
          </w:p>
        </w:tc>
        <w:tc>
          <w:tcPr>
            <w:tcW w:w="460" w:type="pct"/>
            <w:shd w:val="clear" w:color="auto" w:fill="auto"/>
          </w:tcPr>
          <w:p w14:paraId="22CD6C5E" w14:textId="0E71E19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3DC3161C" w14:textId="41E7214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3" w:type="pct"/>
            <w:shd w:val="clear" w:color="auto" w:fill="auto"/>
          </w:tcPr>
          <w:p w14:paraId="00340059" w14:textId="5AF3D9E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65FE1771" w14:textId="57FB9FE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5FD64455" w14:textId="6B33309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3A0869E4" w14:textId="25DC2DD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6FD310B7" w14:textId="0AD70C8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0F3521DD" w14:textId="7708BA8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06EDA6F1" w14:textId="77777777" w:rsidTr="00864371">
        <w:tc>
          <w:tcPr>
            <w:tcW w:w="324" w:type="pct"/>
            <w:shd w:val="clear" w:color="auto" w:fill="auto"/>
          </w:tcPr>
          <w:p w14:paraId="0F8A304B" w14:textId="24E900A6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12/12</w:t>
            </w:r>
          </w:p>
        </w:tc>
        <w:tc>
          <w:tcPr>
            <w:tcW w:w="460" w:type="pct"/>
            <w:shd w:val="clear" w:color="auto" w:fill="auto"/>
          </w:tcPr>
          <w:p w14:paraId="436B6452" w14:textId="19CAA2E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09F464AD" w14:textId="0DD8D73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7FC6EDE0" w14:textId="52C4CAD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DA0B0F3" w14:textId="62A5A77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68B11671" w14:textId="08165D8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6CB6E7C8" w14:textId="5D0E704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3FE6D1BA" w14:textId="0DF595F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15089FF8" w14:textId="2187774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3E2DE2D" w14:textId="77777777" w:rsidTr="00864371">
        <w:tc>
          <w:tcPr>
            <w:tcW w:w="324" w:type="pct"/>
            <w:shd w:val="clear" w:color="auto" w:fill="auto"/>
          </w:tcPr>
          <w:p w14:paraId="662A27B7" w14:textId="64F7C85D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12/12</w:t>
            </w:r>
          </w:p>
        </w:tc>
        <w:tc>
          <w:tcPr>
            <w:tcW w:w="460" w:type="pct"/>
            <w:shd w:val="clear" w:color="auto" w:fill="auto"/>
          </w:tcPr>
          <w:p w14:paraId="7A429236" w14:textId="10CE955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66F00FAF" w14:textId="6044FB1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2296A656" w14:textId="5162315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877EB17" w14:textId="3F0BE47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7B828D85" w14:textId="4647BD5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5A7C220C" w14:textId="4937508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67331494" w14:textId="6A182A8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866" w:type="pct"/>
            <w:shd w:val="clear" w:color="auto" w:fill="auto"/>
          </w:tcPr>
          <w:p w14:paraId="2DA95306" w14:textId="3C2513D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864371" w14:paraId="2EDA77D1" w14:textId="77777777" w:rsidTr="00864371">
        <w:tc>
          <w:tcPr>
            <w:tcW w:w="324" w:type="pct"/>
            <w:shd w:val="clear" w:color="auto" w:fill="auto"/>
          </w:tcPr>
          <w:p w14:paraId="41724BC0" w14:textId="7577679C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12/12</w:t>
            </w:r>
          </w:p>
        </w:tc>
        <w:tc>
          <w:tcPr>
            <w:tcW w:w="460" w:type="pct"/>
            <w:shd w:val="clear" w:color="auto" w:fill="auto"/>
          </w:tcPr>
          <w:p w14:paraId="58D0D1B3" w14:textId="00CECE9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5E09AEC5" w14:textId="18D79D7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3482A73D" w14:textId="22C0C3B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356A9AD" w14:textId="581FF3A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Środowiskowe zagrożenia zdrowia</w:t>
            </w:r>
          </w:p>
        </w:tc>
        <w:tc>
          <w:tcPr>
            <w:tcW w:w="394" w:type="pct"/>
            <w:shd w:val="clear" w:color="auto" w:fill="auto"/>
          </w:tcPr>
          <w:p w14:paraId="7EB81581" w14:textId="5CD3B63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771DF6E3" w14:textId="4101F18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53955A93" w14:textId="029CE0C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23C099D6" w14:textId="5768065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D5588F8" w14:textId="77777777" w:rsidTr="00864371">
        <w:tc>
          <w:tcPr>
            <w:tcW w:w="324" w:type="pct"/>
            <w:shd w:val="clear" w:color="auto" w:fill="auto"/>
          </w:tcPr>
          <w:p w14:paraId="0E3354EF" w14:textId="4CC8EFFC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14/12</w:t>
            </w:r>
          </w:p>
        </w:tc>
        <w:tc>
          <w:tcPr>
            <w:tcW w:w="460" w:type="pct"/>
            <w:shd w:val="clear" w:color="auto" w:fill="auto"/>
          </w:tcPr>
          <w:p w14:paraId="624E1DA7" w14:textId="53AB6AF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69D47EC9" w14:textId="723460F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1810CD2C" w14:textId="5E78197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579BD6E4" w14:textId="4076370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108FD4BA" w14:textId="122931D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78E0AC9F" w14:textId="51694D4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5E4B53C9" w14:textId="4FC6B6F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0ADA21F6" w14:textId="1567276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2877CA5A" w14:textId="77777777" w:rsidTr="00864371">
        <w:tc>
          <w:tcPr>
            <w:tcW w:w="324" w:type="pct"/>
            <w:shd w:val="clear" w:color="auto" w:fill="auto"/>
          </w:tcPr>
          <w:p w14:paraId="0574918D" w14:textId="31609C26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14/12</w:t>
            </w:r>
          </w:p>
        </w:tc>
        <w:tc>
          <w:tcPr>
            <w:tcW w:w="460" w:type="pct"/>
            <w:shd w:val="clear" w:color="auto" w:fill="auto"/>
          </w:tcPr>
          <w:p w14:paraId="640080A6" w14:textId="62533AF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02544384" w14:textId="2E0900E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75AEBEF2" w14:textId="2A75419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BE03942" w14:textId="6F6302B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740186BE" w14:textId="446D23A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799B2B32" w14:textId="29FD24B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50D506E3" w14:textId="6F766E0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177617B2" w14:textId="2D67CB7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864371" w14:paraId="7A2FED7C" w14:textId="77777777" w:rsidTr="00864371">
        <w:tc>
          <w:tcPr>
            <w:tcW w:w="324" w:type="pct"/>
            <w:shd w:val="clear" w:color="auto" w:fill="auto"/>
          </w:tcPr>
          <w:p w14:paraId="169AAB80" w14:textId="01F4CA95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14/12</w:t>
            </w:r>
          </w:p>
        </w:tc>
        <w:tc>
          <w:tcPr>
            <w:tcW w:w="460" w:type="pct"/>
            <w:shd w:val="clear" w:color="auto" w:fill="auto"/>
          </w:tcPr>
          <w:p w14:paraId="46B207F2" w14:textId="270C546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36E79C77" w14:textId="1F0EB59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18:00 - 19:30</w:t>
            </w:r>
          </w:p>
        </w:tc>
        <w:tc>
          <w:tcPr>
            <w:tcW w:w="343" w:type="pct"/>
            <w:shd w:val="clear" w:color="auto" w:fill="auto"/>
          </w:tcPr>
          <w:p w14:paraId="6E6A5AFE" w14:textId="1258EE8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0131B358" w14:textId="78C3328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6AB9EE30" w14:textId="7376CA3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79F3A29E" w14:textId="2F39C54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GS01</w:t>
            </w:r>
          </w:p>
        </w:tc>
        <w:tc>
          <w:tcPr>
            <w:tcW w:w="530" w:type="pct"/>
            <w:shd w:val="clear" w:color="auto" w:fill="auto"/>
          </w:tcPr>
          <w:p w14:paraId="12B28462" w14:textId="565302E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658D562D" w14:textId="49A308E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241169F9" w14:textId="77777777" w:rsidTr="00864371">
        <w:tc>
          <w:tcPr>
            <w:tcW w:w="324" w:type="pct"/>
            <w:shd w:val="clear" w:color="auto" w:fill="auto"/>
          </w:tcPr>
          <w:p w14:paraId="1BB6B8E4" w14:textId="0E9A17A2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14/12</w:t>
            </w:r>
          </w:p>
        </w:tc>
        <w:tc>
          <w:tcPr>
            <w:tcW w:w="460" w:type="pct"/>
            <w:shd w:val="clear" w:color="auto" w:fill="auto"/>
          </w:tcPr>
          <w:p w14:paraId="4BDFCCA2" w14:textId="488969C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63BA3978" w14:textId="5AAC05E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18:00 - 19:30</w:t>
            </w:r>
          </w:p>
        </w:tc>
        <w:tc>
          <w:tcPr>
            <w:tcW w:w="343" w:type="pct"/>
            <w:shd w:val="clear" w:color="auto" w:fill="auto"/>
          </w:tcPr>
          <w:p w14:paraId="7A3B8988" w14:textId="146A7BF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5918178C" w14:textId="54230D9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0C4C3A7E" w14:textId="5FCD700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636CA513" w14:textId="674EFD3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 GS01</w:t>
            </w:r>
          </w:p>
        </w:tc>
        <w:tc>
          <w:tcPr>
            <w:tcW w:w="530" w:type="pct"/>
            <w:shd w:val="clear" w:color="auto" w:fill="auto"/>
          </w:tcPr>
          <w:p w14:paraId="5A05B7AC" w14:textId="5C55879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866" w:type="pct"/>
            <w:shd w:val="clear" w:color="auto" w:fill="auto"/>
          </w:tcPr>
          <w:p w14:paraId="28641F4C" w14:textId="5840814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864371" w14:paraId="4DD9D529" w14:textId="77777777" w:rsidTr="00864371">
        <w:tc>
          <w:tcPr>
            <w:tcW w:w="324" w:type="pct"/>
            <w:shd w:val="clear" w:color="auto" w:fill="auto"/>
          </w:tcPr>
          <w:p w14:paraId="4B1B343F" w14:textId="3DAD5D0F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15/12</w:t>
            </w:r>
          </w:p>
        </w:tc>
        <w:tc>
          <w:tcPr>
            <w:tcW w:w="460" w:type="pct"/>
            <w:shd w:val="clear" w:color="auto" w:fill="auto"/>
          </w:tcPr>
          <w:p w14:paraId="6DB036F7" w14:textId="3ED7EC7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1C399905" w14:textId="7C97F0F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68B00EE2" w14:textId="6C041C1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537EB8A" w14:textId="74B712B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Bioetyka</w:t>
            </w:r>
          </w:p>
        </w:tc>
        <w:tc>
          <w:tcPr>
            <w:tcW w:w="394" w:type="pct"/>
            <w:shd w:val="clear" w:color="auto" w:fill="auto"/>
          </w:tcPr>
          <w:p w14:paraId="0D53D524" w14:textId="2E551D3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64248EE8" w14:textId="124FA0A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698B4966" w14:textId="13D1F07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1F8BB635" w14:textId="7802027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3E9174F4" w14:textId="77777777" w:rsidTr="00864371">
        <w:tc>
          <w:tcPr>
            <w:tcW w:w="324" w:type="pct"/>
            <w:shd w:val="clear" w:color="auto" w:fill="auto"/>
          </w:tcPr>
          <w:p w14:paraId="38D371CB" w14:textId="002603F3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15/12</w:t>
            </w:r>
          </w:p>
        </w:tc>
        <w:tc>
          <w:tcPr>
            <w:tcW w:w="460" w:type="pct"/>
            <w:shd w:val="clear" w:color="auto" w:fill="auto"/>
          </w:tcPr>
          <w:p w14:paraId="22C141CE" w14:textId="4D723E0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6B063321" w14:textId="32C311C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67E47B23" w14:textId="008CCE3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354DB2F" w14:textId="34D0CBA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29698260" w14:textId="4922C40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4FBB70B8" w14:textId="55C7228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64E0267F" w14:textId="5383D53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0631C64F" w14:textId="03970F0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2B84DA73" w14:textId="77777777" w:rsidTr="00864371">
        <w:tc>
          <w:tcPr>
            <w:tcW w:w="324" w:type="pct"/>
            <w:shd w:val="clear" w:color="auto" w:fill="auto"/>
          </w:tcPr>
          <w:p w14:paraId="6D408D94" w14:textId="55281891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16/12</w:t>
            </w:r>
          </w:p>
        </w:tc>
        <w:tc>
          <w:tcPr>
            <w:tcW w:w="460" w:type="pct"/>
            <w:shd w:val="clear" w:color="auto" w:fill="auto"/>
          </w:tcPr>
          <w:p w14:paraId="608457E8" w14:textId="7E43662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502D43E9" w14:textId="7AB2496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343" w:type="pct"/>
            <w:shd w:val="clear" w:color="auto" w:fill="auto"/>
          </w:tcPr>
          <w:p w14:paraId="7393194F" w14:textId="24B68B2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20" w:type="pct"/>
            <w:shd w:val="clear" w:color="auto" w:fill="auto"/>
          </w:tcPr>
          <w:p w14:paraId="6D3ED977" w14:textId="0A03FF9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Środowiskowe zagrożenia zdrowia</w:t>
            </w:r>
          </w:p>
        </w:tc>
        <w:tc>
          <w:tcPr>
            <w:tcW w:w="394" w:type="pct"/>
            <w:shd w:val="clear" w:color="auto" w:fill="auto"/>
          </w:tcPr>
          <w:p w14:paraId="1F29AE7B" w14:textId="56717A8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1D176F17" w14:textId="5A76871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GW01</w:t>
            </w:r>
          </w:p>
        </w:tc>
        <w:tc>
          <w:tcPr>
            <w:tcW w:w="530" w:type="pct"/>
            <w:shd w:val="clear" w:color="auto" w:fill="auto"/>
          </w:tcPr>
          <w:p w14:paraId="270D86FF" w14:textId="1029C62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4D009C9C" w14:textId="2DA40B4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3876F552" w14:textId="77777777" w:rsidTr="00864371">
        <w:tc>
          <w:tcPr>
            <w:tcW w:w="324" w:type="pct"/>
            <w:shd w:val="clear" w:color="auto" w:fill="auto"/>
          </w:tcPr>
          <w:p w14:paraId="22BD3616" w14:textId="09528535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16/12</w:t>
            </w:r>
          </w:p>
        </w:tc>
        <w:tc>
          <w:tcPr>
            <w:tcW w:w="460" w:type="pct"/>
            <w:shd w:val="clear" w:color="auto" w:fill="auto"/>
          </w:tcPr>
          <w:p w14:paraId="4FD0A855" w14:textId="3DCCFBE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353" w:type="pct"/>
            <w:shd w:val="clear" w:color="auto" w:fill="auto"/>
          </w:tcPr>
          <w:p w14:paraId="12D6A384" w14:textId="7BE78DF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18:45 - 20:15</w:t>
            </w:r>
          </w:p>
        </w:tc>
        <w:tc>
          <w:tcPr>
            <w:tcW w:w="343" w:type="pct"/>
            <w:shd w:val="clear" w:color="auto" w:fill="auto"/>
          </w:tcPr>
          <w:p w14:paraId="4F4BC23D" w14:textId="7D3F76B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28677C59" w14:textId="06BAD0F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Środowiskowe zagrożenia zdrowia</w:t>
            </w:r>
          </w:p>
        </w:tc>
        <w:tc>
          <w:tcPr>
            <w:tcW w:w="394" w:type="pct"/>
            <w:shd w:val="clear" w:color="auto" w:fill="auto"/>
          </w:tcPr>
          <w:p w14:paraId="251A222C" w14:textId="47EF059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769DC287" w14:textId="37B57F3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GS01</w:t>
            </w:r>
          </w:p>
        </w:tc>
        <w:tc>
          <w:tcPr>
            <w:tcW w:w="530" w:type="pct"/>
            <w:shd w:val="clear" w:color="auto" w:fill="auto"/>
          </w:tcPr>
          <w:p w14:paraId="1D3CBF5D" w14:textId="48DE3E4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3E861240" w14:textId="1107960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42C9DC9C" w14:textId="77777777" w:rsidTr="00864371">
        <w:tc>
          <w:tcPr>
            <w:tcW w:w="324" w:type="pct"/>
            <w:shd w:val="clear" w:color="auto" w:fill="auto"/>
          </w:tcPr>
          <w:p w14:paraId="46AE1CFC" w14:textId="6B12CCBA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17/12</w:t>
            </w:r>
          </w:p>
        </w:tc>
        <w:tc>
          <w:tcPr>
            <w:tcW w:w="460" w:type="pct"/>
            <w:shd w:val="clear" w:color="auto" w:fill="auto"/>
          </w:tcPr>
          <w:p w14:paraId="209AD35B" w14:textId="4B44DB0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6EAAFB6F" w14:textId="2B93854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343" w:type="pct"/>
            <w:shd w:val="clear" w:color="auto" w:fill="auto"/>
          </w:tcPr>
          <w:p w14:paraId="307CC610" w14:textId="556C66D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220" w:type="pct"/>
            <w:shd w:val="clear" w:color="auto" w:fill="auto"/>
          </w:tcPr>
          <w:p w14:paraId="3DC72DA7" w14:textId="3AB2C1A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Zagrożenia zdrowia w środowisku bytowania człowieka</w:t>
            </w:r>
          </w:p>
        </w:tc>
        <w:tc>
          <w:tcPr>
            <w:tcW w:w="394" w:type="pct"/>
            <w:shd w:val="clear" w:color="auto" w:fill="auto"/>
          </w:tcPr>
          <w:p w14:paraId="1D2F3158" w14:textId="76BB817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3684AFFF" w14:textId="1263EBF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GW01</w:t>
            </w:r>
          </w:p>
        </w:tc>
        <w:tc>
          <w:tcPr>
            <w:tcW w:w="530" w:type="pct"/>
            <w:shd w:val="clear" w:color="auto" w:fill="auto"/>
          </w:tcPr>
          <w:p w14:paraId="1B6097DD" w14:textId="1E5F00F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63AEC509" w14:textId="3DB51F6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746D8D69" w14:textId="77777777" w:rsidTr="00864371">
        <w:tc>
          <w:tcPr>
            <w:tcW w:w="324" w:type="pct"/>
            <w:shd w:val="clear" w:color="auto" w:fill="auto"/>
          </w:tcPr>
          <w:p w14:paraId="55212D8E" w14:textId="6883AA08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17/12</w:t>
            </w:r>
          </w:p>
        </w:tc>
        <w:tc>
          <w:tcPr>
            <w:tcW w:w="460" w:type="pct"/>
            <w:shd w:val="clear" w:color="auto" w:fill="auto"/>
          </w:tcPr>
          <w:p w14:paraId="74DD751A" w14:textId="1E1EE46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353" w:type="pct"/>
            <w:shd w:val="clear" w:color="auto" w:fill="auto"/>
          </w:tcPr>
          <w:p w14:paraId="6EE26273" w14:textId="222D01A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18:45 - 20:15</w:t>
            </w:r>
          </w:p>
        </w:tc>
        <w:tc>
          <w:tcPr>
            <w:tcW w:w="343" w:type="pct"/>
            <w:shd w:val="clear" w:color="auto" w:fill="auto"/>
          </w:tcPr>
          <w:p w14:paraId="7DE7C74A" w14:textId="33A66E3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3FD56947" w14:textId="12E007E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Zagrożenia zdrowia w środowisku bytowania człowieka</w:t>
            </w:r>
          </w:p>
        </w:tc>
        <w:tc>
          <w:tcPr>
            <w:tcW w:w="394" w:type="pct"/>
            <w:shd w:val="clear" w:color="auto" w:fill="auto"/>
          </w:tcPr>
          <w:p w14:paraId="7934AB52" w14:textId="379D134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749D6385" w14:textId="1FF927C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 GS01</w:t>
            </w:r>
          </w:p>
        </w:tc>
        <w:tc>
          <w:tcPr>
            <w:tcW w:w="530" w:type="pct"/>
            <w:shd w:val="clear" w:color="auto" w:fill="auto"/>
          </w:tcPr>
          <w:p w14:paraId="54FFD389" w14:textId="3478558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75631019" w14:textId="07764AD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B010851" w14:textId="77777777" w:rsidTr="00864371">
        <w:tc>
          <w:tcPr>
            <w:tcW w:w="324" w:type="pct"/>
            <w:shd w:val="clear" w:color="auto" w:fill="auto"/>
          </w:tcPr>
          <w:p w14:paraId="29D6D893" w14:textId="60225E1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18/12</w:t>
            </w:r>
          </w:p>
        </w:tc>
        <w:tc>
          <w:tcPr>
            <w:tcW w:w="460" w:type="pct"/>
            <w:shd w:val="clear" w:color="auto" w:fill="auto"/>
          </w:tcPr>
          <w:p w14:paraId="323F5ABE" w14:textId="2181855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4388EE9C" w14:textId="00E4DEF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7736AA5D" w14:textId="6749FEA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732ADDF" w14:textId="1CBAEF2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3E44EFB2" w14:textId="4A74E5E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75AC5587" w14:textId="01A5E1F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6F5A2263" w14:textId="53DA4F9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6FE62407" w14:textId="792B462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65D2A36D" w14:textId="77777777" w:rsidTr="00864371">
        <w:tc>
          <w:tcPr>
            <w:tcW w:w="324" w:type="pct"/>
            <w:shd w:val="clear" w:color="auto" w:fill="auto"/>
          </w:tcPr>
          <w:p w14:paraId="21A8FB4C" w14:textId="0C2FB26C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18/12</w:t>
            </w:r>
          </w:p>
        </w:tc>
        <w:tc>
          <w:tcPr>
            <w:tcW w:w="460" w:type="pct"/>
            <w:shd w:val="clear" w:color="auto" w:fill="auto"/>
          </w:tcPr>
          <w:p w14:paraId="6ABD4D6D" w14:textId="1CDC81C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7B503EFD" w14:textId="526B46A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508D5B6E" w14:textId="788301B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59F97DF9" w14:textId="54E66D8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Bioetyka</w:t>
            </w:r>
          </w:p>
        </w:tc>
        <w:tc>
          <w:tcPr>
            <w:tcW w:w="394" w:type="pct"/>
            <w:shd w:val="clear" w:color="auto" w:fill="auto"/>
          </w:tcPr>
          <w:p w14:paraId="5362B2B1" w14:textId="2705959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0C6E0619" w14:textId="1C4778E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73EC9FBB" w14:textId="7CF5E33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57B8C10B" w14:textId="001BE3F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1D9B594D" w14:textId="77777777" w:rsidTr="00864371">
        <w:tc>
          <w:tcPr>
            <w:tcW w:w="324" w:type="pct"/>
            <w:shd w:val="clear" w:color="auto" w:fill="auto"/>
          </w:tcPr>
          <w:p w14:paraId="5CD48408" w14:textId="49057324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19/12</w:t>
            </w:r>
          </w:p>
        </w:tc>
        <w:tc>
          <w:tcPr>
            <w:tcW w:w="460" w:type="pct"/>
            <w:shd w:val="clear" w:color="auto" w:fill="auto"/>
          </w:tcPr>
          <w:p w14:paraId="5FDA1546" w14:textId="711F01F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4C6F0D9F" w14:textId="4D9A8F4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43" w:type="pct"/>
            <w:shd w:val="clear" w:color="auto" w:fill="auto"/>
          </w:tcPr>
          <w:p w14:paraId="5B6A7BE1" w14:textId="3D77AC6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F1F4EE4" w14:textId="331EA15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0F2246BD" w14:textId="391FAAD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31008632" w14:textId="0EE9009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7C28F537" w14:textId="1BC7C96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4A544301" w14:textId="5A86C25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AF43E26" w14:textId="77777777" w:rsidTr="00864371">
        <w:tc>
          <w:tcPr>
            <w:tcW w:w="324" w:type="pct"/>
            <w:shd w:val="clear" w:color="auto" w:fill="auto"/>
          </w:tcPr>
          <w:p w14:paraId="6BBDB3F0" w14:textId="7ED9A352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19/12</w:t>
            </w:r>
          </w:p>
        </w:tc>
        <w:tc>
          <w:tcPr>
            <w:tcW w:w="460" w:type="pct"/>
            <w:shd w:val="clear" w:color="auto" w:fill="auto"/>
          </w:tcPr>
          <w:p w14:paraId="67ACFDA3" w14:textId="7E5B715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728B555E" w14:textId="15179D2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43" w:type="pct"/>
            <w:shd w:val="clear" w:color="auto" w:fill="auto"/>
          </w:tcPr>
          <w:p w14:paraId="6656DA5A" w14:textId="45F3A6F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D039B6B" w14:textId="2F5969D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7E6E20D9" w14:textId="143E063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61EF21E3" w14:textId="2A8247A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2DF3E173" w14:textId="63037DF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001CC668" w14:textId="1803BA8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6494D086" w14:textId="77777777" w:rsidTr="00864371">
        <w:tc>
          <w:tcPr>
            <w:tcW w:w="324" w:type="pct"/>
            <w:shd w:val="clear" w:color="auto" w:fill="auto"/>
          </w:tcPr>
          <w:p w14:paraId="370124C1" w14:textId="6217B26B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19/12</w:t>
            </w:r>
          </w:p>
        </w:tc>
        <w:tc>
          <w:tcPr>
            <w:tcW w:w="460" w:type="pct"/>
            <w:shd w:val="clear" w:color="auto" w:fill="auto"/>
          </w:tcPr>
          <w:p w14:paraId="41EBC606" w14:textId="4224A9D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0D1899B7" w14:textId="1395217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03CDCA8A" w14:textId="5B324D3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8DFC76F" w14:textId="33CA0A0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0BF2A2C0" w14:textId="68EFABD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765A66C7" w14:textId="4D9F8C1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0525E7FE" w14:textId="7CCEA21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1A41ACF4" w14:textId="1E2DA56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CBFB58F" w14:textId="77777777" w:rsidTr="00864371">
        <w:tc>
          <w:tcPr>
            <w:tcW w:w="324" w:type="pct"/>
            <w:shd w:val="clear" w:color="auto" w:fill="auto"/>
          </w:tcPr>
          <w:p w14:paraId="3C109440" w14:textId="58300250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19/12</w:t>
            </w:r>
          </w:p>
        </w:tc>
        <w:tc>
          <w:tcPr>
            <w:tcW w:w="460" w:type="pct"/>
            <w:shd w:val="clear" w:color="auto" w:fill="auto"/>
          </w:tcPr>
          <w:p w14:paraId="6314207B" w14:textId="44D5AE5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162F0898" w14:textId="548E6CC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43" w:type="pct"/>
            <w:shd w:val="clear" w:color="auto" w:fill="auto"/>
          </w:tcPr>
          <w:p w14:paraId="25697701" w14:textId="76EF6C4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5A07154A" w14:textId="5A19A7C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5CC88D00" w14:textId="25472C6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14D62008" w14:textId="367E54F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75977D03" w14:textId="278E456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866" w:type="pct"/>
            <w:shd w:val="clear" w:color="auto" w:fill="auto"/>
          </w:tcPr>
          <w:p w14:paraId="4FA3DF70" w14:textId="1809205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864371" w14:paraId="559B3BD4" w14:textId="77777777" w:rsidTr="00864371">
        <w:tc>
          <w:tcPr>
            <w:tcW w:w="324" w:type="pct"/>
            <w:shd w:val="clear" w:color="auto" w:fill="auto"/>
          </w:tcPr>
          <w:p w14:paraId="41A5220A" w14:textId="312A6B9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19/12</w:t>
            </w:r>
          </w:p>
        </w:tc>
        <w:tc>
          <w:tcPr>
            <w:tcW w:w="460" w:type="pct"/>
            <w:shd w:val="clear" w:color="auto" w:fill="auto"/>
          </w:tcPr>
          <w:p w14:paraId="7717B378" w14:textId="436F673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634CFAA1" w14:textId="23D7622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1B37CC08" w14:textId="18DD3C5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69B04B4" w14:textId="7A60F56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Zagrożenia zdrowia w środowisku bytowania człowieka</w:t>
            </w:r>
          </w:p>
        </w:tc>
        <w:tc>
          <w:tcPr>
            <w:tcW w:w="394" w:type="pct"/>
            <w:shd w:val="clear" w:color="auto" w:fill="auto"/>
          </w:tcPr>
          <w:p w14:paraId="44105744" w14:textId="74B4414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41F0986E" w14:textId="4239CD4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46148DCD" w14:textId="3E84564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866" w:type="pct"/>
            <w:shd w:val="clear" w:color="auto" w:fill="auto"/>
          </w:tcPr>
          <w:p w14:paraId="1D90C326" w14:textId="75EF0B4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213CC6A4" w14:textId="77777777" w:rsidTr="00864371">
        <w:tc>
          <w:tcPr>
            <w:tcW w:w="324" w:type="pct"/>
            <w:shd w:val="clear" w:color="auto" w:fill="auto"/>
          </w:tcPr>
          <w:p w14:paraId="3F53289B" w14:textId="6E909E0C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21/12</w:t>
            </w:r>
          </w:p>
        </w:tc>
        <w:tc>
          <w:tcPr>
            <w:tcW w:w="460" w:type="pct"/>
            <w:shd w:val="clear" w:color="auto" w:fill="auto"/>
          </w:tcPr>
          <w:p w14:paraId="74498E0F" w14:textId="3D0C2AE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44DBC7CA" w14:textId="16D75D4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3E8C716A" w14:textId="5F213EF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CE7D1F7" w14:textId="19792DA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Zagrożenia zdrowia w środowisku bytowania człowieka</w:t>
            </w:r>
          </w:p>
        </w:tc>
        <w:tc>
          <w:tcPr>
            <w:tcW w:w="394" w:type="pct"/>
            <w:shd w:val="clear" w:color="auto" w:fill="auto"/>
          </w:tcPr>
          <w:p w14:paraId="546EBE21" w14:textId="58D806D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3780EA2E" w14:textId="728AB33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 GS01</w:t>
            </w:r>
          </w:p>
        </w:tc>
        <w:tc>
          <w:tcPr>
            <w:tcW w:w="530" w:type="pct"/>
            <w:shd w:val="clear" w:color="auto" w:fill="auto"/>
          </w:tcPr>
          <w:p w14:paraId="67A4B9A8" w14:textId="4E0AAB7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35733ECB" w14:textId="0A609D3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7C0B7DDC" w14:textId="77777777" w:rsidTr="00864371">
        <w:tc>
          <w:tcPr>
            <w:tcW w:w="324" w:type="pct"/>
            <w:shd w:val="clear" w:color="auto" w:fill="auto"/>
          </w:tcPr>
          <w:p w14:paraId="339D53B3" w14:textId="377C2E88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21/12</w:t>
            </w:r>
          </w:p>
        </w:tc>
        <w:tc>
          <w:tcPr>
            <w:tcW w:w="460" w:type="pct"/>
            <w:shd w:val="clear" w:color="auto" w:fill="auto"/>
          </w:tcPr>
          <w:p w14:paraId="35A0D6DD" w14:textId="3211F24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353" w:type="pct"/>
            <w:shd w:val="clear" w:color="auto" w:fill="auto"/>
          </w:tcPr>
          <w:p w14:paraId="765FB825" w14:textId="75890DB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18:00 - 19:30</w:t>
            </w:r>
          </w:p>
        </w:tc>
        <w:tc>
          <w:tcPr>
            <w:tcW w:w="343" w:type="pct"/>
            <w:shd w:val="clear" w:color="auto" w:fill="auto"/>
          </w:tcPr>
          <w:p w14:paraId="512857CE" w14:textId="25E144C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13BD5720" w14:textId="4E198CB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Środowiskowe zagrożenia zdrowia</w:t>
            </w:r>
          </w:p>
        </w:tc>
        <w:tc>
          <w:tcPr>
            <w:tcW w:w="394" w:type="pct"/>
            <w:shd w:val="clear" w:color="auto" w:fill="auto"/>
          </w:tcPr>
          <w:p w14:paraId="61C41F92" w14:textId="4539432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3BFBFFAD" w14:textId="40D2A2E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GS01</w:t>
            </w:r>
          </w:p>
        </w:tc>
        <w:tc>
          <w:tcPr>
            <w:tcW w:w="530" w:type="pct"/>
            <w:shd w:val="clear" w:color="auto" w:fill="auto"/>
          </w:tcPr>
          <w:p w14:paraId="4D8C6F4E" w14:textId="6BC099C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1F96ECEA" w14:textId="56D7B4D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45337B6A" w14:textId="77777777" w:rsidTr="00864371">
        <w:tc>
          <w:tcPr>
            <w:tcW w:w="324" w:type="pct"/>
            <w:shd w:val="clear" w:color="auto" w:fill="auto"/>
          </w:tcPr>
          <w:p w14:paraId="5FE84B3E" w14:textId="2C427933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22/12</w:t>
            </w:r>
          </w:p>
        </w:tc>
        <w:tc>
          <w:tcPr>
            <w:tcW w:w="460" w:type="pct"/>
            <w:shd w:val="clear" w:color="auto" w:fill="auto"/>
          </w:tcPr>
          <w:p w14:paraId="6D9B8022" w14:textId="0D30571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018F86CD" w14:textId="128AFF9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7A33100E" w14:textId="797B96E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3FBE206" w14:textId="1558CFF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Bioetyka</w:t>
            </w:r>
          </w:p>
        </w:tc>
        <w:tc>
          <w:tcPr>
            <w:tcW w:w="394" w:type="pct"/>
            <w:shd w:val="clear" w:color="auto" w:fill="auto"/>
          </w:tcPr>
          <w:p w14:paraId="411AC5A3" w14:textId="0B30266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3B1CE6AA" w14:textId="513E232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5EC9E98A" w14:textId="57D81C1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03112E8D" w14:textId="18BA4E5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75397DAC" w14:textId="77777777" w:rsidTr="00864371">
        <w:tc>
          <w:tcPr>
            <w:tcW w:w="324" w:type="pct"/>
            <w:shd w:val="clear" w:color="auto" w:fill="auto"/>
          </w:tcPr>
          <w:p w14:paraId="63126115" w14:textId="3E5B1021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22/12</w:t>
            </w:r>
          </w:p>
        </w:tc>
        <w:tc>
          <w:tcPr>
            <w:tcW w:w="460" w:type="pct"/>
            <w:shd w:val="clear" w:color="auto" w:fill="auto"/>
          </w:tcPr>
          <w:p w14:paraId="53234FB9" w14:textId="46869D4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0CB65808" w14:textId="354B833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4A5BECFE" w14:textId="2CF6464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439FAE0E" w14:textId="7EF1DA9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5FE52A7F" w14:textId="1F5BCEC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759C3B0D" w14:textId="2018DFA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059257AA" w14:textId="7548829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5A39C4A3" w14:textId="79C80B1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07B71EBF" w14:textId="77777777" w:rsidTr="00864371">
        <w:tc>
          <w:tcPr>
            <w:tcW w:w="324" w:type="pct"/>
            <w:shd w:val="clear" w:color="auto" w:fill="auto"/>
          </w:tcPr>
          <w:p w14:paraId="3997353B" w14:textId="0A5F5365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08/01</w:t>
            </w:r>
          </w:p>
        </w:tc>
        <w:tc>
          <w:tcPr>
            <w:tcW w:w="460" w:type="pct"/>
            <w:shd w:val="clear" w:color="auto" w:fill="auto"/>
          </w:tcPr>
          <w:p w14:paraId="78E1FB1C" w14:textId="060F06E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106B69D8" w14:textId="0988DB7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03C842F0" w14:textId="6258D86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4BC9EE5" w14:textId="05737FC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43288963" w14:textId="3AFAA9C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052B7EC6" w14:textId="3D4FE3A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70AB234E" w14:textId="3CDD458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70765C12" w14:textId="0FC106F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0F990D3F" w14:textId="77777777" w:rsidTr="00864371">
        <w:tc>
          <w:tcPr>
            <w:tcW w:w="324" w:type="pct"/>
            <w:shd w:val="clear" w:color="auto" w:fill="auto"/>
          </w:tcPr>
          <w:p w14:paraId="172330C6" w14:textId="7B33F62F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08/01</w:t>
            </w:r>
          </w:p>
        </w:tc>
        <w:tc>
          <w:tcPr>
            <w:tcW w:w="460" w:type="pct"/>
            <w:shd w:val="clear" w:color="auto" w:fill="auto"/>
          </w:tcPr>
          <w:p w14:paraId="3C12D5ED" w14:textId="1378507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39A5AF34" w14:textId="09B4254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243F2A05" w14:textId="5F06B6C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63BCA46" w14:textId="1FA00EE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Bioetyka</w:t>
            </w:r>
          </w:p>
        </w:tc>
        <w:tc>
          <w:tcPr>
            <w:tcW w:w="394" w:type="pct"/>
            <w:shd w:val="clear" w:color="auto" w:fill="auto"/>
          </w:tcPr>
          <w:p w14:paraId="5ECBABB5" w14:textId="5A675B8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46871525" w14:textId="4A2F0DB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474316D7" w14:textId="0A2D8D0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73D00D3F" w14:textId="108923B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0717EF8B" w14:textId="77777777" w:rsidTr="00864371">
        <w:tc>
          <w:tcPr>
            <w:tcW w:w="324" w:type="pct"/>
            <w:shd w:val="clear" w:color="auto" w:fill="auto"/>
          </w:tcPr>
          <w:p w14:paraId="7D9DD7F7" w14:textId="782AC2F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09/01</w:t>
            </w:r>
          </w:p>
        </w:tc>
        <w:tc>
          <w:tcPr>
            <w:tcW w:w="460" w:type="pct"/>
            <w:shd w:val="clear" w:color="auto" w:fill="auto"/>
          </w:tcPr>
          <w:p w14:paraId="2B7313C5" w14:textId="1B8782F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78CA3BEA" w14:textId="38B8C90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343" w:type="pct"/>
            <w:shd w:val="clear" w:color="auto" w:fill="auto"/>
          </w:tcPr>
          <w:p w14:paraId="01696790" w14:textId="2403DB7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43B6B3FD" w14:textId="4307559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5323BEFC" w14:textId="0B6BA19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1D62B931" w14:textId="3B2374A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6F675900" w14:textId="5A3FE19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866" w:type="pct"/>
            <w:shd w:val="clear" w:color="auto" w:fill="auto"/>
          </w:tcPr>
          <w:p w14:paraId="6ACE4AC9" w14:textId="5FBF634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03176566" w14:textId="77777777" w:rsidTr="00864371">
        <w:tc>
          <w:tcPr>
            <w:tcW w:w="324" w:type="pct"/>
            <w:shd w:val="clear" w:color="auto" w:fill="auto"/>
          </w:tcPr>
          <w:p w14:paraId="3C4D57FA" w14:textId="4C4FB44A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09/01</w:t>
            </w:r>
          </w:p>
        </w:tc>
        <w:tc>
          <w:tcPr>
            <w:tcW w:w="460" w:type="pct"/>
            <w:shd w:val="clear" w:color="auto" w:fill="auto"/>
          </w:tcPr>
          <w:p w14:paraId="7E34D94C" w14:textId="28C4688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4C8143C0" w14:textId="11E9ECB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343" w:type="pct"/>
            <w:shd w:val="clear" w:color="auto" w:fill="auto"/>
          </w:tcPr>
          <w:p w14:paraId="1611026E" w14:textId="562BDA4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2596FC19" w14:textId="6B6120B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2C51FF29" w14:textId="0832022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60B68496" w14:textId="01893FA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55094D47" w14:textId="095BA6F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866" w:type="pct"/>
            <w:shd w:val="clear" w:color="auto" w:fill="auto"/>
          </w:tcPr>
          <w:p w14:paraId="60E66E03" w14:textId="1C20F52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775C608F" w14:textId="77777777" w:rsidTr="00864371">
        <w:tc>
          <w:tcPr>
            <w:tcW w:w="324" w:type="pct"/>
            <w:shd w:val="clear" w:color="auto" w:fill="auto"/>
          </w:tcPr>
          <w:p w14:paraId="3399BAA5" w14:textId="376A7B1B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09/01</w:t>
            </w:r>
          </w:p>
        </w:tc>
        <w:tc>
          <w:tcPr>
            <w:tcW w:w="460" w:type="pct"/>
            <w:shd w:val="clear" w:color="auto" w:fill="auto"/>
          </w:tcPr>
          <w:p w14:paraId="2B9A1573" w14:textId="0B017C0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5135AE86" w14:textId="5300307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343" w:type="pct"/>
            <w:shd w:val="clear" w:color="auto" w:fill="auto"/>
          </w:tcPr>
          <w:p w14:paraId="13752B0A" w14:textId="4951601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1100E8BD" w14:textId="51DF1D2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6AED66C9" w14:textId="776F3F9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308D1BD7" w14:textId="01E80B9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3071D375" w14:textId="3E11FB2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19CA0CDE" w14:textId="52DD93D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36F9F2ED" w14:textId="77777777" w:rsidTr="00864371">
        <w:tc>
          <w:tcPr>
            <w:tcW w:w="324" w:type="pct"/>
            <w:shd w:val="clear" w:color="auto" w:fill="auto"/>
          </w:tcPr>
          <w:p w14:paraId="2DF14BD5" w14:textId="197E5DB4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09/01</w:t>
            </w:r>
          </w:p>
        </w:tc>
        <w:tc>
          <w:tcPr>
            <w:tcW w:w="460" w:type="pct"/>
            <w:shd w:val="clear" w:color="auto" w:fill="auto"/>
          </w:tcPr>
          <w:p w14:paraId="1CF6E3DA" w14:textId="1FDD82C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468FE1E2" w14:textId="0FEE011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13:15 - 14:45</w:t>
            </w:r>
          </w:p>
        </w:tc>
        <w:tc>
          <w:tcPr>
            <w:tcW w:w="343" w:type="pct"/>
            <w:shd w:val="clear" w:color="auto" w:fill="auto"/>
          </w:tcPr>
          <w:p w14:paraId="18D98414" w14:textId="38AC236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6BACB919" w14:textId="3ED5DBD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</w:t>
            </w:r>
          </w:p>
        </w:tc>
        <w:tc>
          <w:tcPr>
            <w:tcW w:w="394" w:type="pct"/>
            <w:shd w:val="clear" w:color="auto" w:fill="auto"/>
          </w:tcPr>
          <w:p w14:paraId="5C45D902" w14:textId="2D5E8E6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7EA31556" w14:textId="1F8A0F7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51768EDC" w14:textId="0E7F057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4C536942" w14:textId="3A02896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21464D40" w14:textId="77777777" w:rsidTr="00864371">
        <w:tc>
          <w:tcPr>
            <w:tcW w:w="324" w:type="pct"/>
            <w:shd w:val="clear" w:color="auto" w:fill="auto"/>
          </w:tcPr>
          <w:p w14:paraId="2DE941CB" w14:textId="0E5D9A45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09/01</w:t>
            </w:r>
          </w:p>
        </w:tc>
        <w:tc>
          <w:tcPr>
            <w:tcW w:w="460" w:type="pct"/>
            <w:shd w:val="clear" w:color="auto" w:fill="auto"/>
          </w:tcPr>
          <w:p w14:paraId="688DDE76" w14:textId="37F413D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259C4D47" w14:textId="29AA29F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15:00 - 16:30</w:t>
            </w:r>
          </w:p>
        </w:tc>
        <w:tc>
          <w:tcPr>
            <w:tcW w:w="343" w:type="pct"/>
            <w:shd w:val="clear" w:color="auto" w:fill="auto"/>
          </w:tcPr>
          <w:p w14:paraId="784D72A8" w14:textId="0018190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4E349D61" w14:textId="3784316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53865FF0" w14:textId="65670CE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651B61E3" w14:textId="3D682B3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66872A4A" w14:textId="604F3A5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6A6E3724" w14:textId="5A7D24F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CBCCAF4" w14:textId="77777777" w:rsidTr="00864371">
        <w:tc>
          <w:tcPr>
            <w:tcW w:w="324" w:type="pct"/>
            <w:shd w:val="clear" w:color="auto" w:fill="auto"/>
          </w:tcPr>
          <w:p w14:paraId="210E5CAE" w14:textId="0E010FE0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09/01</w:t>
            </w:r>
          </w:p>
        </w:tc>
        <w:tc>
          <w:tcPr>
            <w:tcW w:w="460" w:type="pct"/>
            <w:shd w:val="clear" w:color="auto" w:fill="auto"/>
          </w:tcPr>
          <w:p w14:paraId="3F063D2D" w14:textId="59CAB18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6D65C980" w14:textId="500A82B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15:00 - 16:30</w:t>
            </w:r>
          </w:p>
        </w:tc>
        <w:tc>
          <w:tcPr>
            <w:tcW w:w="343" w:type="pct"/>
            <w:shd w:val="clear" w:color="auto" w:fill="auto"/>
          </w:tcPr>
          <w:p w14:paraId="74F031C0" w14:textId="3E461A3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3DB19580" w14:textId="2268D1D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60C127FD" w14:textId="2A4672A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6D28029A" w14:textId="6BAA4DA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32F8CB27" w14:textId="7F730F8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866" w:type="pct"/>
            <w:shd w:val="clear" w:color="auto" w:fill="auto"/>
          </w:tcPr>
          <w:p w14:paraId="0D965EBA" w14:textId="7C28CAD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864371" w14:paraId="15C1AD3B" w14:textId="77777777" w:rsidTr="00864371">
        <w:tc>
          <w:tcPr>
            <w:tcW w:w="324" w:type="pct"/>
            <w:shd w:val="clear" w:color="auto" w:fill="auto"/>
          </w:tcPr>
          <w:p w14:paraId="51C2D41F" w14:textId="43F9CD74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09/01</w:t>
            </w:r>
          </w:p>
        </w:tc>
        <w:tc>
          <w:tcPr>
            <w:tcW w:w="460" w:type="pct"/>
            <w:shd w:val="clear" w:color="auto" w:fill="auto"/>
          </w:tcPr>
          <w:p w14:paraId="3A508F2A" w14:textId="614BBC0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3F91194C" w14:textId="317906B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16:45 - 18:15</w:t>
            </w:r>
          </w:p>
        </w:tc>
        <w:tc>
          <w:tcPr>
            <w:tcW w:w="343" w:type="pct"/>
            <w:shd w:val="clear" w:color="auto" w:fill="auto"/>
          </w:tcPr>
          <w:p w14:paraId="3C8446AF" w14:textId="0B02D6A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39988BC1" w14:textId="06F24F9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Metody oceny ryzyka zdrowotnego</w:t>
            </w:r>
          </w:p>
        </w:tc>
        <w:tc>
          <w:tcPr>
            <w:tcW w:w="394" w:type="pct"/>
            <w:shd w:val="clear" w:color="auto" w:fill="auto"/>
          </w:tcPr>
          <w:p w14:paraId="2C363F56" w14:textId="18E3214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38288003" w14:textId="5C81669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ZRZ GĆ A</w:t>
            </w:r>
          </w:p>
        </w:tc>
        <w:tc>
          <w:tcPr>
            <w:tcW w:w="530" w:type="pct"/>
            <w:shd w:val="clear" w:color="auto" w:fill="auto"/>
          </w:tcPr>
          <w:p w14:paraId="04C3CEA8" w14:textId="6B49334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66DBB528" w14:textId="7240F9C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21CDE294" w14:textId="77777777" w:rsidTr="00864371">
        <w:tc>
          <w:tcPr>
            <w:tcW w:w="324" w:type="pct"/>
            <w:shd w:val="clear" w:color="auto" w:fill="auto"/>
          </w:tcPr>
          <w:p w14:paraId="421F60EA" w14:textId="41BABF6D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09/01</w:t>
            </w:r>
          </w:p>
        </w:tc>
        <w:tc>
          <w:tcPr>
            <w:tcW w:w="460" w:type="pct"/>
            <w:shd w:val="clear" w:color="auto" w:fill="auto"/>
          </w:tcPr>
          <w:p w14:paraId="48D5B87D" w14:textId="344E8FB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4A137830" w14:textId="44ED290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16:45 - 18:15</w:t>
            </w:r>
          </w:p>
        </w:tc>
        <w:tc>
          <w:tcPr>
            <w:tcW w:w="343" w:type="pct"/>
            <w:shd w:val="clear" w:color="auto" w:fill="auto"/>
          </w:tcPr>
          <w:p w14:paraId="67F6AF0A" w14:textId="594B52B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7DA5F828" w14:textId="39B2507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Profilaktyka i leczenie schorzeń środowiskowozależnych</w:t>
            </w:r>
          </w:p>
        </w:tc>
        <w:tc>
          <w:tcPr>
            <w:tcW w:w="394" w:type="pct"/>
            <w:shd w:val="clear" w:color="auto" w:fill="auto"/>
          </w:tcPr>
          <w:p w14:paraId="632E1B74" w14:textId="08C6A2D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7AE013F8" w14:textId="47625E0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016B0157" w14:textId="23BF4FA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33</w:t>
            </w:r>
          </w:p>
        </w:tc>
        <w:tc>
          <w:tcPr>
            <w:tcW w:w="866" w:type="pct"/>
            <w:shd w:val="clear" w:color="auto" w:fill="auto"/>
          </w:tcPr>
          <w:p w14:paraId="011F1DFB" w14:textId="7D5E6F5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prof. dr hab. n. med. Sebastian Grosicki</w:t>
            </w:r>
          </w:p>
        </w:tc>
      </w:tr>
      <w:tr w:rsidR="00864371" w14:paraId="7A5DD0B6" w14:textId="77777777" w:rsidTr="00864371">
        <w:tc>
          <w:tcPr>
            <w:tcW w:w="324" w:type="pct"/>
            <w:shd w:val="clear" w:color="auto" w:fill="auto"/>
          </w:tcPr>
          <w:p w14:paraId="727A162C" w14:textId="2AE30C24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12/01</w:t>
            </w:r>
          </w:p>
        </w:tc>
        <w:tc>
          <w:tcPr>
            <w:tcW w:w="460" w:type="pct"/>
            <w:shd w:val="clear" w:color="auto" w:fill="auto"/>
          </w:tcPr>
          <w:p w14:paraId="50B195B3" w14:textId="6355945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47C8D210" w14:textId="6528066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7E2F8813" w14:textId="4B8B480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084400F" w14:textId="3956485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Bioetyka</w:t>
            </w:r>
          </w:p>
        </w:tc>
        <w:tc>
          <w:tcPr>
            <w:tcW w:w="394" w:type="pct"/>
            <w:shd w:val="clear" w:color="auto" w:fill="auto"/>
          </w:tcPr>
          <w:p w14:paraId="6C9A3C5D" w14:textId="3E224D1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740AAF79" w14:textId="44F3F4C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58FAABB8" w14:textId="5E030B9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239A87F0" w14:textId="35E0F67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169EB065" w14:textId="77777777" w:rsidTr="00864371">
        <w:tc>
          <w:tcPr>
            <w:tcW w:w="324" w:type="pct"/>
            <w:shd w:val="clear" w:color="auto" w:fill="auto"/>
          </w:tcPr>
          <w:p w14:paraId="7C1CBDBD" w14:textId="125B7C03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12/01</w:t>
            </w:r>
          </w:p>
        </w:tc>
        <w:tc>
          <w:tcPr>
            <w:tcW w:w="460" w:type="pct"/>
            <w:shd w:val="clear" w:color="auto" w:fill="auto"/>
          </w:tcPr>
          <w:p w14:paraId="75A803F4" w14:textId="5AB1379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49AC9111" w14:textId="5BAE4DA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7C460287" w14:textId="48E7046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4DBEE94" w14:textId="61A07E0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245C6F38" w14:textId="650F4BC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09238DD1" w14:textId="16DBC3F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34042F91" w14:textId="07FA12C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1FA1A0B3" w14:textId="1FAE542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5E3DB867" w14:textId="77777777" w:rsidTr="00864371">
        <w:tc>
          <w:tcPr>
            <w:tcW w:w="324" w:type="pct"/>
            <w:shd w:val="clear" w:color="auto" w:fill="auto"/>
          </w:tcPr>
          <w:p w14:paraId="60E1E376" w14:textId="7DDF0E11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15/01</w:t>
            </w:r>
          </w:p>
        </w:tc>
        <w:tc>
          <w:tcPr>
            <w:tcW w:w="460" w:type="pct"/>
            <w:shd w:val="clear" w:color="auto" w:fill="auto"/>
          </w:tcPr>
          <w:p w14:paraId="54E01EBA" w14:textId="712BA15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35079EE3" w14:textId="31D8F6C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43" w:type="pct"/>
            <w:shd w:val="clear" w:color="auto" w:fill="auto"/>
          </w:tcPr>
          <w:p w14:paraId="006731BA" w14:textId="6B80BD8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1EB5615" w14:textId="44F3166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0C522F3D" w14:textId="3CAFD9D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47EADD34" w14:textId="414403B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18350012" w14:textId="694E4BD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445078F9" w14:textId="7BBFFC7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432CB83B" w14:textId="77777777" w:rsidTr="00864371">
        <w:tc>
          <w:tcPr>
            <w:tcW w:w="324" w:type="pct"/>
            <w:shd w:val="clear" w:color="auto" w:fill="auto"/>
          </w:tcPr>
          <w:p w14:paraId="00D8405B" w14:textId="0F469757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15/01</w:t>
            </w:r>
          </w:p>
        </w:tc>
        <w:tc>
          <w:tcPr>
            <w:tcW w:w="460" w:type="pct"/>
            <w:shd w:val="clear" w:color="auto" w:fill="auto"/>
          </w:tcPr>
          <w:p w14:paraId="03299CFB" w14:textId="22289A2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6E780C51" w14:textId="0AAFABA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43" w:type="pct"/>
            <w:shd w:val="clear" w:color="auto" w:fill="auto"/>
          </w:tcPr>
          <w:p w14:paraId="0E7D818A" w14:textId="105A0B4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7FDF4AE5" w14:textId="697061B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Bioetyka</w:t>
            </w:r>
          </w:p>
        </w:tc>
        <w:tc>
          <w:tcPr>
            <w:tcW w:w="394" w:type="pct"/>
            <w:shd w:val="clear" w:color="auto" w:fill="auto"/>
          </w:tcPr>
          <w:p w14:paraId="34492323" w14:textId="1760792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74D5B793" w14:textId="6B157DD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45F075A4" w14:textId="3288F69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34DDFC81" w14:textId="4B6A0C0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6942C746" w14:textId="77777777" w:rsidTr="00864371">
        <w:tc>
          <w:tcPr>
            <w:tcW w:w="324" w:type="pct"/>
            <w:shd w:val="clear" w:color="auto" w:fill="auto"/>
          </w:tcPr>
          <w:p w14:paraId="25A48155" w14:textId="3E5D23D7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lastRenderedPageBreak/>
              <w:t>19/01</w:t>
            </w:r>
          </w:p>
        </w:tc>
        <w:tc>
          <w:tcPr>
            <w:tcW w:w="460" w:type="pct"/>
            <w:shd w:val="clear" w:color="auto" w:fill="auto"/>
          </w:tcPr>
          <w:p w14:paraId="330261D0" w14:textId="1634D62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7D6F2A6C" w14:textId="0407A6D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343" w:type="pct"/>
            <w:shd w:val="clear" w:color="auto" w:fill="auto"/>
          </w:tcPr>
          <w:p w14:paraId="2CBB647A" w14:textId="3497C9A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2C0A5DE2" w14:textId="3E1F5C0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Bioetyka</w:t>
            </w:r>
          </w:p>
        </w:tc>
        <w:tc>
          <w:tcPr>
            <w:tcW w:w="394" w:type="pct"/>
            <w:shd w:val="clear" w:color="auto" w:fill="auto"/>
          </w:tcPr>
          <w:p w14:paraId="24C07E78" w14:textId="5419CB3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07C0937E" w14:textId="7C95B49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01E710B5" w14:textId="163D631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1878B19E" w14:textId="4C0E39C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1A9D4EBF" w14:textId="77777777" w:rsidTr="00864371">
        <w:tc>
          <w:tcPr>
            <w:tcW w:w="324" w:type="pct"/>
            <w:shd w:val="clear" w:color="auto" w:fill="auto"/>
          </w:tcPr>
          <w:p w14:paraId="41E3C735" w14:textId="58CC30E8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19/01</w:t>
            </w:r>
          </w:p>
        </w:tc>
        <w:tc>
          <w:tcPr>
            <w:tcW w:w="460" w:type="pct"/>
            <w:shd w:val="clear" w:color="auto" w:fill="auto"/>
          </w:tcPr>
          <w:p w14:paraId="5A5E22FB" w14:textId="2C7D206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353" w:type="pct"/>
            <w:shd w:val="clear" w:color="auto" w:fill="auto"/>
          </w:tcPr>
          <w:p w14:paraId="6870D225" w14:textId="5750ED6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17:15 - 18:45</w:t>
            </w:r>
          </w:p>
        </w:tc>
        <w:tc>
          <w:tcPr>
            <w:tcW w:w="343" w:type="pct"/>
            <w:shd w:val="clear" w:color="auto" w:fill="auto"/>
          </w:tcPr>
          <w:p w14:paraId="4B3AC2E9" w14:textId="56AF738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28544CF2" w14:textId="23F02BA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4518B3C2" w14:textId="4FC8950A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11" w:type="pct"/>
            <w:shd w:val="clear" w:color="auto" w:fill="auto"/>
          </w:tcPr>
          <w:p w14:paraId="5FB4FD21" w14:textId="5D0A90E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GW01</w:t>
            </w:r>
          </w:p>
        </w:tc>
        <w:tc>
          <w:tcPr>
            <w:tcW w:w="530" w:type="pct"/>
            <w:shd w:val="clear" w:color="auto" w:fill="auto"/>
          </w:tcPr>
          <w:p w14:paraId="3D5FCB28" w14:textId="7964BEF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WZPB_e-learning</w:t>
            </w:r>
          </w:p>
        </w:tc>
        <w:tc>
          <w:tcPr>
            <w:tcW w:w="866" w:type="pct"/>
            <w:shd w:val="clear" w:color="auto" w:fill="auto"/>
          </w:tcPr>
          <w:p w14:paraId="1F019427" w14:textId="28FEB83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48B8AB6B" w14:textId="77777777" w:rsidTr="00864371">
        <w:tc>
          <w:tcPr>
            <w:tcW w:w="324" w:type="pct"/>
            <w:shd w:val="clear" w:color="auto" w:fill="auto"/>
          </w:tcPr>
          <w:p w14:paraId="1FE2C02B" w14:textId="4EECD497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22/01</w:t>
            </w:r>
          </w:p>
        </w:tc>
        <w:tc>
          <w:tcPr>
            <w:tcW w:w="460" w:type="pct"/>
            <w:shd w:val="clear" w:color="auto" w:fill="auto"/>
          </w:tcPr>
          <w:p w14:paraId="58F2EFBC" w14:textId="6EA485C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7AE3EF63" w14:textId="38AE580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343" w:type="pct"/>
            <w:shd w:val="clear" w:color="auto" w:fill="auto"/>
          </w:tcPr>
          <w:p w14:paraId="15639EFB" w14:textId="1374BC5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29D6B9F5" w14:textId="00696837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Metodologia badań naukowych</w:t>
            </w:r>
          </w:p>
        </w:tc>
        <w:tc>
          <w:tcPr>
            <w:tcW w:w="394" w:type="pct"/>
            <w:shd w:val="clear" w:color="auto" w:fill="auto"/>
          </w:tcPr>
          <w:p w14:paraId="2DA8BD61" w14:textId="66CFB1F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3D75EFC1" w14:textId="48EB1C1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707B9DD2" w14:textId="7EA23C0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516271E8" w14:textId="30E6D5C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2614F880" w14:textId="77777777" w:rsidTr="00864371">
        <w:tc>
          <w:tcPr>
            <w:tcW w:w="324" w:type="pct"/>
            <w:shd w:val="clear" w:color="auto" w:fill="auto"/>
          </w:tcPr>
          <w:p w14:paraId="6F95156A" w14:textId="22A41454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22/01</w:t>
            </w:r>
          </w:p>
        </w:tc>
        <w:tc>
          <w:tcPr>
            <w:tcW w:w="460" w:type="pct"/>
            <w:shd w:val="clear" w:color="auto" w:fill="auto"/>
          </w:tcPr>
          <w:p w14:paraId="456372C7" w14:textId="0BAC969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53" w:type="pct"/>
            <w:shd w:val="clear" w:color="auto" w:fill="auto"/>
          </w:tcPr>
          <w:p w14:paraId="13370C18" w14:textId="771AAC1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17:15 - 18:45</w:t>
            </w:r>
          </w:p>
        </w:tc>
        <w:tc>
          <w:tcPr>
            <w:tcW w:w="343" w:type="pct"/>
            <w:shd w:val="clear" w:color="auto" w:fill="auto"/>
          </w:tcPr>
          <w:p w14:paraId="41D7B95A" w14:textId="554820B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0BEE9A39" w14:textId="4B1C78E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Bioetyka</w:t>
            </w:r>
          </w:p>
        </w:tc>
        <w:tc>
          <w:tcPr>
            <w:tcW w:w="394" w:type="pct"/>
            <w:shd w:val="clear" w:color="auto" w:fill="auto"/>
          </w:tcPr>
          <w:p w14:paraId="5B9F3F18" w14:textId="1E562C8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07445304" w14:textId="6AF5FF6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63316504" w14:textId="7A5397C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866" w:type="pct"/>
            <w:shd w:val="clear" w:color="auto" w:fill="auto"/>
          </w:tcPr>
          <w:p w14:paraId="78FD3CDE" w14:textId="73F3E36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864371" w14:paraId="553DBC34" w14:textId="77777777" w:rsidTr="00864371">
        <w:tc>
          <w:tcPr>
            <w:tcW w:w="324" w:type="pct"/>
            <w:shd w:val="clear" w:color="auto" w:fill="auto"/>
          </w:tcPr>
          <w:p w14:paraId="0D8E170D" w14:textId="6E679BFD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23/01</w:t>
            </w:r>
          </w:p>
        </w:tc>
        <w:tc>
          <w:tcPr>
            <w:tcW w:w="460" w:type="pct"/>
            <w:shd w:val="clear" w:color="auto" w:fill="auto"/>
          </w:tcPr>
          <w:p w14:paraId="1F170B51" w14:textId="17D8345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5219E1BD" w14:textId="5C5BE78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343" w:type="pct"/>
            <w:shd w:val="clear" w:color="auto" w:fill="auto"/>
          </w:tcPr>
          <w:p w14:paraId="45F5FC28" w14:textId="4CCF348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220" w:type="pct"/>
            <w:shd w:val="clear" w:color="auto" w:fill="auto"/>
          </w:tcPr>
          <w:p w14:paraId="08D764F9" w14:textId="441E5E1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394" w:type="pct"/>
            <w:shd w:val="clear" w:color="auto" w:fill="auto"/>
          </w:tcPr>
          <w:p w14:paraId="4A496126" w14:textId="5C0C12F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11" w:type="pct"/>
            <w:shd w:val="clear" w:color="auto" w:fill="auto"/>
          </w:tcPr>
          <w:p w14:paraId="7C20CD96" w14:textId="56403E35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GS01</w:t>
            </w:r>
          </w:p>
        </w:tc>
        <w:tc>
          <w:tcPr>
            <w:tcW w:w="530" w:type="pct"/>
            <w:shd w:val="clear" w:color="auto" w:fill="auto"/>
          </w:tcPr>
          <w:p w14:paraId="117BEB15" w14:textId="799F651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59F63435" w14:textId="72F654D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864371" w14:paraId="4A7DBBC1" w14:textId="77777777" w:rsidTr="00864371">
        <w:tc>
          <w:tcPr>
            <w:tcW w:w="324" w:type="pct"/>
            <w:shd w:val="clear" w:color="auto" w:fill="auto"/>
          </w:tcPr>
          <w:p w14:paraId="3C6A06C2" w14:textId="6F226199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23/01</w:t>
            </w:r>
          </w:p>
        </w:tc>
        <w:tc>
          <w:tcPr>
            <w:tcW w:w="460" w:type="pct"/>
            <w:shd w:val="clear" w:color="auto" w:fill="auto"/>
          </w:tcPr>
          <w:p w14:paraId="4A922195" w14:textId="1507172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631F3A8D" w14:textId="4C1014A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09:45 - 12:00</w:t>
            </w:r>
          </w:p>
        </w:tc>
        <w:tc>
          <w:tcPr>
            <w:tcW w:w="343" w:type="pct"/>
            <w:shd w:val="clear" w:color="auto" w:fill="auto"/>
          </w:tcPr>
          <w:p w14:paraId="401622DE" w14:textId="1FF50A3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2C446ADA" w14:textId="16956E4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 w dobie zmian klimatu</w:t>
            </w:r>
          </w:p>
        </w:tc>
        <w:tc>
          <w:tcPr>
            <w:tcW w:w="394" w:type="pct"/>
            <w:shd w:val="clear" w:color="auto" w:fill="auto"/>
          </w:tcPr>
          <w:p w14:paraId="57C3FC9E" w14:textId="7DB5015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14BF27EC" w14:textId="24008AF8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046B3924" w14:textId="43E0206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207BDA98" w14:textId="08475D1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16BF3482" w14:textId="77777777" w:rsidTr="00864371">
        <w:tc>
          <w:tcPr>
            <w:tcW w:w="324" w:type="pct"/>
            <w:shd w:val="clear" w:color="auto" w:fill="auto"/>
          </w:tcPr>
          <w:p w14:paraId="5498C057" w14:textId="34CA2C9E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23/01</w:t>
            </w:r>
          </w:p>
        </w:tc>
        <w:tc>
          <w:tcPr>
            <w:tcW w:w="460" w:type="pct"/>
            <w:shd w:val="clear" w:color="auto" w:fill="auto"/>
          </w:tcPr>
          <w:p w14:paraId="0317B2A9" w14:textId="4B1E824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3F2DA3D5" w14:textId="6C782E8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12:15 - 14:30</w:t>
            </w:r>
          </w:p>
        </w:tc>
        <w:tc>
          <w:tcPr>
            <w:tcW w:w="343" w:type="pct"/>
            <w:shd w:val="clear" w:color="auto" w:fill="auto"/>
          </w:tcPr>
          <w:p w14:paraId="54F30330" w14:textId="599D403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09CE2CFF" w14:textId="00B46129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Zarządzanie ryzykiem zdrowotnym w dobie zmian klimatu</w:t>
            </w:r>
          </w:p>
        </w:tc>
        <w:tc>
          <w:tcPr>
            <w:tcW w:w="394" w:type="pct"/>
            <w:shd w:val="clear" w:color="auto" w:fill="auto"/>
          </w:tcPr>
          <w:p w14:paraId="45A0DCF9" w14:textId="23000EB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474A07FC" w14:textId="5440DAB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GĆ A</w:t>
            </w:r>
          </w:p>
        </w:tc>
        <w:tc>
          <w:tcPr>
            <w:tcW w:w="530" w:type="pct"/>
            <w:shd w:val="clear" w:color="auto" w:fill="auto"/>
          </w:tcPr>
          <w:p w14:paraId="7E212BFB" w14:textId="5712B2B2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59A1296E" w14:textId="035E388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5B037A24" w14:textId="77777777" w:rsidTr="00864371">
        <w:tc>
          <w:tcPr>
            <w:tcW w:w="324" w:type="pct"/>
            <w:shd w:val="clear" w:color="auto" w:fill="auto"/>
          </w:tcPr>
          <w:p w14:paraId="404E2702" w14:textId="50AB28B2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23/01</w:t>
            </w:r>
          </w:p>
        </w:tc>
        <w:tc>
          <w:tcPr>
            <w:tcW w:w="460" w:type="pct"/>
            <w:shd w:val="clear" w:color="auto" w:fill="auto"/>
          </w:tcPr>
          <w:p w14:paraId="113B5205" w14:textId="5145217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2BC63893" w14:textId="64217BD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14:45 - 17:00</w:t>
            </w:r>
          </w:p>
        </w:tc>
        <w:tc>
          <w:tcPr>
            <w:tcW w:w="343" w:type="pct"/>
            <w:shd w:val="clear" w:color="auto" w:fill="auto"/>
          </w:tcPr>
          <w:p w14:paraId="6E752010" w14:textId="7397D37E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1E5BFCA7" w14:textId="22998F6C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Zagrożenia zdrowia w środowisku bytowania człowieka</w:t>
            </w:r>
          </w:p>
        </w:tc>
        <w:tc>
          <w:tcPr>
            <w:tcW w:w="394" w:type="pct"/>
            <w:shd w:val="clear" w:color="auto" w:fill="auto"/>
          </w:tcPr>
          <w:p w14:paraId="49F84971" w14:textId="781FE57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5526456C" w14:textId="7AB21DA1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3842241D" w14:textId="1E2793D0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5C704B3E" w14:textId="6F5E62CF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  <w:tr w:rsidR="00864371" w14:paraId="3E912AA0" w14:textId="77777777" w:rsidTr="00864371">
        <w:tc>
          <w:tcPr>
            <w:tcW w:w="324" w:type="pct"/>
            <w:shd w:val="clear" w:color="auto" w:fill="auto"/>
          </w:tcPr>
          <w:p w14:paraId="2F719125" w14:textId="13018DA6" w:rsidR="00864371" w:rsidRPr="00864371" w:rsidRDefault="00864371">
            <w:pPr>
              <w:rPr>
                <w:b/>
                <w:sz w:val="16"/>
              </w:rPr>
            </w:pPr>
            <w:r w:rsidRPr="00864371">
              <w:rPr>
                <w:b/>
                <w:sz w:val="16"/>
              </w:rPr>
              <w:t>23/01</w:t>
            </w:r>
          </w:p>
        </w:tc>
        <w:tc>
          <w:tcPr>
            <w:tcW w:w="460" w:type="pct"/>
            <w:shd w:val="clear" w:color="auto" w:fill="auto"/>
          </w:tcPr>
          <w:p w14:paraId="32D9F8A8" w14:textId="3DA3C2E4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53" w:type="pct"/>
            <w:shd w:val="clear" w:color="auto" w:fill="auto"/>
          </w:tcPr>
          <w:p w14:paraId="6F25120E" w14:textId="4E78776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17:15 - 19:30</w:t>
            </w:r>
          </w:p>
        </w:tc>
        <w:tc>
          <w:tcPr>
            <w:tcW w:w="343" w:type="pct"/>
            <w:shd w:val="clear" w:color="auto" w:fill="auto"/>
          </w:tcPr>
          <w:p w14:paraId="7C3298CC" w14:textId="7E89645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220" w:type="pct"/>
            <w:shd w:val="clear" w:color="auto" w:fill="auto"/>
          </w:tcPr>
          <w:p w14:paraId="3C1CB1BC" w14:textId="77DB20BD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Zagrożenia zdrowia w środowisku bytowania człowieka</w:t>
            </w:r>
          </w:p>
        </w:tc>
        <w:tc>
          <w:tcPr>
            <w:tcW w:w="394" w:type="pct"/>
            <w:shd w:val="clear" w:color="auto" w:fill="auto"/>
          </w:tcPr>
          <w:p w14:paraId="33DB5B3B" w14:textId="2C83E94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11" w:type="pct"/>
            <w:shd w:val="clear" w:color="auto" w:fill="auto"/>
          </w:tcPr>
          <w:p w14:paraId="0147A96C" w14:textId="5B98EA96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ZRZUS2 ZŚ GĆ A</w:t>
            </w:r>
          </w:p>
        </w:tc>
        <w:tc>
          <w:tcPr>
            <w:tcW w:w="530" w:type="pct"/>
            <w:shd w:val="clear" w:color="auto" w:fill="auto"/>
          </w:tcPr>
          <w:p w14:paraId="353B568C" w14:textId="146C5343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WZPB_sala 34</w:t>
            </w:r>
          </w:p>
        </w:tc>
        <w:tc>
          <w:tcPr>
            <w:tcW w:w="866" w:type="pct"/>
            <w:shd w:val="clear" w:color="auto" w:fill="auto"/>
          </w:tcPr>
          <w:p w14:paraId="4074092F" w14:textId="1AC2F1DB" w:rsidR="00864371" w:rsidRDefault="00864371">
            <w:pPr>
              <w:rPr>
                <w:sz w:val="16"/>
              </w:rPr>
            </w:pPr>
            <w:r>
              <w:rPr>
                <w:sz w:val="16"/>
              </w:rPr>
              <w:t>dr hab. nauk o zdrowiu Grzegorz Dziubanek</w:t>
            </w:r>
          </w:p>
        </w:tc>
      </w:tr>
    </w:tbl>
    <w:p w14:paraId="589EFF7B" w14:textId="77777777" w:rsidR="00864371" w:rsidRPr="00864371" w:rsidRDefault="00864371">
      <w:pPr>
        <w:rPr>
          <w:sz w:val="16"/>
        </w:rPr>
      </w:pPr>
    </w:p>
    <w:sectPr w:rsidR="00864371" w:rsidRPr="00864371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2156F" w14:textId="77777777" w:rsidR="00864371" w:rsidRDefault="00864371" w:rsidP="00294321">
      <w:r>
        <w:separator/>
      </w:r>
    </w:p>
  </w:endnote>
  <w:endnote w:type="continuationSeparator" w:id="0">
    <w:p w14:paraId="7B1A0EA6" w14:textId="77777777" w:rsidR="00864371" w:rsidRDefault="00864371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0E1B5" w14:textId="77777777" w:rsidR="00864371" w:rsidRDefault="00864371" w:rsidP="00294321">
      <w:r>
        <w:separator/>
      </w:r>
    </w:p>
  </w:footnote>
  <w:footnote w:type="continuationSeparator" w:id="0">
    <w:p w14:paraId="0491EFDB" w14:textId="77777777" w:rsidR="00864371" w:rsidRDefault="00864371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E01FE" w14:textId="77777777" w:rsidR="002013FB" w:rsidRDefault="002013FB">
    <w:pPr>
      <w:pStyle w:val="Nagwek"/>
    </w:pPr>
    <w:bookmarkStart w:id="0" w:name="PZ_NAGLOWE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Dk2MjY1ODMsImV4cCI6MTc4OTcxMjk4MywiaXNzIjoiaHR0cHM6Ly9sb2dpbi5zdW0uZWR1LnBsL3NlcnZlciIsImF1ZCI6ImRlYW5zX29mZmljZV9zZXJ2ZXIiLCJjbGllbnRfaWQiOiJkZWFuc19vZmZpY2VfbG9uZ190YXNrcyIsInN1YiI6ImEwMmQ3MDY3LWRjYzItNDE3Yi05NGUwLTI5MDM3MjkyOWFkYSIsImF1dGhfdGltZSI6MTc4OTYyNjU4MywiaWRwIjoibG9jYWwiLCJzY29wZSI6WyJvcGVuaWQiLCJkZWFuc19vZmZpY2Vfc2VydmVyIl0sImFtciI6WyJkZWxlZ2F0aW9uIl19.mmynxmgMLiAB5rmp0K_eNZhGE_j5mBq2YYL2d3musOKNDEBhzujKJohQIWD3PG97q6dqcYLnOtM_RVqQ5gICwg87QOChEfnaC0gPsgkV6B3jMsrzPYtY7BJH5rNd_4huhOCOoXRH37BAHA8HsmMOE8af0D8h_HeIoOjZGiF6-OMUqN7qtnL-ogPzKWKntRdwIR6BG2vaVD7eU7cza3hPfBISm_EzLarFrCAKAtbelqFwhsxGW9trcF5v3qLI2mqbBUmq_iNmI9jOXdx_KIkX4ekKxXSvdSnzN-h8RKrg0zx-nWb5RuLNzjoro9LwMPeCqr1nviL3ga2r-jX_87gZWvIcXLtQZWBScosfhg58LQUlK_RRT6HgAhadvcSIiAepye8VwXZH9U_H34tH_oBQKYaSjZfhEW8BdrFKqCvfYsQI-RG7hIlA7NGrgIDgnm608vk92eYPghWN_FR5fGDrendu4lquQLD-FIpJs0En0VxAfzDiqciV7BFQWFIBYWRD"/>
    <w:docVar w:name="AppProcID" w:val="17960"/>
    <w:docVar w:name="Autor" w:val="ksiebor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864371"/>
    <w:rsid w:val="000F6126"/>
    <w:rsid w:val="002013FB"/>
    <w:rsid w:val="00294321"/>
    <w:rsid w:val="002B2C18"/>
    <w:rsid w:val="005B0F59"/>
    <w:rsid w:val="006F71E2"/>
    <w:rsid w:val="00864371"/>
    <w:rsid w:val="008D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19F588"/>
  <w15:docId w15:val="{FE1D43FD-34CD-4F9B-A724-4C730A9C6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864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iebor\AppData\Roaming\PCG%20Academia%20sp.%20z%20o.o.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8A0B39C-32AD-4DDA-9292-C0056AD97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1</TotalTime>
  <Pages>6</Pages>
  <Words>4624</Words>
  <Characters>27749</Characters>
  <Application>Microsoft Office Word</Application>
  <DocSecurity>0</DocSecurity>
  <Lines>231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</Company>
  <LinksUpToDate>false</LinksUpToDate>
  <CharactersWithSpaces>32309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Katarzyna Siębor</dc:creator>
  <cp:keywords/>
  <dc:description>Wydruk systemowy</dc:description>
  <cp:lastModifiedBy>Katarzyna Siębor</cp:lastModifiedBy>
  <cp:revision>1</cp:revision>
  <dcterms:created xsi:type="dcterms:W3CDTF">2026-09-17T06:29:00Z</dcterms:created>
  <dcterms:modified xsi:type="dcterms:W3CDTF">2026-09-17T06:30:00Z</dcterms:modified>
</cp:coreProperties>
</file>